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ayout w:type="fixed"/>
        <w:tblCellMar>
          <w:left w:w="0" w:type="dxa"/>
          <w:right w:w="0" w:type="dxa"/>
        </w:tblCellMar>
        <w:tblLook w:val="04A0" w:firstRow="1" w:lastRow="0" w:firstColumn="1" w:lastColumn="0" w:noHBand="0" w:noVBand="1"/>
      </w:tblPr>
      <w:tblGrid>
        <w:gridCol w:w="3312"/>
        <w:gridCol w:w="3312"/>
        <w:gridCol w:w="3312"/>
      </w:tblGrid>
      <w:tr w:rsidR="00D92F1E" w:rsidRPr="00AC782A" w:rsidTr="00D92F1E">
        <w:trPr>
          <w:trHeight w:val="3312"/>
          <w:jc w:val="center"/>
        </w:trPr>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rPr>
              <w:br w:type="page"/>
            </w:r>
            <w:r w:rsidRPr="00AC782A">
              <w:rPr>
                <w:rFonts w:ascii="Futura Bk BT" w:hAnsi="Futura Bk BT"/>
                <w:b/>
                <w:noProof/>
              </w:rPr>
              <w:drawing>
                <wp:inline distT="0" distB="0" distL="0" distR="0">
                  <wp:extent cx="1828800" cy="1828800"/>
                  <wp:effectExtent l="76200" t="76200" r="76200" b="7620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chemeClr val="bg1"/>
                            </a:solidFill>
                          </a:ln>
                        </pic:spPr>
                      </pic:pic>
                    </a:graphicData>
                  </a:graphic>
                </wp:inline>
              </w:drawing>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39" name="Picture 139" descr="C:\Temp\Temporary Internet Files\Content.IE5\Q242C5FD\MP9004222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Q242C5FD\MP900422272[1].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chemeClr val="bg1"/>
                            </a:solidFill>
                          </a:ln>
                        </pic:spPr>
                      </pic:pic>
                    </a:graphicData>
                  </a:graphic>
                </wp:inline>
              </w:drawing>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48" name="Picture 148" descr="C:\Temp\Temporary Internet Files\Content.IE5\Q242C5FD\MP9001786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Temp\Temporary Internet Files\Content.IE5\Q242C5FD\MP900178687[1].jpg"/>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55"/>
                          <a:stretch/>
                        </pic:blipFill>
                        <pic:spPr bwMode="auto">
                          <a:xfrm flipH="1">
                            <a:off x="0" y="0"/>
                            <a:ext cx="1828800" cy="1828800"/>
                          </a:xfrm>
                          <a:prstGeom prst="rect">
                            <a:avLst/>
                          </a:prstGeom>
                          <a:noFill/>
                          <a:ln w="76200">
                            <a:solidFill>
                              <a:schemeClr val="bg1"/>
                            </a:solidFill>
                          </a:ln>
                          <a:extLst>
                            <a:ext uri="{53640926-AAD7-44D8-BBD7-CCE9431645EC}">
                              <a14:shadowObscured xmlns:a14="http://schemas.microsoft.com/office/drawing/2010/main"/>
                            </a:ext>
                          </a:extLst>
                        </pic:spPr>
                      </pic:pic>
                    </a:graphicData>
                  </a:graphic>
                </wp:inline>
              </w:drawing>
            </w:r>
          </w:p>
        </w:tc>
      </w:tr>
      <w:tr w:rsidR="00D92F1E" w:rsidRPr="00AC782A" w:rsidTr="00D92F1E">
        <w:trPr>
          <w:trHeight w:val="3312"/>
          <w:jc w:val="center"/>
        </w:trPr>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43" name="Picture 143" descr="C:\Temp\Temporary Internet Files\Content.IE5\UV78UY6A\MP9004092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Temp\Temporary Internet Files\Content.IE5\UV78UY6A\MP900409292[1].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b="14027"/>
                          <a:stretch/>
                        </pic:blipFill>
                        <pic:spPr bwMode="auto">
                          <a:xfrm>
                            <a:off x="0" y="0"/>
                            <a:ext cx="1828800" cy="182880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chemeClr val="bg1"/>
                            </a:solidFill>
                          </a:ln>
                        </pic:spPr>
                      </pic:pic>
                    </a:graphicData>
                  </a:graphic>
                </wp:inline>
              </w:drawing>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44" name="Picture 144" descr="C:\Temp\Temporary Internet Files\Content.IE5\Q242C5FD\MP900185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Temp\Temporary Internet Files\Content.IE5\Q242C5FD\MP900185155[1].jp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28099"/>
                          <a:stretch/>
                        </pic:blipFill>
                        <pic:spPr bwMode="auto">
                          <a:xfrm>
                            <a:off x="0" y="0"/>
                            <a:ext cx="1828800" cy="182880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92F1E" w:rsidRPr="00AC782A" w:rsidTr="00D92F1E">
        <w:trPr>
          <w:trHeight w:val="3312"/>
          <w:jc w:val="center"/>
        </w:trPr>
        <w:tc>
          <w:tcPr>
            <w:tcW w:w="6624" w:type="dxa"/>
            <w:gridSpan w:val="2"/>
            <w:shd w:val="clear" w:color="auto" w:fill="00B0F0"/>
            <w:vAlign w:val="center"/>
          </w:tcPr>
          <w:p w:rsidR="00D92F1E" w:rsidRPr="00AC782A" w:rsidRDefault="00D92F1E" w:rsidP="002F3346">
            <w:pPr>
              <w:jc w:val="right"/>
              <w:rPr>
                <w:rFonts w:ascii="Futura Bk BT" w:hAnsi="Futura Bk BT"/>
                <w:b/>
                <w:color w:val="FFFFFF" w:themeColor="background1"/>
                <w:sz w:val="68"/>
                <w:szCs w:val="68"/>
              </w:rPr>
            </w:pPr>
            <w:r w:rsidRPr="00AC782A">
              <w:rPr>
                <w:rFonts w:ascii="Futura Bk BT" w:hAnsi="Futura Bk BT"/>
                <w:b/>
                <w:color w:val="FFFFFF" w:themeColor="background1"/>
                <w:sz w:val="68"/>
                <w:szCs w:val="68"/>
              </w:rPr>
              <w:t>SITE COORDINATOR</w:t>
            </w:r>
          </w:p>
          <w:p w:rsidR="00D92F1E" w:rsidRPr="00AC782A" w:rsidRDefault="00D92F1E" w:rsidP="002F3346">
            <w:pPr>
              <w:jc w:val="right"/>
              <w:rPr>
                <w:rFonts w:ascii="Futura Bk BT" w:hAnsi="Futura Bk BT"/>
                <w:b/>
              </w:rPr>
            </w:pPr>
            <w:r w:rsidRPr="00AC782A">
              <w:rPr>
                <w:rFonts w:ascii="Futura Bk BT" w:hAnsi="Futura Bk BT"/>
                <w:b/>
                <w:color w:val="FFFFFF" w:themeColor="background1"/>
                <w:sz w:val="68"/>
                <w:szCs w:val="68"/>
              </w:rPr>
              <w:t>GUIDEBOOK</w:t>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chemeClr val="bg1"/>
                            </a:solidFill>
                          </a:ln>
                        </pic:spPr>
                      </pic:pic>
                    </a:graphicData>
                  </a:graphic>
                </wp:inline>
              </w:drawing>
            </w:r>
          </w:p>
        </w:tc>
      </w:tr>
      <w:tr w:rsidR="00D92F1E" w:rsidRPr="00AC782A" w:rsidTr="00D92F1E">
        <w:trPr>
          <w:trHeight w:val="3312"/>
          <w:jc w:val="center"/>
        </w:trPr>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46" name="Picture 146" descr="C:\Temp\Temporary Internet Files\Content.IE5\Q242C5FD\MP9003857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Temp\Temporary Internet Files\Content.IE5\Q242C5FD\MP900385784[1].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03" r="12756"/>
                          <a:stretch/>
                        </pic:blipFill>
                        <pic:spPr bwMode="auto">
                          <a:xfrm>
                            <a:off x="0" y="0"/>
                            <a:ext cx="1828800" cy="1828800"/>
                          </a:xfrm>
                          <a:prstGeom prst="rect">
                            <a:avLst/>
                          </a:prstGeom>
                          <a:noFill/>
                          <a:ln w="76200">
                            <a:solidFill>
                              <a:schemeClr val="bg1"/>
                            </a:solidFill>
                          </a:ln>
                          <a:extLst>
                            <a:ext uri="{53640926-AAD7-44D8-BBD7-CCE9431645EC}">
                              <a14:shadowObscured xmlns:a14="http://schemas.microsoft.com/office/drawing/2010/main"/>
                            </a:ext>
                          </a:extLst>
                        </pic:spPr>
                      </pic:pic>
                    </a:graphicData>
                  </a:graphic>
                </wp:inline>
              </w:drawing>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51" name="Picture 151" descr="C:\Temp\Temporary Internet Files\Content.IE5\UV78UY6A\MP9004223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Temp\Temporary Internet Files\Content.IE5\UV78UY6A\MP900422309[1].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chemeClr val="bg1"/>
                            </a:solidFill>
                          </a:ln>
                        </pic:spPr>
                      </pic:pic>
                    </a:graphicData>
                  </a:graphic>
                </wp:inline>
              </w:drawing>
            </w:r>
          </w:p>
        </w:tc>
        <w:tc>
          <w:tcPr>
            <w:tcW w:w="3312" w:type="dxa"/>
            <w:shd w:val="clear" w:color="auto" w:fill="00B0F0"/>
            <w:vAlign w:val="center"/>
          </w:tcPr>
          <w:p w:rsidR="00D92F1E" w:rsidRPr="00AC782A" w:rsidRDefault="00D92F1E" w:rsidP="002F3346">
            <w:pPr>
              <w:jc w:val="center"/>
              <w:rPr>
                <w:rFonts w:ascii="Futura Bk BT" w:hAnsi="Futura Bk BT"/>
                <w:b/>
              </w:rPr>
            </w:pPr>
            <w:r w:rsidRPr="00AC782A">
              <w:rPr>
                <w:rFonts w:ascii="Futura Bk BT" w:hAnsi="Futura Bk BT"/>
                <w:b/>
                <w:noProof/>
              </w:rPr>
              <w:drawing>
                <wp:inline distT="0" distB="0" distL="0" distR="0">
                  <wp:extent cx="1828800" cy="1828800"/>
                  <wp:effectExtent l="76200" t="76200" r="76200" b="76200"/>
                  <wp:docPr id="147" name="Picture 147" descr="C:\Temp\Temporary Internet Files\Content.IE5\2CA99AVG\MP9004224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Temp\Temporary Internet Files\Content.IE5\2CA99AVG\MP900422403[1].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25004" t="48888" r="34035" b="23333"/>
                          <a:stretch/>
                        </pic:blipFill>
                        <pic:spPr bwMode="auto">
                          <a:xfrm>
                            <a:off x="0" y="0"/>
                            <a:ext cx="1828800" cy="1828800"/>
                          </a:xfrm>
                          <a:prstGeom prst="rect">
                            <a:avLst/>
                          </a:prstGeom>
                          <a:noFill/>
                          <a:ln w="76200">
                            <a:solidFill>
                              <a:schemeClr val="bg1"/>
                            </a:solidFill>
                          </a:ln>
                          <a:extLst>
                            <a:ext uri="{53640926-AAD7-44D8-BBD7-CCE9431645EC}">
                              <a14:shadowObscured xmlns:a14="http://schemas.microsoft.com/office/drawing/2010/main"/>
                            </a:ext>
                          </a:extLst>
                        </pic:spPr>
                      </pic:pic>
                    </a:graphicData>
                  </a:graphic>
                </wp:inline>
              </w:drawing>
            </w:r>
          </w:p>
        </w:tc>
      </w:tr>
    </w:tbl>
    <w:p w:rsidR="002D4ABE" w:rsidRDefault="002D4ABE">
      <w:pPr>
        <w:rPr>
          <w:rFonts w:ascii="Futura Bk BT" w:hAnsi="Futura Bk BT"/>
          <w:b/>
        </w:rPr>
        <w:sectPr w:rsidR="002D4ABE" w:rsidSect="007F2C60">
          <w:headerReference w:type="default" r:id="rId19"/>
          <w:footerReference w:type="default" r:id="rId20"/>
          <w:pgSz w:w="12240" w:h="15840" w:code="1"/>
          <w:pgMar w:top="1267" w:right="1440" w:bottom="994" w:left="1440" w:header="720" w:footer="432" w:gutter="0"/>
          <w:cols w:space="720"/>
          <w:titlePg/>
          <w:docGrid w:linePitch="360"/>
        </w:sectPr>
      </w:pPr>
    </w:p>
    <w:p w:rsidR="002D4ABE" w:rsidRDefault="002D4ABE">
      <w:pPr>
        <w:rPr>
          <w:rFonts w:ascii="Futura Bk BT" w:hAnsi="Futura Bk BT"/>
          <w:b/>
        </w:rPr>
      </w:pPr>
    </w:p>
    <w:sdt>
      <w:sdtPr>
        <w:rPr>
          <w:rFonts w:ascii="Futura Bk BT" w:eastAsiaTheme="minorHAnsi" w:hAnsi="Futura Bk BT" w:cstheme="minorBidi"/>
          <w:b w:val="0"/>
          <w:bCs w:val="0"/>
          <w:color w:val="5B912F"/>
          <w:sz w:val="22"/>
          <w:szCs w:val="22"/>
          <w:lang w:eastAsia="en-US"/>
        </w:rPr>
        <w:id w:val="1402952491"/>
        <w:docPartObj>
          <w:docPartGallery w:val="Table of Contents"/>
          <w:docPartUnique/>
        </w:docPartObj>
      </w:sdtPr>
      <w:sdtEndPr>
        <w:rPr>
          <w:noProof/>
          <w:color w:val="auto"/>
        </w:rPr>
      </w:sdtEndPr>
      <w:sdtContent>
        <w:p w:rsidR="00AC782A" w:rsidRPr="008D214A" w:rsidRDefault="00AC782A">
          <w:pPr>
            <w:pStyle w:val="TOCHeading"/>
            <w:rPr>
              <w:rFonts w:ascii="Futura Bk BT" w:hAnsi="Futura Bk BT"/>
              <w:color w:val="5B912F"/>
            </w:rPr>
          </w:pPr>
          <w:r w:rsidRPr="008D214A">
            <w:rPr>
              <w:rFonts w:ascii="Futura Bk BT" w:hAnsi="Futura Bk BT"/>
              <w:color w:val="5B912F"/>
            </w:rPr>
            <w:t>Table of Contents</w:t>
          </w:r>
        </w:p>
        <w:p w:rsidR="007F2C60" w:rsidRPr="00E637A3" w:rsidRDefault="007F2C60" w:rsidP="00080993">
          <w:pPr>
            <w:pStyle w:val="TOC1"/>
            <w:rPr>
              <w:rFonts w:ascii="Futura Bk BT" w:hAnsi="Futura Bk BT"/>
            </w:rPr>
          </w:pPr>
        </w:p>
        <w:p w:rsidR="00255D6C" w:rsidRPr="00E637A3" w:rsidRDefault="00FC50FB">
          <w:pPr>
            <w:pStyle w:val="TOC1"/>
            <w:rPr>
              <w:rFonts w:ascii="Futura Bk BT" w:eastAsiaTheme="minorEastAsia" w:hAnsi="Futura Bk BT"/>
              <w:noProof/>
            </w:rPr>
          </w:pPr>
          <w:r w:rsidRPr="00E637A3">
            <w:rPr>
              <w:rFonts w:ascii="Futura Bk BT" w:hAnsi="Futura Bk BT"/>
            </w:rPr>
            <w:fldChar w:fldCharType="begin"/>
          </w:r>
          <w:r w:rsidR="00AC782A" w:rsidRPr="00E637A3">
            <w:rPr>
              <w:rFonts w:ascii="Futura Bk BT" w:hAnsi="Futura Bk BT"/>
            </w:rPr>
            <w:instrText xml:space="preserve"> TOC \o "1-3" \h \z \u </w:instrText>
          </w:r>
          <w:r w:rsidRPr="00E637A3">
            <w:rPr>
              <w:rFonts w:ascii="Futura Bk BT" w:hAnsi="Futura Bk BT"/>
            </w:rPr>
            <w:fldChar w:fldCharType="separate"/>
          </w:r>
          <w:hyperlink w:anchor="_Toc352576970" w:history="1">
            <w:r w:rsidR="00255D6C" w:rsidRPr="00E637A3">
              <w:rPr>
                <w:rStyle w:val="Hyperlink"/>
                <w:rFonts w:ascii="Futura Bk BT" w:hAnsi="Futura Bk BT"/>
                <w:noProof/>
              </w:rPr>
              <w:t>BACKGROUND</w:t>
            </w:r>
            <w:r w:rsidR="00255D6C" w:rsidRPr="00E637A3">
              <w:rPr>
                <w:rFonts w:ascii="Futura Bk BT" w:hAnsi="Futura Bk BT"/>
                <w:noProof/>
                <w:webHidden/>
              </w:rPr>
              <w:tab/>
            </w:r>
            <w:r w:rsidR="00BB2786">
              <w:rPr>
                <w:rFonts w:ascii="Futura Bk BT" w:hAnsi="Futura Bk BT"/>
                <w:noProof/>
                <w:webHidden/>
              </w:rPr>
              <w:t>3</w:t>
            </w:r>
          </w:hyperlink>
        </w:p>
        <w:p w:rsidR="00255D6C" w:rsidRPr="00E637A3" w:rsidRDefault="00BB2786">
          <w:pPr>
            <w:pStyle w:val="TOC1"/>
            <w:rPr>
              <w:rFonts w:ascii="Futura Bk BT" w:eastAsiaTheme="minorEastAsia" w:hAnsi="Futura Bk BT"/>
              <w:noProof/>
            </w:rPr>
          </w:pPr>
          <w:hyperlink w:anchor="_Toc352576971" w:history="1">
            <w:r w:rsidR="00255D6C" w:rsidRPr="00E637A3">
              <w:rPr>
                <w:rStyle w:val="Hyperlink"/>
                <w:rFonts w:ascii="Futura Bk BT" w:hAnsi="Futura Bk BT"/>
                <w:caps/>
                <w:noProof/>
              </w:rPr>
              <w:t>Application Process</w:t>
            </w:r>
            <w:r w:rsidR="00255D6C" w:rsidRPr="00E637A3">
              <w:rPr>
                <w:rFonts w:ascii="Futura Bk BT" w:hAnsi="Futura Bk BT"/>
                <w:noProof/>
                <w:webHidden/>
              </w:rPr>
              <w:tab/>
            </w:r>
            <w:r>
              <w:rPr>
                <w:rFonts w:ascii="Futura Bk BT" w:hAnsi="Futura Bk BT"/>
                <w:noProof/>
                <w:webHidden/>
              </w:rPr>
              <w:t>3</w:t>
            </w:r>
          </w:hyperlink>
        </w:p>
        <w:p w:rsidR="00255D6C" w:rsidRPr="00E637A3" w:rsidRDefault="00BB2786">
          <w:pPr>
            <w:pStyle w:val="TOC1"/>
            <w:rPr>
              <w:rFonts w:ascii="Futura Bk BT" w:eastAsiaTheme="minorEastAsia" w:hAnsi="Futura Bk BT"/>
              <w:noProof/>
            </w:rPr>
          </w:pPr>
          <w:hyperlink w:anchor="_Toc352576972" w:history="1">
            <w:r w:rsidR="00255D6C" w:rsidRPr="00E637A3">
              <w:rPr>
                <w:rStyle w:val="Hyperlink"/>
                <w:rFonts w:ascii="Futura Bk BT" w:hAnsi="Futura Bk BT"/>
                <w:caps/>
                <w:noProof/>
              </w:rPr>
              <w:t>Site Coordinator Meeting</w:t>
            </w:r>
            <w:r w:rsidR="00255D6C" w:rsidRPr="00E637A3">
              <w:rPr>
                <w:rFonts w:ascii="Futura Bk BT" w:hAnsi="Futura Bk BT"/>
                <w:noProof/>
                <w:webHidden/>
              </w:rPr>
              <w:tab/>
            </w:r>
            <w:r>
              <w:rPr>
                <w:rFonts w:ascii="Futura Bk BT" w:hAnsi="Futura Bk BT"/>
                <w:noProof/>
                <w:webHidden/>
              </w:rPr>
              <w:t>4</w:t>
            </w:r>
          </w:hyperlink>
        </w:p>
        <w:p w:rsidR="00255D6C" w:rsidRPr="00E637A3" w:rsidRDefault="00BB2786">
          <w:pPr>
            <w:pStyle w:val="TOC1"/>
            <w:rPr>
              <w:rFonts w:ascii="Futura Bk BT" w:eastAsiaTheme="minorEastAsia" w:hAnsi="Futura Bk BT"/>
              <w:noProof/>
            </w:rPr>
          </w:pPr>
          <w:hyperlink w:anchor="_Toc352576973" w:history="1">
            <w:r w:rsidR="00255D6C" w:rsidRPr="00E637A3">
              <w:rPr>
                <w:rStyle w:val="Hyperlink"/>
                <w:rFonts w:ascii="Futura Bk BT" w:hAnsi="Futura Bk BT"/>
                <w:caps/>
                <w:noProof/>
              </w:rPr>
              <w:t>Date/Venue Selection</w:t>
            </w:r>
            <w:r w:rsidR="00255D6C" w:rsidRPr="00E637A3">
              <w:rPr>
                <w:rFonts w:ascii="Futura Bk BT" w:hAnsi="Futura Bk BT"/>
                <w:noProof/>
                <w:webHidden/>
              </w:rPr>
              <w:tab/>
            </w:r>
            <w:r>
              <w:rPr>
                <w:rFonts w:ascii="Futura Bk BT" w:hAnsi="Futura Bk BT"/>
                <w:noProof/>
                <w:webHidden/>
              </w:rPr>
              <w:t>4</w:t>
            </w:r>
          </w:hyperlink>
        </w:p>
        <w:p w:rsidR="00255D6C" w:rsidRPr="00E637A3" w:rsidRDefault="00BB2786">
          <w:pPr>
            <w:pStyle w:val="TOC1"/>
            <w:rPr>
              <w:rFonts w:ascii="Futura Bk BT" w:eastAsiaTheme="minorEastAsia" w:hAnsi="Futura Bk BT"/>
              <w:noProof/>
            </w:rPr>
          </w:pPr>
          <w:hyperlink w:anchor="_Toc352576974" w:history="1">
            <w:r w:rsidR="00255D6C" w:rsidRPr="00E637A3">
              <w:rPr>
                <w:rStyle w:val="Hyperlink"/>
                <w:rFonts w:ascii="Futura Bk BT" w:hAnsi="Futura Bk BT"/>
                <w:caps/>
                <w:noProof/>
              </w:rPr>
              <w:t>Arranging Speakers/Presenters</w:t>
            </w:r>
            <w:r w:rsidR="00255D6C" w:rsidRPr="00E637A3">
              <w:rPr>
                <w:rFonts w:ascii="Futura Bk BT" w:hAnsi="Futura Bk BT"/>
                <w:noProof/>
                <w:webHidden/>
              </w:rPr>
              <w:tab/>
            </w:r>
            <w:r>
              <w:rPr>
                <w:rFonts w:ascii="Futura Bk BT" w:hAnsi="Futura Bk BT"/>
                <w:noProof/>
                <w:webHidden/>
              </w:rPr>
              <w:t>5</w:t>
            </w:r>
          </w:hyperlink>
        </w:p>
        <w:p w:rsidR="00255D6C" w:rsidRPr="00E637A3" w:rsidRDefault="00BB2786">
          <w:pPr>
            <w:pStyle w:val="TOC1"/>
            <w:rPr>
              <w:rFonts w:ascii="Futura Bk BT" w:eastAsiaTheme="minorEastAsia" w:hAnsi="Futura Bk BT"/>
              <w:noProof/>
            </w:rPr>
          </w:pPr>
          <w:hyperlink w:anchor="_Toc352576975" w:history="1">
            <w:r w:rsidR="00255D6C" w:rsidRPr="00E637A3">
              <w:rPr>
                <w:rStyle w:val="Hyperlink"/>
                <w:rFonts w:ascii="Futura Bk BT" w:hAnsi="Futura Bk BT"/>
                <w:caps/>
                <w:noProof/>
              </w:rPr>
              <w:t>Agenda Development</w:t>
            </w:r>
            <w:r w:rsidR="00255D6C" w:rsidRPr="00E637A3">
              <w:rPr>
                <w:rFonts w:ascii="Futura Bk BT" w:hAnsi="Futura Bk BT"/>
                <w:noProof/>
                <w:webHidden/>
              </w:rPr>
              <w:tab/>
            </w:r>
            <w:r>
              <w:rPr>
                <w:rFonts w:ascii="Futura Bk BT" w:hAnsi="Futura Bk BT"/>
                <w:noProof/>
                <w:webHidden/>
              </w:rPr>
              <w:t>6</w:t>
            </w:r>
          </w:hyperlink>
        </w:p>
        <w:p w:rsidR="00255D6C" w:rsidRPr="00E637A3" w:rsidRDefault="00BB2786">
          <w:pPr>
            <w:pStyle w:val="TOC1"/>
            <w:rPr>
              <w:rFonts w:ascii="Futura Bk BT" w:eastAsiaTheme="minorEastAsia" w:hAnsi="Futura Bk BT"/>
              <w:noProof/>
            </w:rPr>
          </w:pPr>
          <w:hyperlink w:anchor="_Toc352576976" w:history="1">
            <w:r w:rsidR="00255D6C" w:rsidRPr="00E637A3">
              <w:rPr>
                <w:rStyle w:val="Hyperlink"/>
                <w:rFonts w:ascii="Futura Bk BT" w:hAnsi="Futura Bk BT"/>
                <w:caps/>
                <w:noProof/>
              </w:rPr>
              <w:t>Marketing Your Camp</w:t>
            </w:r>
            <w:r w:rsidR="00255D6C" w:rsidRPr="00E637A3">
              <w:rPr>
                <w:rFonts w:ascii="Futura Bk BT" w:hAnsi="Futura Bk BT"/>
                <w:noProof/>
                <w:webHidden/>
              </w:rPr>
              <w:tab/>
            </w:r>
            <w:r>
              <w:rPr>
                <w:rFonts w:ascii="Futura Bk BT" w:hAnsi="Futura Bk BT"/>
                <w:noProof/>
                <w:webHidden/>
              </w:rPr>
              <w:t>6</w:t>
            </w:r>
          </w:hyperlink>
        </w:p>
        <w:p w:rsidR="00255D6C" w:rsidRPr="00E637A3" w:rsidRDefault="00BB2786">
          <w:pPr>
            <w:pStyle w:val="TOC1"/>
            <w:rPr>
              <w:rFonts w:ascii="Futura Bk BT" w:eastAsiaTheme="minorEastAsia" w:hAnsi="Futura Bk BT"/>
              <w:noProof/>
            </w:rPr>
          </w:pPr>
          <w:hyperlink w:anchor="_Toc352576977" w:history="1">
            <w:r w:rsidR="00255D6C" w:rsidRPr="00E637A3">
              <w:rPr>
                <w:rStyle w:val="Hyperlink"/>
                <w:rFonts w:ascii="Futura Bk BT" w:hAnsi="Futura Bk BT"/>
                <w:caps/>
                <w:noProof/>
              </w:rPr>
              <w:t>Student Registration Process</w:t>
            </w:r>
            <w:r w:rsidR="00255D6C" w:rsidRPr="00E637A3">
              <w:rPr>
                <w:rFonts w:ascii="Futura Bk BT" w:hAnsi="Futura Bk BT"/>
                <w:noProof/>
                <w:webHidden/>
              </w:rPr>
              <w:tab/>
            </w:r>
            <w:r>
              <w:rPr>
                <w:rFonts w:ascii="Futura Bk BT" w:hAnsi="Futura Bk BT"/>
                <w:noProof/>
                <w:webHidden/>
              </w:rPr>
              <w:t>7</w:t>
            </w:r>
          </w:hyperlink>
        </w:p>
        <w:p w:rsidR="00255D6C" w:rsidRPr="00E637A3" w:rsidRDefault="00BB2786">
          <w:pPr>
            <w:pStyle w:val="TOC1"/>
            <w:rPr>
              <w:rFonts w:ascii="Futura Bk BT" w:eastAsiaTheme="minorEastAsia" w:hAnsi="Futura Bk BT"/>
              <w:noProof/>
            </w:rPr>
          </w:pPr>
          <w:hyperlink w:anchor="_Toc352576978" w:history="1">
            <w:r w:rsidR="00255D6C" w:rsidRPr="00E637A3">
              <w:rPr>
                <w:rStyle w:val="Hyperlink"/>
                <w:rFonts w:ascii="Futura Bk BT" w:hAnsi="Futura Bk BT"/>
                <w:caps/>
                <w:noProof/>
              </w:rPr>
              <w:t>Arranging Catering</w:t>
            </w:r>
            <w:r w:rsidR="00255D6C" w:rsidRPr="00E637A3">
              <w:rPr>
                <w:rFonts w:ascii="Futura Bk BT" w:hAnsi="Futura Bk BT"/>
                <w:noProof/>
                <w:webHidden/>
              </w:rPr>
              <w:tab/>
            </w:r>
            <w:r>
              <w:rPr>
                <w:rFonts w:ascii="Futura Bk BT" w:hAnsi="Futura Bk BT"/>
                <w:noProof/>
                <w:webHidden/>
              </w:rPr>
              <w:t>7</w:t>
            </w:r>
          </w:hyperlink>
        </w:p>
        <w:p w:rsidR="00255D6C" w:rsidRPr="00E637A3" w:rsidRDefault="00BB2786">
          <w:pPr>
            <w:pStyle w:val="TOC1"/>
            <w:rPr>
              <w:rFonts w:ascii="Futura Bk BT" w:eastAsiaTheme="minorEastAsia" w:hAnsi="Futura Bk BT"/>
              <w:noProof/>
            </w:rPr>
          </w:pPr>
          <w:hyperlink w:anchor="_Toc352576979" w:history="1">
            <w:r w:rsidR="00255D6C" w:rsidRPr="00E637A3">
              <w:rPr>
                <w:rStyle w:val="Hyperlink"/>
                <w:rFonts w:ascii="Futura Bk BT" w:hAnsi="Futura Bk BT"/>
                <w:caps/>
                <w:noProof/>
              </w:rPr>
              <w:t>Camp Materials/Resources</w:t>
            </w:r>
            <w:r w:rsidR="00255D6C" w:rsidRPr="00E637A3">
              <w:rPr>
                <w:rFonts w:ascii="Futura Bk BT" w:hAnsi="Futura Bk BT"/>
                <w:noProof/>
                <w:webHidden/>
              </w:rPr>
              <w:tab/>
            </w:r>
            <w:r>
              <w:rPr>
                <w:rFonts w:ascii="Futura Bk BT" w:hAnsi="Futura Bk BT"/>
                <w:noProof/>
                <w:webHidden/>
              </w:rPr>
              <w:t>7</w:t>
            </w:r>
          </w:hyperlink>
        </w:p>
        <w:p w:rsidR="00255D6C" w:rsidRPr="00E637A3" w:rsidRDefault="00BB2786" w:rsidP="00BB2786">
          <w:pPr>
            <w:pStyle w:val="TOC1"/>
            <w:rPr>
              <w:rFonts w:ascii="Futura Bk BT" w:eastAsiaTheme="minorEastAsia" w:hAnsi="Futura Bk BT"/>
              <w:noProof/>
            </w:rPr>
          </w:pPr>
          <w:hyperlink w:anchor="_Toc352576980" w:history="1">
            <w:r w:rsidR="00255D6C" w:rsidRPr="00E637A3">
              <w:rPr>
                <w:rStyle w:val="Hyperlink"/>
                <w:rFonts w:ascii="Futura Bk BT" w:hAnsi="Futura Bk BT"/>
                <w:caps/>
                <w:noProof/>
              </w:rPr>
              <w:t>Camp Evaluation</w:t>
            </w:r>
            <w:r w:rsidR="00255D6C" w:rsidRPr="00E637A3">
              <w:rPr>
                <w:rFonts w:ascii="Futura Bk BT" w:hAnsi="Futura Bk BT"/>
                <w:noProof/>
                <w:webHidden/>
              </w:rPr>
              <w:tab/>
            </w:r>
            <w:r>
              <w:rPr>
                <w:rFonts w:ascii="Futura Bk BT" w:hAnsi="Futura Bk BT"/>
                <w:noProof/>
                <w:webHidden/>
              </w:rPr>
              <w:t>8</w:t>
            </w:r>
          </w:hyperlink>
        </w:p>
        <w:p w:rsidR="00255D6C" w:rsidRPr="00E637A3" w:rsidRDefault="00BB2786">
          <w:pPr>
            <w:pStyle w:val="TOC1"/>
            <w:rPr>
              <w:rFonts w:ascii="Futura Bk BT" w:eastAsiaTheme="minorEastAsia" w:hAnsi="Futura Bk BT"/>
              <w:noProof/>
            </w:rPr>
          </w:pPr>
          <w:hyperlink w:anchor="_Toc352576982" w:history="1">
            <w:r w:rsidR="00255D6C" w:rsidRPr="00E637A3">
              <w:rPr>
                <w:rStyle w:val="Hyperlink"/>
                <w:rFonts w:ascii="Futura Bk BT" w:hAnsi="Futura Bk BT"/>
                <w:caps/>
                <w:noProof/>
              </w:rPr>
              <w:t>Vendor/Exhibit Fair</w:t>
            </w:r>
            <w:r w:rsidR="00255D6C" w:rsidRPr="00E637A3">
              <w:rPr>
                <w:rFonts w:ascii="Futura Bk BT" w:hAnsi="Futura Bk BT"/>
                <w:noProof/>
                <w:webHidden/>
              </w:rPr>
              <w:tab/>
            </w:r>
            <w:r>
              <w:rPr>
                <w:rFonts w:ascii="Futura Bk BT" w:hAnsi="Futura Bk BT"/>
                <w:noProof/>
                <w:webHidden/>
              </w:rPr>
              <w:t>8</w:t>
            </w:r>
          </w:hyperlink>
        </w:p>
        <w:p w:rsidR="00255D6C" w:rsidRPr="00E637A3" w:rsidRDefault="00BB2786">
          <w:pPr>
            <w:pStyle w:val="TOC1"/>
            <w:rPr>
              <w:rFonts w:ascii="Futura Bk BT" w:eastAsiaTheme="minorEastAsia" w:hAnsi="Futura Bk BT"/>
              <w:noProof/>
            </w:rPr>
          </w:pPr>
          <w:hyperlink w:anchor="_Toc352576983" w:history="1">
            <w:r w:rsidR="00255D6C" w:rsidRPr="00E637A3">
              <w:rPr>
                <w:rStyle w:val="Hyperlink"/>
                <w:rFonts w:ascii="Futura Bk BT" w:hAnsi="Futura Bk BT"/>
                <w:noProof/>
              </w:rPr>
              <w:t>APPENDIX 1:  Health Science Career Clusters</w:t>
            </w:r>
            <w:r w:rsidR="00255D6C" w:rsidRPr="00E637A3">
              <w:rPr>
                <w:rFonts w:ascii="Futura Bk BT" w:hAnsi="Futura Bk BT"/>
                <w:noProof/>
                <w:webHidden/>
              </w:rPr>
              <w:tab/>
            </w:r>
            <w:r>
              <w:rPr>
                <w:rFonts w:ascii="Futura Bk BT" w:hAnsi="Futura Bk BT"/>
                <w:noProof/>
                <w:webHidden/>
              </w:rPr>
              <w:t>10</w:t>
            </w:r>
          </w:hyperlink>
        </w:p>
        <w:p w:rsidR="00255D6C" w:rsidRPr="00E637A3" w:rsidRDefault="00BB2786">
          <w:pPr>
            <w:pStyle w:val="TOC1"/>
            <w:rPr>
              <w:rFonts w:ascii="Futura Bk BT" w:eastAsiaTheme="minorEastAsia" w:hAnsi="Futura Bk BT"/>
              <w:noProof/>
            </w:rPr>
          </w:pPr>
          <w:hyperlink w:anchor="_Toc352576984" w:history="1">
            <w:r w:rsidR="00255D6C" w:rsidRPr="00E637A3">
              <w:rPr>
                <w:rStyle w:val="Hyperlink"/>
                <w:rFonts w:ascii="Futura Bk BT" w:hAnsi="Futura Bk BT"/>
                <w:noProof/>
              </w:rPr>
              <w:t>APPENDIX 2:  Activity Ideas</w:t>
            </w:r>
            <w:r w:rsidR="00255D6C" w:rsidRPr="00E637A3">
              <w:rPr>
                <w:rFonts w:ascii="Futura Bk BT" w:hAnsi="Futura Bk BT"/>
                <w:noProof/>
                <w:webHidden/>
              </w:rPr>
              <w:tab/>
            </w:r>
            <w:r w:rsidR="00FC50FB" w:rsidRPr="00E637A3">
              <w:rPr>
                <w:rFonts w:ascii="Futura Bk BT" w:hAnsi="Futura Bk BT"/>
                <w:noProof/>
                <w:webHidden/>
              </w:rPr>
              <w:fldChar w:fldCharType="begin"/>
            </w:r>
            <w:r w:rsidR="00255D6C" w:rsidRPr="00E637A3">
              <w:rPr>
                <w:rFonts w:ascii="Futura Bk BT" w:hAnsi="Futura Bk BT"/>
                <w:noProof/>
                <w:webHidden/>
              </w:rPr>
              <w:instrText xml:space="preserve"> PAGEREF _Toc352576984 \h </w:instrText>
            </w:r>
            <w:r w:rsidR="00FC50FB" w:rsidRPr="00E637A3">
              <w:rPr>
                <w:rFonts w:ascii="Futura Bk BT" w:hAnsi="Futura Bk BT"/>
                <w:noProof/>
                <w:webHidden/>
              </w:rPr>
            </w:r>
            <w:r w:rsidR="00FC50FB" w:rsidRPr="00E637A3">
              <w:rPr>
                <w:rFonts w:ascii="Futura Bk BT" w:hAnsi="Futura Bk BT"/>
                <w:noProof/>
                <w:webHidden/>
              </w:rPr>
              <w:fldChar w:fldCharType="separate"/>
            </w:r>
            <w:r w:rsidR="009778FD">
              <w:rPr>
                <w:rFonts w:ascii="Futura Bk BT" w:hAnsi="Futura Bk BT"/>
                <w:noProof/>
                <w:webHidden/>
              </w:rPr>
              <w:t>1</w:t>
            </w:r>
            <w:r>
              <w:rPr>
                <w:rFonts w:ascii="Futura Bk BT" w:hAnsi="Futura Bk BT"/>
                <w:noProof/>
                <w:webHidden/>
              </w:rPr>
              <w:t>2</w:t>
            </w:r>
            <w:r w:rsidR="00FC50FB" w:rsidRPr="00E637A3">
              <w:rPr>
                <w:rFonts w:ascii="Futura Bk BT" w:hAnsi="Futura Bk BT"/>
                <w:noProof/>
                <w:webHidden/>
              </w:rPr>
              <w:fldChar w:fldCharType="end"/>
            </w:r>
          </w:hyperlink>
        </w:p>
        <w:p w:rsidR="00255D6C" w:rsidRPr="00E637A3" w:rsidRDefault="00BB2786">
          <w:pPr>
            <w:pStyle w:val="TOC1"/>
            <w:rPr>
              <w:rFonts w:ascii="Futura Bk BT" w:eastAsiaTheme="minorEastAsia" w:hAnsi="Futura Bk BT"/>
              <w:noProof/>
            </w:rPr>
          </w:pPr>
          <w:hyperlink w:anchor="_Toc352576985" w:history="1">
            <w:r w:rsidR="00255D6C" w:rsidRPr="00E637A3">
              <w:rPr>
                <w:rStyle w:val="Hyperlink"/>
                <w:rFonts w:ascii="Futura Bk BT" w:hAnsi="Futura Bk BT"/>
                <w:noProof/>
              </w:rPr>
              <w:t>APPENDIX 3:  Speaker Guidebook</w:t>
            </w:r>
            <w:r w:rsidR="00255D6C" w:rsidRPr="00E637A3">
              <w:rPr>
                <w:rFonts w:ascii="Futura Bk BT" w:hAnsi="Futura Bk BT"/>
                <w:noProof/>
                <w:webHidden/>
              </w:rPr>
              <w:tab/>
            </w:r>
            <w:r w:rsidR="00FC50FB" w:rsidRPr="00E637A3">
              <w:rPr>
                <w:rFonts w:ascii="Futura Bk BT" w:hAnsi="Futura Bk BT"/>
                <w:noProof/>
                <w:webHidden/>
              </w:rPr>
              <w:fldChar w:fldCharType="begin"/>
            </w:r>
            <w:r w:rsidR="00255D6C" w:rsidRPr="00E637A3">
              <w:rPr>
                <w:rFonts w:ascii="Futura Bk BT" w:hAnsi="Futura Bk BT"/>
                <w:noProof/>
                <w:webHidden/>
              </w:rPr>
              <w:instrText xml:space="preserve"> PAGEREF _Toc352576985 \h </w:instrText>
            </w:r>
            <w:r w:rsidR="00FC50FB" w:rsidRPr="00E637A3">
              <w:rPr>
                <w:rFonts w:ascii="Futura Bk BT" w:hAnsi="Futura Bk BT"/>
                <w:noProof/>
                <w:webHidden/>
              </w:rPr>
            </w:r>
            <w:r w:rsidR="00FC50FB" w:rsidRPr="00E637A3">
              <w:rPr>
                <w:rFonts w:ascii="Futura Bk BT" w:hAnsi="Futura Bk BT"/>
                <w:noProof/>
                <w:webHidden/>
              </w:rPr>
              <w:fldChar w:fldCharType="separate"/>
            </w:r>
            <w:r w:rsidR="009778FD">
              <w:rPr>
                <w:rFonts w:ascii="Futura Bk BT" w:hAnsi="Futura Bk BT"/>
                <w:noProof/>
                <w:webHidden/>
              </w:rPr>
              <w:t>1</w:t>
            </w:r>
            <w:r>
              <w:rPr>
                <w:rFonts w:ascii="Futura Bk BT" w:hAnsi="Futura Bk BT"/>
                <w:noProof/>
                <w:webHidden/>
              </w:rPr>
              <w:t>3</w:t>
            </w:r>
            <w:r w:rsidR="00FC50FB" w:rsidRPr="00E637A3">
              <w:rPr>
                <w:rFonts w:ascii="Futura Bk BT" w:hAnsi="Futura Bk BT"/>
                <w:noProof/>
                <w:webHidden/>
              </w:rPr>
              <w:fldChar w:fldCharType="end"/>
            </w:r>
          </w:hyperlink>
        </w:p>
        <w:p w:rsidR="00255D6C" w:rsidRPr="00E637A3" w:rsidRDefault="00BB2786">
          <w:pPr>
            <w:pStyle w:val="TOC1"/>
            <w:rPr>
              <w:rFonts w:ascii="Futura Bk BT" w:eastAsiaTheme="minorEastAsia" w:hAnsi="Futura Bk BT"/>
              <w:noProof/>
            </w:rPr>
          </w:pPr>
          <w:hyperlink w:anchor="_Toc352577003" w:history="1">
            <w:r w:rsidR="00255D6C" w:rsidRPr="00E637A3">
              <w:rPr>
                <w:rStyle w:val="Hyperlink"/>
                <w:rFonts w:ascii="Futura Bk BT" w:hAnsi="Futura Bk BT"/>
                <w:noProof/>
              </w:rPr>
              <w:t>APPENDIX 4:  Speaker Information Form</w:t>
            </w:r>
            <w:r w:rsidR="00255D6C" w:rsidRPr="00E637A3">
              <w:rPr>
                <w:rFonts w:ascii="Futura Bk BT" w:hAnsi="Futura Bk BT"/>
                <w:noProof/>
                <w:webHidden/>
              </w:rPr>
              <w:tab/>
            </w:r>
            <w:r w:rsidR="00FC50FB" w:rsidRPr="00E637A3">
              <w:rPr>
                <w:rFonts w:ascii="Futura Bk BT" w:hAnsi="Futura Bk BT"/>
                <w:noProof/>
                <w:webHidden/>
              </w:rPr>
              <w:fldChar w:fldCharType="begin"/>
            </w:r>
            <w:r w:rsidR="00255D6C" w:rsidRPr="00E637A3">
              <w:rPr>
                <w:rFonts w:ascii="Futura Bk BT" w:hAnsi="Futura Bk BT"/>
                <w:noProof/>
                <w:webHidden/>
              </w:rPr>
              <w:instrText xml:space="preserve"> PAGEREF _Toc352577003 \h </w:instrText>
            </w:r>
            <w:r w:rsidR="00FC50FB" w:rsidRPr="00E637A3">
              <w:rPr>
                <w:rFonts w:ascii="Futura Bk BT" w:hAnsi="Futura Bk BT"/>
                <w:noProof/>
                <w:webHidden/>
              </w:rPr>
            </w:r>
            <w:r w:rsidR="00FC50FB" w:rsidRPr="00E637A3">
              <w:rPr>
                <w:rFonts w:ascii="Futura Bk BT" w:hAnsi="Futura Bk BT"/>
                <w:noProof/>
                <w:webHidden/>
              </w:rPr>
              <w:fldChar w:fldCharType="separate"/>
            </w:r>
            <w:r>
              <w:rPr>
                <w:rFonts w:ascii="Futura Bk BT" w:hAnsi="Futura Bk BT"/>
                <w:noProof/>
                <w:webHidden/>
              </w:rPr>
              <w:t>2</w:t>
            </w:r>
            <w:r w:rsidR="009778FD">
              <w:rPr>
                <w:rFonts w:ascii="Futura Bk BT" w:hAnsi="Futura Bk BT"/>
                <w:noProof/>
                <w:webHidden/>
              </w:rPr>
              <w:t>7</w:t>
            </w:r>
            <w:r w:rsidR="00FC50FB" w:rsidRPr="00E637A3">
              <w:rPr>
                <w:rFonts w:ascii="Futura Bk BT" w:hAnsi="Futura Bk BT"/>
                <w:noProof/>
                <w:webHidden/>
              </w:rPr>
              <w:fldChar w:fldCharType="end"/>
            </w:r>
          </w:hyperlink>
        </w:p>
        <w:p w:rsidR="00255D6C" w:rsidRPr="00E637A3" w:rsidRDefault="00BB2786">
          <w:pPr>
            <w:pStyle w:val="TOC1"/>
            <w:rPr>
              <w:rFonts w:ascii="Futura Bk BT" w:eastAsiaTheme="minorEastAsia" w:hAnsi="Futura Bk BT"/>
              <w:noProof/>
            </w:rPr>
          </w:pPr>
          <w:hyperlink w:anchor="_Toc352577004" w:history="1">
            <w:r w:rsidR="00255D6C" w:rsidRPr="00E637A3">
              <w:rPr>
                <w:rStyle w:val="Hyperlink"/>
                <w:rFonts w:ascii="Futura Bk BT" w:hAnsi="Futura Bk BT"/>
                <w:noProof/>
              </w:rPr>
              <w:t>APPENDIX 5:  Sample Agenda</w:t>
            </w:r>
            <w:r w:rsidR="00255D6C" w:rsidRPr="00E637A3">
              <w:rPr>
                <w:rFonts w:ascii="Futura Bk BT" w:hAnsi="Futura Bk BT"/>
                <w:noProof/>
                <w:webHidden/>
              </w:rPr>
              <w:tab/>
            </w:r>
            <w:r>
              <w:rPr>
                <w:rFonts w:ascii="Futura Bk BT" w:hAnsi="Futura Bk BT"/>
                <w:noProof/>
                <w:webHidden/>
              </w:rPr>
              <w:t>29</w:t>
            </w:r>
          </w:hyperlink>
        </w:p>
        <w:p w:rsidR="00255D6C" w:rsidRPr="00E637A3" w:rsidRDefault="00BB2786">
          <w:pPr>
            <w:pStyle w:val="TOC1"/>
            <w:rPr>
              <w:rFonts w:ascii="Futura Bk BT" w:eastAsiaTheme="minorEastAsia" w:hAnsi="Futura Bk BT"/>
              <w:noProof/>
            </w:rPr>
          </w:pPr>
          <w:hyperlink w:anchor="_Toc352577005" w:history="1">
            <w:r w:rsidR="00255D6C" w:rsidRPr="00E637A3">
              <w:rPr>
                <w:rStyle w:val="Hyperlink"/>
                <w:rFonts w:ascii="Futura Bk BT" w:hAnsi="Futura Bk BT"/>
                <w:noProof/>
              </w:rPr>
              <w:t>APPENDIX 6:  Marketing Plan</w:t>
            </w:r>
            <w:r w:rsidR="00255D6C" w:rsidRPr="00E637A3">
              <w:rPr>
                <w:rFonts w:ascii="Futura Bk BT" w:hAnsi="Futura Bk BT"/>
                <w:noProof/>
                <w:webHidden/>
              </w:rPr>
              <w:tab/>
            </w:r>
            <w:r>
              <w:rPr>
                <w:rFonts w:ascii="Futura Bk BT" w:hAnsi="Futura Bk BT"/>
                <w:noProof/>
                <w:webHidden/>
              </w:rPr>
              <w:t>31</w:t>
            </w:r>
          </w:hyperlink>
        </w:p>
        <w:p w:rsidR="00255D6C" w:rsidRPr="00E637A3" w:rsidRDefault="00BB2786">
          <w:pPr>
            <w:pStyle w:val="TOC1"/>
            <w:rPr>
              <w:rFonts w:ascii="Futura Bk BT" w:eastAsiaTheme="minorEastAsia" w:hAnsi="Futura Bk BT"/>
              <w:noProof/>
            </w:rPr>
          </w:pPr>
          <w:hyperlink w:anchor="_Toc352577008" w:history="1">
            <w:r w:rsidR="00255D6C" w:rsidRPr="00E637A3">
              <w:rPr>
                <w:rStyle w:val="Hyperlink"/>
                <w:rFonts w:ascii="Futura Bk BT" w:hAnsi="Futura Bk BT"/>
                <w:noProof/>
              </w:rPr>
              <w:t>APPENDIX 7:  Coverage Map</w:t>
            </w:r>
            <w:r w:rsidR="00255D6C" w:rsidRPr="00E637A3">
              <w:rPr>
                <w:rFonts w:ascii="Futura Bk BT" w:hAnsi="Futura Bk BT"/>
                <w:noProof/>
                <w:webHidden/>
              </w:rPr>
              <w:tab/>
            </w:r>
            <w:r>
              <w:rPr>
                <w:rFonts w:ascii="Futura Bk BT" w:hAnsi="Futura Bk BT"/>
                <w:noProof/>
                <w:webHidden/>
              </w:rPr>
              <w:t>45</w:t>
            </w:r>
          </w:hyperlink>
        </w:p>
        <w:p w:rsidR="00AC782A" w:rsidRPr="00AC782A" w:rsidRDefault="00FC50FB">
          <w:pPr>
            <w:rPr>
              <w:rFonts w:ascii="Futura Bk BT" w:hAnsi="Futura Bk BT"/>
            </w:rPr>
          </w:pPr>
          <w:r w:rsidRPr="00E637A3">
            <w:rPr>
              <w:rFonts w:ascii="Futura Bk BT" w:hAnsi="Futura Bk BT"/>
              <w:b/>
              <w:bCs/>
              <w:noProof/>
            </w:rPr>
            <w:fldChar w:fldCharType="end"/>
          </w:r>
        </w:p>
      </w:sdtContent>
    </w:sdt>
    <w:p w:rsidR="002D4ABE" w:rsidRDefault="002D4ABE">
      <w:pPr>
        <w:rPr>
          <w:rFonts w:ascii="Futura Bk BT" w:hAnsi="Futura Bk BT"/>
          <w:b/>
        </w:rPr>
        <w:sectPr w:rsidR="002D4ABE" w:rsidSect="007F2C60">
          <w:pgSz w:w="12240" w:h="15840" w:code="1"/>
          <w:pgMar w:top="1267" w:right="1440" w:bottom="994" w:left="1440" w:header="720" w:footer="432" w:gutter="0"/>
          <w:cols w:space="720"/>
          <w:titlePg/>
          <w:docGrid w:linePitch="360"/>
        </w:sectPr>
      </w:pPr>
      <w:bookmarkStart w:id="0" w:name="_GoBack"/>
      <w:bookmarkEnd w:id="0"/>
    </w:p>
    <w:p w:rsidR="00761C1C" w:rsidRPr="00AC782A" w:rsidRDefault="00875E53" w:rsidP="00AC782A">
      <w:pPr>
        <w:pStyle w:val="ScrubsGuidbook"/>
      </w:pPr>
      <w:bookmarkStart w:id="1" w:name="_Toc352576970"/>
      <w:r w:rsidRPr="00AC782A">
        <w:lastRenderedPageBreak/>
        <w:t>BACKGROUND</w:t>
      </w:r>
      <w:bookmarkEnd w:id="1"/>
      <w:r w:rsidR="005267FD" w:rsidRPr="00AC782A">
        <w:tab/>
      </w:r>
    </w:p>
    <w:p w:rsidR="00875E53" w:rsidRPr="00AC782A" w:rsidRDefault="00342DE4" w:rsidP="00AC782A">
      <w:pPr>
        <w:ind w:left="1440"/>
        <w:rPr>
          <w:rFonts w:ascii="Futura Bk BT" w:hAnsi="Futura Bk BT"/>
        </w:rPr>
      </w:pPr>
      <w:r>
        <w:rPr>
          <w:rFonts w:ascii="Futura Bk BT" w:hAnsi="Futura Bk BT"/>
          <w:noProof/>
        </w:rPr>
        <mc:AlternateContent>
          <mc:Choice Requires="wpg">
            <w:drawing>
              <wp:anchor distT="0" distB="0" distL="114300" distR="114300" simplePos="0" relativeHeight="251751424" behindDoc="0" locked="0" layoutInCell="1" allowOverlap="1">
                <wp:simplePos x="0" y="0"/>
                <wp:positionH relativeFrom="column">
                  <wp:posOffset>42545</wp:posOffset>
                </wp:positionH>
                <wp:positionV relativeFrom="paragraph">
                  <wp:posOffset>25400</wp:posOffset>
                </wp:positionV>
                <wp:extent cx="821055" cy="815340"/>
                <wp:effectExtent l="0" t="0" r="0" b="381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84555" cy="878205"/>
                        </a:xfrm>
                      </wpg:grpSpPr>
                      <pic:pic xmlns:pic="http://schemas.openxmlformats.org/drawingml/2006/picture">
                        <pic:nvPicPr>
                          <pic:cNvPr id="34" name="Picture 34" descr="http://i.stpost.com/marmot-ajax-3-tent-3-person-3-season-in-pale-pumpkin-terracotta~p~4034u_01~150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964" y="17929"/>
                            <a:ext cx="430306" cy="430306"/>
                          </a:xfrm>
                          <a:prstGeom prst="rect">
                            <a:avLst/>
                          </a:prstGeom>
                          <a:noFill/>
                          <a:ln>
                            <a:noFill/>
                          </a:ln>
                        </pic:spPr>
                      </pic:pic>
                      <wpg:grpSp>
                        <wpg:cNvPr id="35" name="Group 35"/>
                        <wpg:cNvGrpSpPr/>
                        <wpg:grpSpPr>
                          <a:xfrm>
                            <a:off x="0" y="0"/>
                            <a:ext cx="884555" cy="878205"/>
                            <a:chOff x="0" y="0"/>
                            <a:chExt cx="884712" cy="878774"/>
                          </a:xfrm>
                        </wpg:grpSpPr>
                        <pic:pic xmlns:pic="http://schemas.openxmlformats.org/drawingml/2006/picture">
                          <pic:nvPicPr>
                            <pic:cNvPr id="36" name="Picture 36"/>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38" name="Picture 38"/>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Picture 87"/>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3.35pt;margin-top:2pt;width:64.65pt;height:64.2pt;z-index:251751424;mso-width-relative:margin;mso-height-relative:margin" coordsize="8845,87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http://i.stpost.com/marmot-ajax-3-tent-3-person-3-season-in-pale-pumpkin-terracotta~p~4034u_01~1500.jpg" style="position:absolute;left:89;top:179;width:4303;height:4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R3zEAAAA2wAAAA8AAABkcnMvZG93bnJldi54bWxEj0FrwkAUhO9C/8PyCt50YxVpo6uIIEi8&#10;qJXS4zP7TEKzb0N2TaK/3hWEHoeZ+YaZLztTioZqV1hWMBpGIIhTqwvOFJy+N4NPEM4jaywtk4Ib&#10;OVgu3npzjLVt+UDN0WciQNjFqCD3voqldGlOBt3QVsTBu9jaoA+yzqSusQ1wU8qPKJpKgwWHhRwr&#10;WueU/h2vRsH9J2lPdi/Po68kWa+SZvfb3s9K9d+71QyEp87/h1/trVYwnsDzS/gB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rR3zEAAAA2wAAAA8AAAAAAAAAAAAAAAAA&#10;nwIAAGRycy9kb3ducmV2LnhtbFBLBQYAAAAABAAEAPcAAACQAwAAAAA=&#10;">
                  <v:imagedata r:id="rId24" o:title="marmot-ajax-3-tent-3-person-3-season-in-pale-pumpkin-terracotta~p~4034u_01~1500"/>
                  <v:path arrowok="t"/>
                </v:shape>
                <v:group id="Group 35" o:spid="_x0000_s1028" style="position:absolute;width:8845;height:8782"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36"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uzXGAAAA2wAAAA8AAABkcnMvZG93bnJldi54bWxEj0FrwkAUhO8F/8PyBG91Y60i0TW0KTYW&#10;SqFWxOMj+0yC2bchu43x33cFocdhZr5hVklvatFR6yrLCibjCARxbnXFhYL9z+ZxAcJ5ZI21ZVJw&#10;JQfJevCwwljbC39Tt/OFCBB2MSoovW9iKV1ekkE3tg1x8E62NeiDbAupW7wEuKnlUxTNpcGKw0KJ&#10;DaUl5efdr1HwPD2mi8OnfnVZVuzdV/5xfXufKTUa9i9LEJ56/x++t7dawXQOty/h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S7NcYAAADbAAAADwAAAAAAAAAAAAAA&#10;AACfAgAAZHJzL2Rvd25yZXYueG1sUEsFBgAAAAAEAAQA9wAAAJIDAAAAAA==&#10;">
                    <v:imagedata r:id="rId25" o:title=""/>
                    <v:path arrowok="t"/>
                    <o:lock v:ext="edit" aspectratio="f"/>
                  </v:shape>
                  <v:shape id="Picture 38"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Tt/AAAAA2wAAAA8AAABkcnMvZG93bnJldi54bWxET8uKwjAU3QvzD+EKbmSa6oBINYqj+Fi4&#10;sZ0PuDTXttjclCRqna+fLAZcHs57ue5NKx7kfGNZwSRJQRCXVjdcKfgp9p9zED4ga2wtk4IXeViv&#10;PgZLzLR98oUeeahEDGGfoYI6hC6T0pc1GfSJ7Ygjd7XOYIjQVVI7fMZw08ppms6kwYZjQ40dbWsq&#10;b/ndKMiL/Za+i8NZT463nfx19piOrVKjYb9ZgAjUh7f4333SCr7i2Pgl/g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6hO38AAAADbAAAADwAAAAAAAAAAAAAAAACfAgAA&#10;ZHJzL2Rvd25yZXYueG1sUEsFBgAAAAAEAAQA9wAAAIwDAAAAAA==&#10;">
                    <v:imagedata r:id="rId26" o:title="" croptop="2359f" cropbottom="33423f" cropleft="6050f" cropright="4789f"/>
                    <v:path arrowok="t"/>
                    <o:lock v:ext="edit" aspectratio="f"/>
                  </v:shape>
                  <v:shape id="Picture 87"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afEAAAA2wAAAA8AAABkcnMvZG93bnJldi54bWxEj1trwkAUhN8F/8NyCr7pplIvpK4ipQV9&#10;UOoF9fGQPU2i2bMhu5r4712h4OMwM98wk1ljCnGjyuWWFbz3IhDEidU5pwr2u5/uGITzyBoLy6Tg&#10;Tg5m03ZrgrG2NW/otvWpCBB2MSrIvC9jKV2SkUHXsyVx8P5sZdAHWaVSV1gHuClkP4qG0mDOYSHD&#10;kr4ySi7bq1HQJ9z5+neZ0Oh7feTV+TRYHT6U6rw1808Qnhr/Cv+3F1rBeATPL+E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yafEAAAA2wAAAA8AAAAAAAAAAAAAAAAA&#10;nwIAAGRycy9kb3ducmV2LnhtbFBLBQYAAAAABAAEAPcAAACQAwAAAAA=&#10;">
                    <v:imagedata r:id="rId25" o:title=""/>
                    <v:path arrowok="t"/>
                    <o:lock v:ext="edit" aspectratio="f"/>
                  </v:shape>
                </v:group>
              </v:group>
            </w:pict>
          </mc:Fallback>
        </mc:AlternateContent>
      </w:r>
      <w:r w:rsidR="005267FD" w:rsidRPr="00AC782A">
        <w:rPr>
          <w:rFonts w:ascii="Futura Bk BT" w:hAnsi="Futura Bk BT"/>
        </w:rPr>
        <w:t>Scrubs Camps are free, one-day, hands-on health career camps for high school students, which provide an opportunity to explore a variety of healthcare careers through interactive activities. Scrubs Camps came to exist through t</w:t>
      </w:r>
      <w:r w:rsidR="00FB75F1" w:rsidRPr="00AC782A">
        <w:rPr>
          <w:rFonts w:ascii="Futura Bk BT" w:hAnsi="Futura Bk BT"/>
        </w:rPr>
        <w:t xml:space="preserve">he </w:t>
      </w:r>
      <w:r w:rsidR="007F2C60">
        <w:rPr>
          <w:rFonts w:ascii="Futura Bk BT" w:hAnsi="Futura Bk BT"/>
        </w:rPr>
        <w:t xml:space="preserve">South Dakota Healthcare </w:t>
      </w:r>
      <w:r w:rsidR="00FB75F1" w:rsidRPr="00AC782A">
        <w:rPr>
          <w:rFonts w:ascii="Futura Bk BT" w:hAnsi="Futura Bk BT"/>
        </w:rPr>
        <w:t xml:space="preserve">Workforce Initiative in 2007 and as a collaborative effort between the South Dakota Departments of Health and Education. </w:t>
      </w:r>
    </w:p>
    <w:p w:rsidR="001A7ED4" w:rsidRDefault="00FB75F1" w:rsidP="00875E53">
      <w:pPr>
        <w:ind w:left="1440"/>
        <w:rPr>
          <w:rFonts w:ascii="Futura Bk BT" w:hAnsi="Futura Bk BT"/>
        </w:rPr>
      </w:pPr>
      <w:r w:rsidRPr="00AC782A">
        <w:rPr>
          <w:rFonts w:ascii="Futura Bk BT" w:hAnsi="Futura Bk BT"/>
        </w:rPr>
        <w:t xml:space="preserve">The Department of Health, Office of Rural Health and the Department of Education, Office of Curriculum, Career and Technical Education implemented the Scrubs Camp Program at the beginning of the 2007-2008 School Year to promote healthcare careers to high school students with the intent </w:t>
      </w:r>
      <w:r w:rsidR="00D762E0">
        <w:rPr>
          <w:rFonts w:ascii="Futura Bk BT" w:hAnsi="Futura Bk BT"/>
        </w:rPr>
        <w:t>of creating an interest</w:t>
      </w:r>
      <w:r w:rsidRPr="00AC782A">
        <w:rPr>
          <w:rFonts w:ascii="Futura Bk BT" w:hAnsi="Futura Bk BT"/>
        </w:rPr>
        <w:t xml:space="preserve"> in pursuing healthcare careers</w:t>
      </w:r>
      <w:r w:rsidR="00097BA3">
        <w:rPr>
          <w:rFonts w:ascii="Futura Bk BT" w:hAnsi="Futura Bk BT"/>
        </w:rPr>
        <w:t>, thus</w:t>
      </w:r>
      <w:r w:rsidRPr="00AC782A">
        <w:rPr>
          <w:rFonts w:ascii="Futura Bk BT" w:hAnsi="Futura Bk BT"/>
        </w:rPr>
        <w:t xml:space="preserve"> address</w:t>
      </w:r>
      <w:r w:rsidR="00097BA3">
        <w:rPr>
          <w:rFonts w:ascii="Futura Bk BT" w:hAnsi="Futura Bk BT"/>
        </w:rPr>
        <w:t>ing</w:t>
      </w:r>
      <w:r w:rsidRPr="00AC782A">
        <w:rPr>
          <w:rFonts w:ascii="Futura Bk BT" w:hAnsi="Futura Bk BT"/>
        </w:rPr>
        <w:t xml:space="preserve"> the healthcare workforce shortage in South Dakota.</w:t>
      </w:r>
      <w:r w:rsidR="00D762E0">
        <w:rPr>
          <w:rFonts w:ascii="Futura Bk BT" w:hAnsi="Futura Bk BT"/>
        </w:rPr>
        <w:t xml:space="preserve">  In 2013, the Yankton Rural Area Health Education Center</w:t>
      </w:r>
      <w:r w:rsidR="00A77B87">
        <w:rPr>
          <w:rFonts w:ascii="Futura Bk BT" w:hAnsi="Futura Bk BT"/>
        </w:rPr>
        <w:t xml:space="preserve"> (YRAHEC</w:t>
      </w:r>
      <w:proofErr w:type="gramStart"/>
      <w:r w:rsidR="00A77B87">
        <w:rPr>
          <w:rFonts w:ascii="Futura Bk BT" w:hAnsi="Futura Bk BT"/>
        </w:rPr>
        <w:t xml:space="preserve">) </w:t>
      </w:r>
      <w:r w:rsidR="00D762E0">
        <w:rPr>
          <w:rFonts w:ascii="Futura Bk BT" w:hAnsi="Futura Bk BT"/>
        </w:rPr>
        <w:t xml:space="preserve"> joined</w:t>
      </w:r>
      <w:proofErr w:type="gramEnd"/>
      <w:r w:rsidR="00D762E0">
        <w:rPr>
          <w:rFonts w:ascii="Futura Bk BT" w:hAnsi="Futura Bk BT"/>
        </w:rPr>
        <w:t xml:space="preserve"> forces with these agencies, coordinating the operations of the Scrubs Camp Program in South Dakota.</w:t>
      </w:r>
      <w:r w:rsidRPr="00AC782A">
        <w:rPr>
          <w:rFonts w:ascii="Futura Bk BT" w:hAnsi="Futura Bk BT"/>
        </w:rPr>
        <w:t xml:space="preserve"> </w:t>
      </w:r>
      <w:r w:rsidR="005267FD" w:rsidRPr="00AC782A">
        <w:rPr>
          <w:rFonts w:ascii="Futura Bk BT" w:hAnsi="Futura Bk BT"/>
        </w:rPr>
        <w:t xml:space="preserve">The number of camps statewide has grown from five Scrubs Camps in 2007-2008 to </w:t>
      </w:r>
      <w:r w:rsidR="007E6B1D">
        <w:rPr>
          <w:rFonts w:ascii="Futura Bk BT" w:hAnsi="Futura Bk BT"/>
        </w:rPr>
        <w:t>twenty</w:t>
      </w:r>
      <w:r w:rsidR="005267FD" w:rsidRPr="00AC782A">
        <w:rPr>
          <w:rFonts w:ascii="Futura Bk BT" w:hAnsi="Futura Bk BT"/>
        </w:rPr>
        <w:t xml:space="preserve"> Scrubs Camps in 201</w:t>
      </w:r>
      <w:r w:rsidR="007E6B1D">
        <w:rPr>
          <w:rFonts w:ascii="Futura Bk BT" w:hAnsi="Futura Bk BT"/>
        </w:rPr>
        <w:t>6</w:t>
      </w:r>
      <w:r w:rsidR="005267FD" w:rsidRPr="00AC782A">
        <w:rPr>
          <w:rFonts w:ascii="Futura Bk BT" w:hAnsi="Futura Bk BT"/>
        </w:rPr>
        <w:t>-201</w:t>
      </w:r>
      <w:r w:rsidR="007E6B1D">
        <w:rPr>
          <w:rFonts w:ascii="Futura Bk BT" w:hAnsi="Futura Bk BT"/>
        </w:rPr>
        <w:t>7</w:t>
      </w:r>
      <w:r w:rsidR="005267FD" w:rsidRPr="00AC782A">
        <w:rPr>
          <w:rFonts w:ascii="Futura Bk BT" w:hAnsi="Futura Bk BT"/>
        </w:rPr>
        <w:t>. The following information is designed to be utilized as a guide for coordinating a Scrubs Camp</w:t>
      </w:r>
      <w:r w:rsidRPr="00AC782A">
        <w:rPr>
          <w:rFonts w:ascii="Futura Bk BT" w:hAnsi="Futura Bk BT"/>
        </w:rPr>
        <w:t>.</w:t>
      </w:r>
    </w:p>
    <w:p w:rsidR="000945F6" w:rsidRPr="00AC782A" w:rsidRDefault="000945F6" w:rsidP="00875E53">
      <w:pPr>
        <w:pStyle w:val="Heading1"/>
        <w:rPr>
          <w:rFonts w:ascii="Futura Bk BT" w:hAnsi="Futura Bk BT"/>
          <w:caps/>
          <w:color w:val="5B912F"/>
          <w:sz w:val="40"/>
          <w:szCs w:val="40"/>
        </w:rPr>
      </w:pPr>
      <w:bookmarkStart w:id="2" w:name="_Toc352576971"/>
      <w:r w:rsidRPr="00AC782A">
        <w:rPr>
          <w:rFonts w:ascii="Futura Bk BT" w:hAnsi="Futura Bk BT"/>
          <w:caps/>
          <w:color w:val="5B912F"/>
          <w:sz w:val="40"/>
          <w:szCs w:val="40"/>
        </w:rPr>
        <w:t>Application Process</w:t>
      </w:r>
      <w:bookmarkEnd w:id="2"/>
    </w:p>
    <w:p w:rsidR="00384884" w:rsidRPr="00AC782A" w:rsidRDefault="00342DE4" w:rsidP="00875E53">
      <w:pPr>
        <w:ind w:left="1440"/>
        <w:rPr>
          <w:rFonts w:ascii="Futura Bk BT" w:hAnsi="Futura Bk BT"/>
        </w:rPr>
      </w:pPr>
      <w:r>
        <w:rPr>
          <w:rFonts w:ascii="Futura Bk BT" w:hAnsi="Futura Bk BT"/>
          <w:noProof/>
        </w:rPr>
        <mc:AlternateContent>
          <mc:Choice Requires="wpg">
            <w:drawing>
              <wp:anchor distT="0" distB="0" distL="114300" distR="114300" simplePos="0" relativeHeight="251755520" behindDoc="0" locked="0" layoutInCell="1" allowOverlap="1">
                <wp:simplePos x="0" y="0"/>
                <wp:positionH relativeFrom="column">
                  <wp:posOffset>0</wp:posOffset>
                </wp:positionH>
                <wp:positionV relativeFrom="paragraph">
                  <wp:posOffset>43180</wp:posOffset>
                </wp:positionV>
                <wp:extent cx="821055" cy="815340"/>
                <wp:effectExtent l="0" t="0" r="0" b="381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90" name="Group 90"/>
                        <wpg:cNvGrpSpPr/>
                        <wpg:grpSpPr>
                          <a:xfrm>
                            <a:off x="0" y="0"/>
                            <a:ext cx="821055" cy="815340"/>
                            <a:chOff x="0" y="0"/>
                            <a:chExt cx="884712" cy="878774"/>
                          </a:xfrm>
                        </wpg:grpSpPr>
                        <pic:pic xmlns:pic="http://schemas.openxmlformats.org/drawingml/2006/picture">
                          <pic:nvPicPr>
                            <pic:cNvPr id="91" name="Picture 91"/>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92" name="Picture 92"/>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 name="Picture 93"/>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 name="il_fi" descr="http://serc.carleton.edu/images/NAGTWorkshops/careerprep/jobsearch/application.jpg"/>
                          <pic:cNvPicPr>
                            <a:picLocks noChangeAspect="1"/>
                          </pic:cNvPicPr>
                        </pic:nvPicPr>
                        <pic:blipFill rotWithShape="1">
                          <a:blip r:embed="rId27" cstate="print">
                            <a:extLst>
                              <a:ext uri="{28A0092B-C50C-407E-A947-70E740481C1C}">
                                <a14:useLocalDpi xmlns:a14="http://schemas.microsoft.com/office/drawing/2010/main" val="0"/>
                              </a:ext>
                            </a:extLst>
                          </a:blip>
                          <a:srcRect l="19999" r="7400"/>
                          <a:stretch/>
                        </pic:blipFill>
                        <pic:spPr bwMode="auto">
                          <a:xfrm>
                            <a:off x="0" y="0"/>
                            <a:ext cx="393700" cy="3873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0;margin-top:3.4pt;width:64.65pt;height:64.2pt;z-index:25175552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">
                <v:group id="Group 90"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91"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bfHvGAAAA2wAAAA8AAABkcnMvZG93bnJldi54bWxEj1trwkAUhN8L/oflCL7VjZeWmLqKF6wt&#10;iOAF6eMhe0yC2bMhu2r8926h0MdhZr5hxtPGlOJGtSssK+h1IxDEqdUFZwqOh9VrDMJ5ZI2lZVLw&#10;IAfTSetljIm2d97Rbe8zESDsElSQe18lUro0J4Ouayvi4J1tbdAHWWdS13gPcFPKfhS9S4MFh4Uc&#10;K1rklF72V6NgOPhZxKeNnrv1Oju6bfr9WH6+KdVpN7MPEJ4a/x/+a39pBaMe/H4JP0BOn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8e8YAAADbAAAADwAAAAAAAAAAAAAA&#10;AACfAgAAZHJzL2Rvd25yZXYueG1sUEsFBgAAAAAEAAQA9wAAAJIDAAAAAA==&#10;">
                    <v:imagedata r:id="rId25" o:title=""/>
                    <v:path arrowok="t"/>
                    <o:lock v:ext="edit" aspectratio="f"/>
                  </v:shape>
                  <v:shape id="Picture 92"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Jg/DAAAA2wAAAA8AAABkcnMvZG93bnJldi54bWxEj0+LwjAUxO/CfofwhL3ImupB3GoUV/HP&#10;wcu2+wEezbMtNi8lidr10xtB8DjMzG+Y+bIzjbiS87VlBaNhAoK4sLrmUsFfvv2agvABWWNjmRT8&#10;k4fl4qM3x1TbG//SNQuliBD2KSqoQmhTKX1RkUE/tC1x9E7WGQxRulJqh7cIN40cJ8lEGqw5LlTY&#10;0rqi4pxdjIIs367pJ98d9Wh/3si7s/tkYJX67HerGYhAXXiHX+2DVvA9hu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CYmD8MAAADbAAAADwAAAAAAAAAAAAAAAACf&#10;AgAAZHJzL2Rvd25yZXYueG1sUEsFBgAAAAAEAAQA9wAAAI8DAAAAAA==&#10;">
                    <v:imagedata r:id="rId26" o:title="" croptop="2359f" cropbottom="33423f" cropleft="6050f" cropright="4789f"/>
                    <v:path arrowok="t"/>
                    <o:lock v:ext="edit" aspectratio="f"/>
                  </v:shape>
                  <v:shape id="Picture 93"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CWXnFAAAA2wAAAA8AAABkcnMvZG93bnJldi54bWxEj0FrwkAUhO8F/8PyBG/NRqutTV1FioIe&#10;lFal7fGRfU2i2bchu5r4712h0OMwM98wk1lrSnGh2hWWFfSjGARxanXBmYLDfvk4BuE8ssbSMim4&#10;koPZtPMwwUTbhj/psvOZCBB2CSrIva8SKV2ak0EX2Yo4eL+2NuiDrDOpa2wC3JRyEMfP0mDBYSHH&#10;it5zSk+7s1EwINz75mOd0sti+82b489o8zVUqtdt528gPLX+P/zXXmkFr09w/x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ll5xQAAANsAAAAPAAAAAAAAAAAAAAAA&#10;AJ8CAABkcnMvZG93bnJldi54bWxQSwUGAAAAAAQABAD3AAAAkQMAAAAA&#10;">
                    <v:imagedata r:id="rId25" o:title=""/>
                    <v:path arrowok="t"/>
                    <o:lock v:ext="edit" aspectratio="f"/>
                  </v:shape>
                </v:group>
                <v:shape id="il_fi" o:spid="_x0000_s1031" type="#_x0000_t75" alt="http://serc.carleton.edu/images/NAGTWorkshops/careerprep/jobsearch/application.jpg" style="position:absolute;width:3937;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813CAAAA2gAAAA8AAABkcnMvZG93bnJldi54bWxEj0GLwjAUhO/C/ofwBG+aqrC41SgiCLq6&#10;wqrg9dk822Lz0m2irf9+Iwgeh5n5hpnMGlOIO1Uut6yg34tAECdW55wqOB6W3REI55E1FpZJwYMc&#10;zKYfrQnG2tb8S/e9T0WAsItRQeZ9GUvpkowMup4tiYN3sZVBH2SVSl1hHeCmkIMo+pQGcw4LGZa0&#10;yCi57m9GwfZk881f2Zzrxe4b1183PVxufpTqtJv5GISnxr/Dr/ZKKxjA80q4AXL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8/NdwgAAANoAAAAPAAAAAAAAAAAAAAAAAJ8C&#10;AABkcnMvZG93bnJldi54bWxQSwUGAAAAAAQABAD3AAAAjgMAAAAA&#10;">
                  <v:imagedata r:id="rId28" o:title="application" cropleft="13107f" cropright="4850f"/>
                  <v:path arrowok="t"/>
                </v:shape>
              </v:group>
            </w:pict>
          </mc:Fallback>
        </mc:AlternateContent>
      </w:r>
      <w:r w:rsidR="00384884" w:rsidRPr="00AC782A">
        <w:rPr>
          <w:rFonts w:ascii="Futura Bk BT" w:hAnsi="Futura Bk BT"/>
        </w:rPr>
        <w:t xml:space="preserve">If you are interested in hosting a Scrubs Camp, begin by contacting the Office of Rural Health, SD Department of Health, at 605.773.3361 or </w:t>
      </w:r>
      <w:hyperlink r:id="rId29" w:history="1">
        <w:r w:rsidR="001221DB" w:rsidRPr="003A2918">
          <w:rPr>
            <w:rStyle w:val="Hyperlink"/>
            <w:rFonts w:ascii="Futura Bk BT" w:hAnsi="Futura Bk BT"/>
          </w:rPr>
          <w:t>dohhealthcareers@state.sd.us</w:t>
        </w:r>
      </w:hyperlink>
      <w:r w:rsidR="001221DB">
        <w:rPr>
          <w:rFonts w:ascii="Futura Bk BT" w:hAnsi="Futura Bk BT"/>
        </w:rPr>
        <w:t xml:space="preserve"> </w:t>
      </w:r>
      <w:r w:rsidR="00384884" w:rsidRPr="00AC782A">
        <w:rPr>
          <w:rFonts w:ascii="Futura Bk BT" w:hAnsi="Futura Bk BT"/>
        </w:rPr>
        <w:t>for application details.  Upon confirmation that your site has been selected to host a camp, you will be asked to prepare and submit a budget for your camp to the Office of Rural Health, SD Department of Health.  Budget allowances are based on anticipated camp size, as outlined below:</w:t>
      </w:r>
    </w:p>
    <w:p w:rsidR="00384884" w:rsidRPr="00AC782A" w:rsidRDefault="00384884" w:rsidP="00384884">
      <w:pPr>
        <w:tabs>
          <w:tab w:val="left" w:pos="900"/>
        </w:tabs>
        <w:spacing w:after="0"/>
        <w:ind w:left="2160"/>
        <w:rPr>
          <w:rFonts w:ascii="Futura Bk BT" w:hAnsi="Futura Bk BT"/>
        </w:rPr>
      </w:pPr>
      <w:r w:rsidRPr="00AC782A">
        <w:rPr>
          <w:rFonts w:ascii="Futura Bk BT" w:hAnsi="Futura Bk BT"/>
        </w:rPr>
        <w:tab/>
        <w:t>Under 50 students:</w:t>
      </w:r>
      <w:r w:rsidRPr="00AC782A">
        <w:rPr>
          <w:rFonts w:ascii="Futura Bk BT" w:hAnsi="Futura Bk BT"/>
        </w:rPr>
        <w:tab/>
        <w:t>$2,200</w:t>
      </w:r>
    </w:p>
    <w:p w:rsidR="00384884" w:rsidRPr="00AC782A" w:rsidRDefault="00384884" w:rsidP="00384884">
      <w:pPr>
        <w:tabs>
          <w:tab w:val="left" w:pos="900"/>
        </w:tabs>
        <w:spacing w:after="0"/>
        <w:ind w:left="2160"/>
        <w:rPr>
          <w:rFonts w:ascii="Futura Bk BT" w:hAnsi="Futura Bk BT"/>
        </w:rPr>
      </w:pPr>
      <w:r w:rsidRPr="00AC782A">
        <w:rPr>
          <w:rFonts w:ascii="Futura Bk BT" w:hAnsi="Futura Bk BT"/>
        </w:rPr>
        <w:tab/>
        <w:t>51-75 students:</w:t>
      </w:r>
      <w:r w:rsidRPr="00AC782A">
        <w:rPr>
          <w:rFonts w:ascii="Futura Bk BT" w:hAnsi="Futura Bk BT"/>
        </w:rPr>
        <w:tab/>
        <w:t>$2,500</w:t>
      </w:r>
    </w:p>
    <w:p w:rsidR="00384884" w:rsidRPr="00AC782A" w:rsidRDefault="00384884" w:rsidP="00384884">
      <w:pPr>
        <w:tabs>
          <w:tab w:val="left" w:pos="900"/>
        </w:tabs>
        <w:spacing w:after="0"/>
        <w:ind w:left="2160"/>
        <w:rPr>
          <w:rFonts w:ascii="Futura Bk BT" w:hAnsi="Futura Bk BT"/>
        </w:rPr>
      </w:pPr>
      <w:r w:rsidRPr="00AC782A">
        <w:rPr>
          <w:rFonts w:ascii="Futura Bk BT" w:hAnsi="Futura Bk BT"/>
        </w:rPr>
        <w:tab/>
        <w:t>76-100 students:</w:t>
      </w:r>
      <w:r w:rsidRPr="00AC782A">
        <w:rPr>
          <w:rFonts w:ascii="Futura Bk BT" w:hAnsi="Futura Bk BT"/>
        </w:rPr>
        <w:tab/>
        <w:t>$3,000</w:t>
      </w:r>
    </w:p>
    <w:p w:rsidR="00384884" w:rsidRDefault="00384884" w:rsidP="00384884">
      <w:pPr>
        <w:tabs>
          <w:tab w:val="left" w:pos="900"/>
        </w:tabs>
        <w:spacing w:after="0"/>
        <w:ind w:left="2160"/>
        <w:rPr>
          <w:rFonts w:ascii="Futura Bk BT" w:hAnsi="Futura Bk BT"/>
        </w:rPr>
      </w:pPr>
      <w:r w:rsidRPr="00AC782A">
        <w:rPr>
          <w:rFonts w:ascii="Futura Bk BT" w:hAnsi="Futura Bk BT"/>
        </w:rPr>
        <w:tab/>
        <w:t>101+ students:</w:t>
      </w:r>
      <w:r w:rsidRPr="00AC782A">
        <w:rPr>
          <w:rFonts w:ascii="Futura Bk BT" w:hAnsi="Futura Bk BT"/>
        </w:rPr>
        <w:tab/>
        <w:t>$3,500</w:t>
      </w:r>
    </w:p>
    <w:p w:rsidR="007F2C60" w:rsidRPr="00AC782A" w:rsidRDefault="007F2C60" w:rsidP="00384884">
      <w:pPr>
        <w:tabs>
          <w:tab w:val="left" w:pos="900"/>
        </w:tabs>
        <w:spacing w:after="0"/>
        <w:ind w:left="2160"/>
        <w:rPr>
          <w:rFonts w:ascii="Futura Bk BT" w:hAnsi="Futura Bk BT"/>
        </w:rPr>
      </w:pPr>
    </w:p>
    <w:p w:rsidR="00384884" w:rsidRPr="00AC782A" w:rsidRDefault="00384884" w:rsidP="00875E53">
      <w:pPr>
        <w:ind w:left="1440"/>
        <w:rPr>
          <w:rFonts w:ascii="Futura Bk BT" w:hAnsi="Futura Bk BT"/>
        </w:rPr>
      </w:pPr>
      <w:r w:rsidRPr="00AC782A">
        <w:rPr>
          <w:rFonts w:ascii="Futura Bk BT" w:hAnsi="Futura Bk BT"/>
        </w:rPr>
        <w:t>Your facility will then be given a grant to cover the expenses of hosting a camp.  You will then need to identify a venue and date for your camp</w:t>
      </w:r>
      <w:r w:rsidR="007F2C60">
        <w:rPr>
          <w:rFonts w:ascii="Futura Bk BT" w:hAnsi="Futura Bk BT"/>
        </w:rPr>
        <w:t>.</w:t>
      </w:r>
      <w:r w:rsidRPr="00AC782A">
        <w:rPr>
          <w:rFonts w:ascii="Futura Bk BT" w:hAnsi="Futura Bk BT"/>
        </w:rPr>
        <w:t xml:space="preserve"> </w:t>
      </w:r>
    </w:p>
    <w:p w:rsidR="000945F6" w:rsidRPr="00AC782A" w:rsidRDefault="000945F6" w:rsidP="00875E53">
      <w:pPr>
        <w:ind w:left="1440"/>
        <w:rPr>
          <w:rFonts w:ascii="Futura Bk BT" w:hAnsi="Futura Bk BT"/>
        </w:rPr>
      </w:pPr>
      <w:r w:rsidRPr="00AC782A">
        <w:rPr>
          <w:rFonts w:ascii="Futura Bk BT" w:hAnsi="Futura Bk BT"/>
        </w:rPr>
        <w:t>While each camp is allowed some degree of autonomy to allow for individual needs, resources, etc., the Office of Rural Health does require the following from each camp:</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lastRenderedPageBreak/>
        <w:t>Required speakers, as outlined in each year</w:t>
      </w:r>
      <w:r w:rsidR="007F2C60">
        <w:rPr>
          <w:rFonts w:ascii="Futura Bk BT" w:hAnsi="Futura Bk BT"/>
        </w:rPr>
        <w:t>’</w:t>
      </w:r>
      <w:r w:rsidRPr="00AC782A">
        <w:rPr>
          <w:rFonts w:ascii="Futura Bk BT" w:hAnsi="Futura Bk BT"/>
        </w:rPr>
        <w:t>s grant requirements</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t>Evaluation component</w:t>
      </w:r>
      <w:r w:rsidR="008B16C2" w:rsidRPr="00AC782A">
        <w:rPr>
          <w:rFonts w:ascii="Futura Bk BT" w:hAnsi="Futura Bk BT"/>
        </w:rPr>
        <w:t xml:space="preserve"> </w:t>
      </w:r>
      <w:r w:rsidR="003F658E">
        <w:rPr>
          <w:rFonts w:ascii="Futura Bk BT" w:hAnsi="Futura Bk BT"/>
        </w:rPr>
        <w:t xml:space="preserve"> </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t>Folder materials</w:t>
      </w:r>
      <w:r w:rsidR="008B16C2" w:rsidRPr="00AC782A">
        <w:rPr>
          <w:rFonts w:ascii="Futura Bk BT" w:hAnsi="Futura Bk BT"/>
        </w:rPr>
        <w:t xml:space="preserve"> (addressed below)</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t>Usage of registration spreadsheets</w:t>
      </w:r>
      <w:r w:rsidR="008B16C2" w:rsidRPr="00AC782A">
        <w:rPr>
          <w:rFonts w:ascii="Futura Bk BT" w:hAnsi="Futura Bk BT"/>
        </w:rPr>
        <w:t xml:space="preserve"> </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t xml:space="preserve">Usage of </w:t>
      </w:r>
      <w:r w:rsidR="003F658E">
        <w:rPr>
          <w:rFonts w:ascii="Futura Bk BT" w:hAnsi="Futura Bk BT"/>
        </w:rPr>
        <w:t xml:space="preserve">survey tool and </w:t>
      </w:r>
      <w:r w:rsidRPr="00AC782A">
        <w:rPr>
          <w:rFonts w:ascii="Futura Bk BT" w:hAnsi="Futura Bk BT"/>
        </w:rPr>
        <w:t>evaluation</w:t>
      </w:r>
      <w:r w:rsidR="008B16C2" w:rsidRPr="00AC782A">
        <w:rPr>
          <w:rFonts w:ascii="Futura Bk BT" w:hAnsi="Futura Bk BT"/>
        </w:rPr>
        <w:t xml:space="preserve"> </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t>Return of all hard c</w:t>
      </w:r>
      <w:r w:rsidR="008B16C2" w:rsidRPr="00AC782A">
        <w:rPr>
          <w:rFonts w:ascii="Futura Bk BT" w:hAnsi="Futura Bk BT"/>
        </w:rPr>
        <w:t>opy registrations and evaluation</w:t>
      </w:r>
    </w:p>
    <w:p w:rsidR="000945F6" w:rsidRPr="00AC782A" w:rsidRDefault="000945F6" w:rsidP="000945F6">
      <w:pPr>
        <w:pStyle w:val="ListParagraph"/>
        <w:numPr>
          <w:ilvl w:val="0"/>
          <w:numId w:val="7"/>
        </w:numPr>
        <w:rPr>
          <w:rFonts w:ascii="Futura Bk BT" w:hAnsi="Futura Bk BT"/>
        </w:rPr>
      </w:pPr>
      <w:r w:rsidRPr="00AC782A">
        <w:rPr>
          <w:rFonts w:ascii="Futura Bk BT" w:hAnsi="Futura Bk BT"/>
        </w:rPr>
        <w:t xml:space="preserve">Distribution of </w:t>
      </w:r>
      <w:r w:rsidR="0007317E">
        <w:rPr>
          <w:rFonts w:ascii="Futura Bk BT" w:hAnsi="Futura Bk BT"/>
        </w:rPr>
        <w:t>complimentary gif</w:t>
      </w:r>
      <w:r w:rsidR="00374751">
        <w:rPr>
          <w:rFonts w:ascii="Futura Bk BT" w:hAnsi="Futura Bk BT"/>
        </w:rPr>
        <w:t>ts</w:t>
      </w:r>
      <w:r w:rsidR="0007317E">
        <w:rPr>
          <w:rFonts w:ascii="Futura Bk BT" w:hAnsi="Futura Bk BT"/>
        </w:rPr>
        <w:t xml:space="preserve">  </w:t>
      </w:r>
      <w:r w:rsidR="008B16C2" w:rsidRPr="00AC782A">
        <w:rPr>
          <w:rFonts w:ascii="Futura Bk BT" w:hAnsi="Futura Bk BT"/>
        </w:rPr>
        <w:t>to camp participants</w:t>
      </w:r>
    </w:p>
    <w:p w:rsidR="000945F6" w:rsidRPr="00AC782A" w:rsidRDefault="008B16C2" w:rsidP="000945F6">
      <w:pPr>
        <w:pStyle w:val="ListParagraph"/>
        <w:numPr>
          <w:ilvl w:val="0"/>
          <w:numId w:val="7"/>
        </w:numPr>
        <w:rPr>
          <w:rFonts w:ascii="Futura Bk BT" w:hAnsi="Futura Bk BT"/>
        </w:rPr>
      </w:pPr>
      <w:r w:rsidRPr="00AC782A">
        <w:rPr>
          <w:rFonts w:ascii="Futura Bk BT" w:hAnsi="Futura Bk BT"/>
        </w:rPr>
        <w:t>Provision of morning</w:t>
      </w:r>
      <w:r w:rsidR="000945F6" w:rsidRPr="00AC782A">
        <w:rPr>
          <w:rFonts w:ascii="Futura Bk BT" w:hAnsi="Futura Bk BT"/>
        </w:rPr>
        <w:t xml:space="preserve"> snack</w:t>
      </w:r>
      <w:r w:rsidRPr="00AC782A">
        <w:rPr>
          <w:rFonts w:ascii="Futura Bk BT" w:hAnsi="Futura Bk BT"/>
        </w:rPr>
        <w:t xml:space="preserve"> or </w:t>
      </w:r>
      <w:r w:rsidR="000945F6" w:rsidRPr="00AC782A">
        <w:rPr>
          <w:rFonts w:ascii="Futura Bk BT" w:hAnsi="Futura Bk BT"/>
        </w:rPr>
        <w:t>breakfast and lunch</w:t>
      </w:r>
    </w:p>
    <w:p w:rsidR="00535852" w:rsidRPr="00AC782A" w:rsidRDefault="008B16C2" w:rsidP="00AC782A">
      <w:pPr>
        <w:ind w:left="1440"/>
        <w:rPr>
          <w:rFonts w:ascii="Futura Bk BT" w:hAnsi="Futura Bk BT"/>
        </w:rPr>
      </w:pPr>
      <w:r w:rsidRPr="00AC782A">
        <w:rPr>
          <w:rFonts w:ascii="Futura Bk BT" w:hAnsi="Futura Bk BT"/>
        </w:rPr>
        <w:t>As you plan your camp, the following resources may be beneficial</w:t>
      </w:r>
    </w:p>
    <w:p w:rsidR="00535852" w:rsidRPr="00AC782A" w:rsidRDefault="00535852" w:rsidP="00535852">
      <w:pPr>
        <w:pStyle w:val="ListParagraph"/>
        <w:numPr>
          <w:ilvl w:val="0"/>
          <w:numId w:val="1"/>
        </w:numPr>
        <w:rPr>
          <w:rFonts w:ascii="Futura Bk BT" w:hAnsi="Futura Bk BT"/>
        </w:rPr>
      </w:pPr>
      <w:r w:rsidRPr="00AC782A">
        <w:rPr>
          <w:rFonts w:ascii="Futura Bk BT" w:hAnsi="Futura Bk BT"/>
        </w:rPr>
        <w:t xml:space="preserve">The Scrubs Camp website at: </w:t>
      </w:r>
      <w:hyperlink r:id="rId30" w:history="1">
        <w:r w:rsidR="007F2C60" w:rsidRPr="00297F49">
          <w:rPr>
            <w:rStyle w:val="Hyperlink"/>
            <w:rFonts w:ascii="Futura Bk BT" w:hAnsi="Futura Bk BT"/>
          </w:rPr>
          <w:t>www.scrubscamps.sd.gov</w:t>
        </w:r>
      </w:hyperlink>
      <w:r w:rsidRPr="00AC782A">
        <w:rPr>
          <w:rFonts w:ascii="Futura Bk BT" w:hAnsi="Futura Bk BT"/>
        </w:rPr>
        <w:t xml:space="preserve"> is an excellent resource to begin planning for your Scrubs Camp. Various items such as Promotional Posters, Customizable Press Release, Customizable PSA, Customizable Business Card, Newspaper Ads, Sample Agenda, Speaker Q &amp; A, Speaker Information Sheet, etc. which enable you to design and implement your camp may be found on the website.</w:t>
      </w:r>
    </w:p>
    <w:p w:rsidR="007F2C60" w:rsidRPr="00AC782A" w:rsidRDefault="007F2C60" w:rsidP="00535852">
      <w:pPr>
        <w:pStyle w:val="ListParagraph"/>
        <w:numPr>
          <w:ilvl w:val="0"/>
          <w:numId w:val="1"/>
        </w:numPr>
        <w:rPr>
          <w:rFonts w:ascii="Futura Bk BT" w:hAnsi="Futura Bk BT"/>
        </w:rPr>
      </w:pPr>
      <w:r>
        <w:rPr>
          <w:rFonts w:ascii="Futura Bk BT" w:hAnsi="Futura Bk BT"/>
        </w:rPr>
        <w:t>Other Site Coordinators.  Their contact information is located on the Scrubs Camps website, “Camp Locator”.</w:t>
      </w:r>
    </w:p>
    <w:p w:rsidR="008B16C2" w:rsidRPr="00AC782A" w:rsidRDefault="008B16C2" w:rsidP="00B43540">
      <w:pPr>
        <w:pStyle w:val="Heading1"/>
        <w:rPr>
          <w:rFonts w:ascii="Futura Bk BT" w:hAnsi="Futura Bk BT"/>
          <w:b w:val="0"/>
          <w:i/>
        </w:rPr>
      </w:pPr>
      <w:bookmarkStart w:id="3" w:name="_Toc352576972"/>
      <w:r w:rsidRPr="00AC782A">
        <w:rPr>
          <w:rFonts w:ascii="Futura Bk BT" w:hAnsi="Futura Bk BT"/>
          <w:caps/>
          <w:color w:val="5B912F"/>
          <w:sz w:val="40"/>
          <w:szCs w:val="40"/>
        </w:rPr>
        <w:t>Site Coordinator Meeting</w:t>
      </w:r>
      <w:bookmarkEnd w:id="3"/>
      <w:r w:rsidRPr="00AC782A">
        <w:rPr>
          <w:rFonts w:ascii="Futura Bk BT" w:hAnsi="Futura Bk BT"/>
          <w:i/>
        </w:rPr>
        <w:tab/>
      </w:r>
    </w:p>
    <w:p w:rsidR="008B16C2" w:rsidRPr="00AC782A" w:rsidRDefault="00342DE4" w:rsidP="00B43540">
      <w:pPr>
        <w:ind w:left="1440"/>
        <w:rPr>
          <w:rFonts w:ascii="Futura Bk BT" w:hAnsi="Futura Bk BT"/>
        </w:rPr>
      </w:pPr>
      <w:r>
        <w:rPr>
          <w:rFonts w:ascii="Futura Bk BT" w:hAnsi="Futura Bk BT"/>
          <w:noProof/>
        </w:rPr>
        <mc:AlternateContent>
          <mc:Choice Requires="wpg">
            <w:drawing>
              <wp:anchor distT="0" distB="0" distL="114300" distR="114300" simplePos="0" relativeHeight="251759616" behindDoc="0" locked="0" layoutInCell="1" allowOverlap="1">
                <wp:simplePos x="0" y="0"/>
                <wp:positionH relativeFrom="column">
                  <wp:posOffset>-22225</wp:posOffset>
                </wp:positionH>
                <wp:positionV relativeFrom="paragraph">
                  <wp:posOffset>18415</wp:posOffset>
                </wp:positionV>
                <wp:extent cx="821055" cy="815340"/>
                <wp:effectExtent l="0" t="0" r="0" b="381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pic:pic xmlns:pic="http://schemas.openxmlformats.org/drawingml/2006/picture">
                        <pic:nvPicPr>
                          <pic:cNvPr id="128" name="Picture 128" descr="C:\Temp\Temporary Internet Files\Content.IE5\NLOUSAU7\MP900431737[1].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021" cy="395020"/>
                          </a:xfrm>
                          <a:prstGeom prst="rect">
                            <a:avLst/>
                          </a:prstGeom>
                          <a:noFill/>
                          <a:ln>
                            <a:noFill/>
                          </a:ln>
                        </pic:spPr>
                      </pic:pic>
                      <wpg:grpSp>
                        <wpg:cNvPr id="130" name="Group 130"/>
                        <wpg:cNvGrpSpPr/>
                        <wpg:grpSpPr>
                          <a:xfrm>
                            <a:off x="0" y="0"/>
                            <a:ext cx="821055" cy="815340"/>
                            <a:chOff x="0" y="0"/>
                            <a:chExt cx="884712" cy="878774"/>
                          </a:xfrm>
                        </wpg:grpSpPr>
                        <pic:pic xmlns:pic="http://schemas.openxmlformats.org/drawingml/2006/picture">
                          <pic:nvPicPr>
                            <pic:cNvPr id="131" name="Picture 131"/>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32" name="Picture 132"/>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3" name="Picture 133"/>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1.75pt;margin-top:1.45pt;width:64.65pt;height:64.2pt;z-index:251759616"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">
                <v:shape id="Picture 128" o:spid="_x0000_s1027" type="#_x0000_t75" style="position:absolute;width:3950;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mXFAAAA3AAAAA8AAABkcnMvZG93bnJldi54bWxEj0FrwkAQhe8F/8MyQm91YyihRFcRQQy9&#10;hNpSPA7ZMYlmZ9PsNqb/vnMo9DbDe/PeN+vt5Do10hBazwaWiwQUceVty7WBj/fD0wuoEJEtdp7J&#10;wA8F2G5mD2vMrb/zG42nWCsJ4ZCjgSbGPtc6VA05DAvfE4t28YPDKOtQazvgXcJdp9MkybTDlqWh&#10;wZ72DVW307cz8Prls/Kze+ZQOT6cj9fyWPjRmMf5tFuBijTFf/PfdWEFPxVaeUYm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75lxQAAANwAAAAPAAAAAAAAAAAAAAAA&#10;AJ8CAABkcnMvZG93bnJldi54bWxQSwUGAAAAAAQABAD3AAAAkQMAAAAA&#10;">
                  <v:imagedata r:id="rId32" o:title="MP900431737[1]"/>
                  <v:path arrowok="t"/>
                </v:shape>
                <v:group id="Group 130" o:spid="_x0000_s1028"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131"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5hvnEAAAA3AAAAA8AAABkcnMvZG93bnJldi54bWxET9tqwkAQfS/4D8sIvjUbayshuopVWlso&#10;ghfExyE7JsHsbMhuk/j33UKhb3M415kve1OJlhpXWlYwjmIQxJnVJecKTse3xwSE88gaK8uk4E4O&#10;lovBwxxTbTveU3vwuQgh7FJUUHhfp1K6rCCDLrI1ceCutjHoA2xyqRvsQrip5FMcT6XBkkNDgTWt&#10;C8puh2+j4HlyWSfnL/3qttv85HbZ533z/qLUaNivZiA89f5f/Of+0GH+ZAy/z4QL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5hvnEAAAA3AAAAA8AAAAAAAAAAAAAAAAA&#10;nwIAAGRycy9kb3ducmV2LnhtbFBLBQYAAAAABAAEAPcAAACQAwAAAAA=&#10;">
                    <v:imagedata r:id="rId25" o:title=""/>
                    <v:path arrowok="t"/>
                    <o:lock v:ext="edit" aspectratio="f"/>
                  </v:shape>
                  <v:shape id="Picture 132"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eXnBAAAA3AAAAA8AAABkcnMvZG93bnJldi54bWxET82KwjAQvgv7DmGEvciaqiBLNYqr+HPw&#10;su0+wNCMbbGZlCRq16c3guBtPr7fmS8704grOV9bVjAaJiCIC6trLhX85duvbxA+IGtsLJOCf/Kw&#10;XHz05phqe+NfumahFDGEfYoKqhDaVEpfVGTQD21LHLmTdQZDhK6U2uEthptGjpNkKg3WHBsqbGld&#10;UXHOLkZBlm/X9JPvjnq0P2/k3dl9MrBKffa71QxEoC68xS/3Qcf5kzE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Y4eXnBAAAA3AAAAA8AAAAAAAAAAAAAAAAAnwIA&#10;AGRycy9kb3ducmV2LnhtbFBLBQYAAAAABAAEAPcAAACNAwAAAAA=&#10;">
                    <v:imagedata r:id="rId26" o:title="" croptop="2359f" cropbottom="33423f" cropleft="6050f" cropright="4789f"/>
                    <v:path arrowok="t"/>
                    <o:lock v:ext="edit" aspectratio="f"/>
                  </v:shape>
                  <v:shape id="Picture 133"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PDDDAAAA3AAAAA8AAABkcnMvZG93bnJldi54bWxET0trwkAQvhf8D8sIvdVN1apEVxFpQQ+W&#10;+kA9DtlpEs3OhuzWxH/vCgVv8/E9ZzJrTCGuVLncsoL3TgSCOLE651TBfvf1NgLhPLLGwjIpuJGD&#10;2bT1MsFY25o3dN36VIQQdjEqyLwvYyldkpFB17ElceB+bWXQB1ilUldYh3BTyG4UDaTBnENDhiUt&#10;Mkou2z+joEu48/XPKqHh5/eR1+fTx/rQV+q13czHIDw1/in+dy91mN/rweOZcIG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s8MMMAAADcAAAADwAAAAAAAAAAAAAAAACf&#10;AgAAZHJzL2Rvd25yZXYueG1sUEsFBgAAAAAEAAQA9wAAAI8DAAAAAA==&#10;">
                    <v:imagedata r:id="rId25" o:title=""/>
                    <v:path arrowok="t"/>
                    <o:lock v:ext="edit" aspectratio="f"/>
                  </v:shape>
                </v:group>
              </v:group>
            </w:pict>
          </mc:Fallback>
        </mc:AlternateContent>
      </w:r>
      <w:r w:rsidR="008B16C2" w:rsidRPr="00AC782A">
        <w:rPr>
          <w:rFonts w:ascii="Futura Bk BT" w:hAnsi="Futura Bk BT"/>
        </w:rPr>
        <w:t xml:space="preserve">The Department of Health </w:t>
      </w:r>
      <w:r w:rsidR="003F658E">
        <w:rPr>
          <w:rFonts w:ascii="Futura Bk BT" w:hAnsi="Futura Bk BT"/>
        </w:rPr>
        <w:t xml:space="preserve">and Yankton Rural AHEC </w:t>
      </w:r>
      <w:r w:rsidR="008B16C2" w:rsidRPr="00AC782A">
        <w:rPr>
          <w:rFonts w:ascii="Futura Bk BT" w:hAnsi="Futura Bk BT"/>
        </w:rPr>
        <w:t xml:space="preserve">will host a Scrubs Camp Site Coordinator Meeting in Pierre in the spring. Attendance at this meeting is mandatory for all Scrubs Camp Site Coordinators. Information will be shared regarding the previous year’s Camps, what was successful, what wasn’t as successful, what the expectations are for the next year’s Camps, etc. </w:t>
      </w:r>
    </w:p>
    <w:p w:rsidR="001F4BFC" w:rsidRPr="00AC782A" w:rsidRDefault="000945F6" w:rsidP="00B43540">
      <w:pPr>
        <w:pStyle w:val="Heading1"/>
        <w:rPr>
          <w:rFonts w:ascii="Futura Bk BT" w:hAnsi="Futura Bk BT"/>
          <w:caps/>
          <w:color w:val="5B912F"/>
          <w:sz w:val="40"/>
          <w:szCs w:val="40"/>
        </w:rPr>
      </w:pPr>
      <w:bookmarkStart w:id="4" w:name="_Toc352576973"/>
      <w:r w:rsidRPr="00AC782A">
        <w:rPr>
          <w:rFonts w:ascii="Futura Bk BT" w:hAnsi="Futura Bk BT"/>
          <w:caps/>
          <w:color w:val="5B912F"/>
          <w:sz w:val="40"/>
          <w:szCs w:val="40"/>
        </w:rPr>
        <w:t>Date/Venue Selection</w:t>
      </w:r>
      <w:bookmarkEnd w:id="4"/>
    </w:p>
    <w:p w:rsidR="001F4BFC" w:rsidRPr="00AC782A" w:rsidRDefault="00342DE4" w:rsidP="00B43540">
      <w:pPr>
        <w:ind w:left="1440"/>
        <w:rPr>
          <w:rFonts w:ascii="Futura Bk BT" w:hAnsi="Futura Bk BT"/>
        </w:rPr>
      </w:pPr>
      <w:r>
        <w:rPr>
          <w:rFonts w:ascii="Futura Bk BT" w:hAnsi="Futura Bk BT"/>
          <w:noProof/>
        </w:rPr>
        <mc:AlternateContent>
          <mc:Choice Requires="wpg">
            <w:drawing>
              <wp:anchor distT="0" distB="0" distL="114300" distR="114300" simplePos="0" relativeHeight="251766784" behindDoc="0" locked="0" layoutInCell="1" allowOverlap="1">
                <wp:simplePos x="0" y="0"/>
                <wp:positionH relativeFrom="column">
                  <wp:posOffset>-22225</wp:posOffset>
                </wp:positionH>
                <wp:positionV relativeFrom="paragraph">
                  <wp:posOffset>44450</wp:posOffset>
                </wp:positionV>
                <wp:extent cx="821055" cy="815340"/>
                <wp:effectExtent l="0" t="0" r="0" b="381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65" name="Group 65"/>
                        <wpg:cNvGrpSpPr/>
                        <wpg:grpSpPr>
                          <a:xfrm>
                            <a:off x="0" y="0"/>
                            <a:ext cx="821055" cy="815340"/>
                            <a:chOff x="0" y="0"/>
                            <a:chExt cx="884712" cy="878774"/>
                          </a:xfrm>
                        </wpg:grpSpPr>
                        <pic:pic xmlns:pic="http://schemas.openxmlformats.org/drawingml/2006/picture">
                          <pic:nvPicPr>
                            <pic:cNvPr id="69" name="Picture 69"/>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73" name="Picture 73"/>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7" name="Picture 77"/>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52" name="il_fi" descr="http://www.madison.k12.wi.us/files/Calendar_0.jpg"/>
                          <pic:cNvPicPr>
                            <a:picLocks noChangeAspect="1"/>
                          </pic:cNvPicPr>
                        </pic:nvPicPr>
                        <pic:blipFill rotWithShape="1">
                          <a:blip r:embed="rId33" cstate="print">
                            <a:extLst>
                              <a:ext uri="{28A0092B-C50C-407E-A947-70E740481C1C}">
                                <a14:useLocalDpi xmlns:a14="http://schemas.microsoft.com/office/drawing/2010/main" val="0"/>
                              </a:ext>
                            </a:extLst>
                          </a:blip>
                          <a:srcRect l="18590" r="6731"/>
                          <a:stretch/>
                        </pic:blipFill>
                        <pic:spPr bwMode="auto">
                          <a:xfrm>
                            <a:off x="0" y="0"/>
                            <a:ext cx="395021" cy="39502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1.75pt;margin-top:3.5pt;width:64.65pt;height:64.2pt;z-index:251766784"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4HQ20B0e&#10;AAAdHgAAFQAAAGRycy9tZWRpYS9pbWFnZTMuanBlZ//Y/+AAEEpGSUYAAQEBANwA3AAA/9sAQwAC&#10;AQECAQECAgICAgICAgMFAwMDAwMGBAQDBQcGBwcHBgcHCAkLCQgICggHBwoNCgoLDAwMDAcJDg8N&#10;DA4LDAwM/9sAQwECAgIDAwMGAwMGDAgHCAwMDAwMDAwMDAwMDAwMDAwMDAwMDAwMDAwMDAwMDAwM&#10;DAwMDAwMDAwMDAwMDAwMDAwM/8AAEQgAXw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">
                <v:group id="Group 65"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69"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4AFrFAAAA2wAAAA8AAABkcnMvZG93bnJldi54bWxEj91qwkAUhO8F32E5Qu90U6sSU1epStWC&#10;CP4gvTxkT5PQ7NmQ3Wp8e1cQejnMzDfMZNaYUlyodoVlBa+9CARxanXBmYLT8bMbg3AeWWNpmRTc&#10;yMFs2m5NMNH2ynu6HHwmAoRdggpy76tESpfmZND1bEUcvB9bG/RB1pnUNV4D3JSyH0UjabDgsJBj&#10;RYuc0t/Dn1EwePtexOetnrv1Oju5Xfp1W66GSr10mo93EJ4a/x9+tjdawWgMjy/hB8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eABaxQAAANsAAAAPAAAAAAAAAAAAAAAA&#10;AJ8CAABkcnMvZG93bnJldi54bWxQSwUGAAAAAAQABAD3AAAAkQMAAAAA&#10;">
                    <v:imagedata r:id="rId25" o:title=""/>
                    <v:path arrowok="t"/>
                    <o:lock v:ext="edit" aspectratio="f"/>
                  </v:shape>
                  <v:shape id="Picture 73"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mZW7EAAAA2wAAAA8AAABkcnMvZG93bnJldi54bWxEj0FrwkAUhO+C/2F5ghdpNiqoRFdRi9pD&#10;L036Ax7ZZxLMvg27W03767uFgsdhZr5hNrvetOJOzjeWFUyTFARxaXXDlYLP4vSyAuEDssbWMin4&#10;Jg+77XCwwUzbB3/QPQ+ViBD2GSqoQ+gyKX1Zk0Gf2I44elfrDIYoXSW1w0eEm1bO0nQhDTYcF2rs&#10;6FhTecu/jIK8OB3pUJzf9fRye5U/zl7SiVVqPOr3axCB+vAM/7fftILlHP6+xB8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mZW7EAAAA2wAAAA8AAAAAAAAAAAAAAAAA&#10;nwIAAGRycy9kb3ducmV2LnhtbFBLBQYAAAAABAAEAPcAAACQAwAAAAA=&#10;">
                    <v:imagedata r:id="rId26" o:title="" croptop="2359f" cropbottom="33423f" cropleft="6050f" cropright="4789f"/>
                    <v:path arrowok="t"/>
                    <o:lock v:ext="edit" aspectratio="f"/>
                  </v:shape>
                  <v:shape id="Picture 77"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1uYDEAAAA2wAAAA8AAABkcnMvZG93bnJldi54bWxEj09rwkAUxO8Fv8PyBG91o9hGoquIKLQH&#10;i/9Qj4/sM4lm34bs1qTfvlsoeBxm5jfMdN6aUjyodoVlBYN+BII4tbrgTMHxsH4dg3AeWWNpmRT8&#10;kIP5rPMyxUTbhnf02PtMBAi7BBXk3leJlC7NyaDr24o4eFdbG/RB1pnUNTYBbko5jKJ3abDgsJBj&#10;Rcuc0vv+2ygYEh58s/1MKV59nXlzu7xtTiOlet12MQHhqfXP8H/7QyuIY/j7En6A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1uYDEAAAA2wAAAA8AAAAAAAAAAAAAAAAA&#10;nwIAAGRycy9kb3ducmV2LnhtbFBLBQYAAAAABAAEAPcAAACQAwAAAAA=&#10;">
                    <v:imagedata r:id="rId25" o:title=""/>
                    <v:path arrowok="t"/>
                    <o:lock v:ext="edit" aspectratio="f"/>
                  </v:shape>
                </v:group>
                <v:shape id="il_fi" o:spid="_x0000_s1031" type="#_x0000_t75" alt="http://www.madison.k12.wi.us/files/Calendar_0.jpg" style="position:absolute;width:3950;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9zgbCAAAA3AAAAA8AAABkcnMvZG93bnJldi54bWxET01rwkAQvQv9D8sIvelGSySkriIVJZdC&#10;q819yE6zqdnZkF1j/PduodDbPN7nrLejbcVAvW8cK1jMExDEldMN1wq+zodZBsIHZI2tY1JwJw/b&#10;zdNkjbl2N/6k4RRqEUPY56jAhNDlUvrKkEU/dx1x5L5dbzFE2NdS93iL4baVyyRZSYsNxwaDHb0Z&#10;qi6nq1XwUhTl2R6z958sHT5SY8uV3JdKPU/H3SuIQGP4F/+5Cx3np0v4fSZe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Pc4GwgAAANwAAAAPAAAAAAAAAAAAAAAAAJ8C&#10;AABkcnMvZG93bnJldi54bWxQSwUGAAAAAAQABAD3AAAAjgMAAAAA&#10;">
                  <v:imagedata r:id="rId34" o:title="Calendar_0" cropleft="12183f" cropright="4411f"/>
                  <v:path arrowok="t"/>
                </v:shape>
              </v:group>
            </w:pict>
          </mc:Fallback>
        </mc:AlternateContent>
      </w:r>
      <w:r w:rsidR="00224466" w:rsidRPr="00AC782A">
        <w:rPr>
          <w:rFonts w:ascii="Futura Bk BT" w:hAnsi="Futura Bk BT"/>
        </w:rPr>
        <w:t xml:space="preserve">In order to ensure your Scrubs Camp is successful, </w:t>
      </w:r>
      <w:r w:rsidR="008B16C2" w:rsidRPr="00AC782A">
        <w:rPr>
          <w:rFonts w:ascii="Futura Bk BT" w:hAnsi="Futura Bk BT"/>
        </w:rPr>
        <w:t xml:space="preserve">select your date and venue early on in the planning process.  Be sure to check school calendars, community calendars, </w:t>
      </w:r>
      <w:r w:rsidR="007F2C60">
        <w:rPr>
          <w:rFonts w:ascii="Futura Bk BT" w:hAnsi="Futura Bk BT"/>
        </w:rPr>
        <w:t xml:space="preserve">South Dakota High School Activities Association calendar, </w:t>
      </w:r>
      <w:r w:rsidR="008B16C2" w:rsidRPr="00AC782A">
        <w:rPr>
          <w:rFonts w:ascii="Futura Bk BT" w:hAnsi="Futura Bk BT"/>
        </w:rPr>
        <w:t>etc. when choosing your date.  C</w:t>
      </w:r>
      <w:r w:rsidR="00224466" w:rsidRPr="00AC782A">
        <w:rPr>
          <w:rFonts w:ascii="Futura Bk BT" w:hAnsi="Futura Bk BT"/>
        </w:rPr>
        <w:t>onsider the following w</w:t>
      </w:r>
      <w:r w:rsidR="001F4BFC" w:rsidRPr="00AC782A">
        <w:rPr>
          <w:rFonts w:ascii="Futura Bk BT" w:hAnsi="Futura Bk BT"/>
        </w:rPr>
        <w:t xml:space="preserve">hen planning your </w:t>
      </w:r>
      <w:r w:rsidR="00224466" w:rsidRPr="00AC782A">
        <w:rPr>
          <w:rFonts w:ascii="Futura Bk BT" w:hAnsi="Futura Bk BT"/>
        </w:rPr>
        <w:t xml:space="preserve">Camp </w:t>
      </w:r>
      <w:r w:rsidR="001F4BFC" w:rsidRPr="00AC782A">
        <w:rPr>
          <w:rFonts w:ascii="Futura Bk BT" w:hAnsi="Futura Bk BT"/>
        </w:rPr>
        <w:t>venue</w:t>
      </w:r>
      <w:r w:rsidR="00224466" w:rsidRPr="00AC782A">
        <w:rPr>
          <w:rFonts w:ascii="Futura Bk BT" w:hAnsi="Futura Bk BT"/>
        </w:rPr>
        <w:t xml:space="preserve"> and date:</w:t>
      </w:r>
    </w:p>
    <w:p w:rsidR="00224466" w:rsidRPr="00AC782A" w:rsidRDefault="00224466" w:rsidP="00224466">
      <w:pPr>
        <w:pStyle w:val="ListParagraph"/>
        <w:numPr>
          <w:ilvl w:val="0"/>
          <w:numId w:val="2"/>
        </w:numPr>
        <w:rPr>
          <w:rFonts w:ascii="Futura Bk BT" w:hAnsi="Futura Bk BT"/>
        </w:rPr>
      </w:pPr>
      <w:r w:rsidRPr="00AC782A">
        <w:rPr>
          <w:rFonts w:ascii="Futura Bk BT" w:hAnsi="Futura Bk BT"/>
        </w:rPr>
        <w:t>Space – determine the number of students you plan to attend and whether you intend to host an exhibitor fair for your participants during your Camp in order to ensure adequate space. Remember that speakers are required to keep their presentations 2/3 hands-on activities, which may require students to be up and moving around.</w:t>
      </w:r>
    </w:p>
    <w:p w:rsidR="00224466" w:rsidRPr="00AC782A" w:rsidRDefault="00224466" w:rsidP="00224466">
      <w:pPr>
        <w:pStyle w:val="ListParagraph"/>
        <w:numPr>
          <w:ilvl w:val="0"/>
          <w:numId w:val="2"/>
        </w:numPr>
        <w:rPr>
          <w:rFonts w:ascii="Futura Bk BT" w:hAnsi="Futura Bk BT"/>
        </w:rPr>
      </w:pPr>
      <w:r w:rsidRPr="00AC782A">
        <w:rPr>
          <w:rFonts w:ascii="Futura Bk BT" w:hAnsi="Futura Bk BT"/>
        </w:rPr>
        <w:t>Parking –</w:t>
      </w:r>
      <w:r w:rsidR="009E188A" w:rsidRPr="00AC782A">
        <w:rPr>
          <w:rFonts w:ascii="Futura Bk BT" w:hAnsi="Futura Bk BT"/>
        </w:rPr>
        <w:t xml:space="preserve"> you may need to allow space for school buses if your surrounding schools are busing in students.</w:t>
      </w:r>
    </w:p>
    <w:p w:rsidR="00224466" w:rsidRPr="00AC782A" w:rsidRDefault="00224466" w:rsidP="00224466">
      <w:pPr>
        <w:pStyle w:val="ListParagraph"/>
        <w:numPr>
          <w:ilvl w:val="0"/>
          <w:numId w:val="2"/>
        </w:numPr>
        <w:rPr>
          <w:rFonts w:ascii="Futura Bk BT" w:hAnsi="Futura Bk BT"/>
        </w:rPr>
      </w:pPr>
      <w:r w:rsidRPr="00AC782A">
        <w:rPr>
          <w:rFonts w:ascii="Futura Bk BT" w:hAnsi="Futura Bk BT"/>
        </w:rPr>
        <w:lastRenderedPageBreak/>
        <w:t xml:space="preserve">Audio/Visual Needs of Speakers – </w:t>
      </w:r>
      <w:r w:rsidR="0063326A" w:rsidRPr="00AC782A">
        <w:rPr>
          <w:rFonts w:ascii="Futura Bk BT" w:hAnsi="Futura Bk BT"/>
        </w:rPr>
        <w:t>identify what your presenters needs are prior to your Camp to ensure you have speakers, projectors, etc. on the day of your Camp.</w:t>
      </w:r>
    </w:p>
    <w:p w:rsidR="00224466" w:rsidRPr="00AC782A" w:rsidRDefault="00224466" w:rsidP="00224466">
      <w:pPr>
        <w:pStyle w:val="ListParagraph"/>
        <w:numPr>
          <w:ilvl w:val="0"/>
          <w:numId w:val="2"/>
        </w:numPr>
        <w:rPr>
          <w:rFonts w:ascii="Futura Bk BT" w:hAnsi="Futura Bk BT"/>
        </w:rPr>
      </w:pPr>
      <w:r w:rsidRPr="00AC782A">
        <w:rPr>
          <w:rFonts w:ascii="Futura Bk BT" w:hAnsi="Futura Bk BT"/>
        </w:rPr>
        <w:t xml:space="preserve">Handicap Accessibility – </w:t>
      </w:r>
      <w:r w:rsidR="00193DB1" w:rsidRPr="00AC782A">
        <w:rPr>
          <w:rFonts w:ascii="Futura Bk BT" w:hAnsi="Futura Bk BT"/>
        </w:rPr>
        <w:t xml:space="preserve">keep in mind any special needs your participants or speakers may have when determining your venue, meeting room, and space </w:t>
      </w:r>
      <w:r w:rsidR="001B6C21" w:rsidRPr="00AC782A">
        <w:rPr>
          <w:rFonts w:ascii="Futura Bk BT" w:hAnsi="Futura Bk BT"/>
        </w:rPr>
        <w:t>availabi</w:t>
      </w:r>
      <w:r w:rsidR="001B6C21">
        <w:rPr>
          <w:rFonts w:ascii="Futura Bk BT" w:hAnsi="Futura Bk BT"/>
        </w:rPr>
        <w:t>lity</w:t>
      </w:r>
      <w:r w:rsidR="00193DB1" w:rsidRPr="00AC782A">
        <w:rPr>
          <w:rFonts w:ascii="Futura Bk BT" w:hAnsi="Futura Bk BT"/>
        </w:rPr>
        <w:t>.</w:t>
      </w:r>
    </w:p>
    <w:p w:rsidR="00224466" w:rsidRPr="00AC782A" w:rsidRDefault="00224466" w:rsidP="00224466">
      <w:pPr>
        <w:pStyle w:val="ListParagraph"/>
        <w:numPr>
          <w:ilvl w:val="0"/>
          <w:numId w:val="2"/>
        </w:numPr>
        <w:rPr>
          <w:rFonts w:ascii="Futura Bk BT" w:hAnsi="Futura Bk BT"/>
        </w:rPr>
      </w:pPr>
      <w:r w:rsidRPr="00AC782A">
        <w:rPr>
          <w:rFonts w:ascii="Futura Bk BT" w:hAnsi="Futura Bk BT"/>
        </w:rPr>
        <w:t xml:space="preserve">Catering Needs for Lunch – </w:t>
      </w:r>
      <w:r w:rsidR="00193DB1" w:rsidRPr="00AC782A">
        <w:rPr>
          <w:rFonts w:ascii="Futura Bk BT" w:hAnsi="Futura Bk BT"/>
        </w:rPr>
        <w:t>keep in mind any special diets your participants or speakers may have when choosing lunch and snack options.</w:t>
      </w:r>
    </w:p>
    <w:p w:rsidR="00224466" w:rsidRPr="00AC782A" w:rsidRDefault="007F2C60" w:rsidP="00224466">
      <w:pPr>
        <w:pStyle w:val="ListParagraph"/>
        <w:numPr>
          <w:ilvl w:val="0"/>
          <w:numId w:val="2"/>
        </w:numPr>
        <w:rPr>
          <w:rFonts w:ascii="Futura Bk BT" w:hAnsi="Futura Bk BT"/>
        </w:rPr>
      </w:pPr>
      <w:r w:rsidRPr="00AC782A">
        <w:rPr>
          <w:rFonts w:ascii="Futura Bk BT" w:hAnsi="Futura Bk BT"/>
        </w:rPr>
        <w:t>Wi-Fi</w:t>
      </w:r>
      <w:r w:rsidR="00224466" w:rsidRPr="00AC782A">
        <w:rPr>
          <w:rFonts w:ascii="Futura Bk BT" w:hAnsi="Futura Bk BT"/>
        </w:rPr>
        <w:t xml:space="preserve"> or Internet Capability – </w:t>
      </w:r>
      <w:r w:rsidR="00193DB1" w:rsidRPr="00AC782A">
        <w:rPr>
          <w:rFonts w:ascii="Futura Bk BT" w:hAnsi="Futura Bk BT"/>
        </w:rPr>
        <w:t xml:space="preserve">If you need access to the internet or </w:t>
      </w:r>
      <w:r w:rsidRPr="00AC782A">
        <w:rPr>
          <w:rFonts w:ascii="Futura Bk BT" w:hAnsi="Futura Bk BT"/>
        </w:rPr>
        <w:t>Wi-Fi</w:t>
      </w:r>
      <w:r w:rsidR="00193DB1" w:rsidRPr="00AC782A">
        <w:rPr>
          <w:rFonts w:ascii="Futura Bk BT" w:hAnsi="Futura Bk BT"/>
        </w:rPr>
        <w:t xml:space="preserve"> for any camp sessions, </w:t>
      </w:r>
      <w:proofErr w:type="gramStart"/>
      <w:r w:rsidR="00193DB1" w:rsidRPr="00AC782A">
        <w:rPr>
          <w:rFonts w:ascii="Futura Bk BT" w:hAnsi="Futura Bk BT"/>
        </w:rPr>
        <w:t>make</w:t>
      </w:r>
      <w:proofErr w:type="gramEnd"/>
      <w:r w:rsidR="00193DB1" w:rsidRPr="00AC782A">
        <w:rPr>
          <w:rFonts w:ascii="Futura Bk BT" w:hAnsi="Futura Bk BT"/>
        </w:rPr>
        <w:t xml:space="preserve"> these arrangements prior to the camp.  Be sure to allow for slow internet speeds by letting any videos buffer prior to the camp session.</w:t>
      </w:r>
    </w:p>
    <w:p w:rsidR="00224466" w:rsidRPr="00AC782A" w:rsidRDefault="005511D9" w:rsidP="00224466">
      <w:pPr>
        <w:pStyle w:val="ListParagraph"/>
        <w:numPr>
          <w:ilvl w:val="0"/>
          <w:numId w:val="2"/>
        </w:numPr>
        <w:rPr>
          <w:rFonts w:ascii="Futura Bk BT" w:hAnsi="Futura Bk BT"/>
        </w:rPr>
      </w:pPr>
      <w:r w:rsidRPr="00AC782A">
        <w:rPr>
          <w:rFonts w:ascii="Futura Bk BT" w:hAnsi="Futura Bk BT"/>
        </w:rPr>
        <w:t xml:space="preserve">Noise levels – </w:t>
      </w:r>
      <w:r w:rsidR="007F2C60">
        <w:rPr>
          <w:rFonts w:ascii="Futura Bk BT" w:hAnsi="Futura Bk BT"/>
        </w:rPr>
        <w:t>Be aware of</w:t>
      </w:r>
      <w:r w:rsidR="00193DB1" w:rsidRPr="00AC782A">
        <w:rPr>
          <w:rFonts w:ascii="Futura Bk BT" w:hAnsi="Futura Bk BT"/>
        </w:rPr>
        <w:t xml:space="preserve"> the number of students in each session and remind participants to be respectful towards the speakers and other participants.  You may also want to arrange your sessions based on </w:t>
      </w:r>
      <w:r w:rsidR="007F2C60">
        <w:rPr>
          <w:rFonts w:ascii="Futura Bk BT" w:hAnsi="Futura Bk BT"/>
        </w:rPr>
        <w:t xml:space="preserve">the </w:t>
      </w:r>
      <w:r w:rsidR="00193DB1" w:rsidRPr="00AC782A">
        <w:rPr>
          <w:rFonts w:ascii="Futura Bk BT" w:hAnsi="Futura Bk BT"/>
        </w:rPr>
        <w:t>potential for nois</w:t>
      </w:r>
      <w:r w:rsidR="007F2C60">
        <w:rPr>
          <w:rFonts w:ascii="Futura Bk BT" w:hAnsi="Futura Bk BT"/>
        </w:rPr>
        <w:t>y sessions</w:t>
      </w:r>
      <w:r w:rsidR="00193DB1" w:rsidRPr="00AC782A">
        <w:rPr>
          <w:rFonts w:ascii="Futura Bk BT" w:hAnsi="Futura Bk BT"/>
        </w:rPr>
        <w:t>.</w:t>
      </w:r>
    </w:p>
    <w:p w:rsidR="0026349C" w:rsidRPr="00AC782A" w:rsidRDefault="000945F6" w:rsidP="00B43540">
      <w:pPr>
        <w:pStyle w:val="Heading1"/>
        <w:rPr>
          <w:rFonts w:ascii="Futura Bk BT" w:hAnsi="Futura Bk BT"/>
          <w:caps/>
          <w:color w:val="5B912F"/>
          <w:sz w:val="40"/>
          <w:szCs w:val="40"/>
        </w:rPr>
      </w:pPr>
      <w:bookmarkStart w:id="5" w:name="_Toc352576974"/>
      <w:r w:rsidRPr="00AC782A">
        <w:rPr>
          <w:rFonts w:ascii="Futura Bk BT" w:hAnsi="Futura Bk BT"/>
          <w:caps/>
          <w:color w:val="5B912F"/>
          <w:sz w:val="40"/>
          <w:szCs w:val="40"/>
        </w:rPr>
        <w:t>Arranging Speakers/Presenters</w:t>
      </w:r>
      <w:bookmarkEnd w:id="5"/>
    </w:p>
    <w:p w:rsidR="00054665" w:rsidRPr="00AC782A" w:rsidRDefault="00342DE4" w:rsidP="00B43540">
      <w:pPr>
        <w:ind w:left="1440"/>
        <w:rPr>
          <w:rFonts w:ascii="Futura Bk BT" w:hAnsi="Futura Bk BT"/>
        </w:rPr>
      </w:pPr>
      <w:r>
        <w:rPr>
          <w:rFonts w:ascii="Futura Bk BT" w:hAnsi="Futura Bk BT"/>
          <w:noProof/>
        </w:rPr>
        <mc:AlternateContent>
          <mc:Choice Requires="wpg">
            <w:drawing>
              <wp:anchor distT="0" distB="0" distL="114300" distR="114300" simplePos="0" relativeHeight="251768832" behindDoc="0" locked="0" layoutInCell="1" allowOverlap="1">
                <wp:simplePos x="0" y="0"/>
                <wp:positionH relativeFrom="column">
                  <wp:posOffset>-34290</wp:posOffset>
                </wp:positionH>
                <wp:positionV relativeFrom="paragraph">
                  <wp:posOffset>43180</wp:posOffset>
                </wp:positionV>
                <wp:extent cx="857250" cy="815340"/>
                <wp:effectExtent l="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0" cy="815340"/>
                          <a:chOff x="0" y="0"/>
                          <a:chExt cx="857631" cy="815340"/>
                        </a:xfrm>
                      </wpg:grpSpPr>
                      <wpg:grpSp>
                        <wpg:cNvPr id="9" name="Group 9"/>
                        <wpg:cNvGrpSpPr/>
                        <wpg:grpSpPr>
                          <a:xfrm>
                            <a:off x="36576" y="0"/>
                            <a:ext cx="821055" cy="815340"/>
                            <a:chOff x="0" y="0"/>
                            <a:chExt cx="884712" cy="878774"/>
                          </a:xfrm>
                        </wpg:grpSpPr>
                        <pic:pic xmlns:pic="http://schemas.openxmlformats.org/drawingml/2006/picture">
                          <pic:nvPicPr>
                            <pic:cNvPr id="10" name="Picture 10"/>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1" name="Picture 11"/>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3" name="Picture 13" descr="http://www.pitch.com/binary/000c/200395278-001.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65837"/>
                            <a:ext cx="453542" cy="30723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7pt;margin-top:3.4pt;width:67.5pt;height:64.2pt;z-index:251768832" coordsize="8576,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MECgAAAAAAAAAhAJ4hPsMXDgAAFw4A&#10;ABUAAABkcnMvbWVkaWEvaW1hZ2UzLmpwZWf/2P/gABBKRklGAAEBAQDcANwAAP/bAEMAAgEBAgEB&#10;AgICAgICAgIDBQMDAwMDBgQEAwUHBgcHBwYHBwgJCwkICAoIBwcKDQoKCwwMDAwHCQ4PDQwOCwwM&#10;DP/bAEMBAgICAwMDBgMDBgwIBwgMDAwMDAwMDAwMDAwMDAwMDAwMDAwMDAwMDAwMDAwMDAwMDAwM&#10;DAwMDAwMDAwMDAwMDP/AABEIAEoA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">
                <v:group id="Group 9" o:spid="_x0000_s1027" style="position:absolute;left:365;width:8211;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0"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E2rrGAAAA2wAAAA8AAABkcnMvZG93bnJldi54bWxEj1trwkAQhd8L/odlhL7VjfaCRFdRS7VC&#10;EbwgPg7ZMQlmZ0N21fjvOw+Fvs1wzpzzzXjaukrdqAmlZwP9XgKKOPO25NzAYf/1MgQVIrLFyjMZ&#10;eFCA6aTzNMbU+jtv6baLuZIQDikaKGKsU61DVpDD0PM1sWhn3ziMsja5tg3eJdxVepAkH9phydJQ&#10;YE2LgrLL7uoMvL2eFsPjj52H1So/hE22fnwu34157razEahIbfw3/11/W8EXevlFBt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ausYAAADbAAAADwAAAAAAAAAAAAAA&#10;AACfAgAAZHJzL2Rvd25yZXYueG1sUEsFBgAAAAAEAAQA9wAAAJIDAAAAAA==&#10;">
                    <v:imagedata r:id="rId25" o:title=""/>
                    <v:path arrowok="t"/>
                    <o:lock v:ext="edit" aspectratio="f"/>
                  </v:shape>
                  <v:shape id="Picture 11"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nuyLBAAAA2wAAAA8AAABkcnMvZG93bnJldi54bWxET0uLwjAQvi/4H8IIXhZN60GWahQf+Djs&#10;ZVt/wNCMbbGZlCRq3V+/EYS9zcf3nMWqN624k/ONZQXpJAFBXFrdcKXgXOzHXyB8QNbYWiYFT/Kw&#10;Wg4+Fphp++AfuuehEjGEfYYK6hC6TEpf1mTQT2xHHLmLdQZDhK6S2uEjhptWTpNkJg02HBtq7Ghb&#10;U3nNb0ZBXuy3tCkO3zo9Xnfy19lj8mmVGg379RxEoD78i9/uk47zU3j9E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nuyLBAAAA2wAAAA8AAAAAAAAAAAAAAAAAnwIA&#10;AGRycy9kb3ducmV2LnhtbFBLBQYAAAAABAAEAPcAAACNAwAAAAA=&#10;">
                    <v:imagedata r:id="rId26" o:title="" croptop="2359f" cropbottom="33423f" cropleft="6050f" cropright="4789f"/>
                    <v:path arrowok="t"/>
                    <o:lock v:ext="edit" aspectratio="f"/>
                  </v:shape>
                  <v:shape id="Picture 12"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7jCAAAA2wAAAA8AAABkcnMvZG93bnJldi54bWxET01rwkAQvRf8D8sIvenGUG1J3QQRC+1B&#10;abVUj0N2mkSzsyG7NfHfu4LQ2zze58yz3tTiTK2rLCuYjCMQxLnVFRcKvndvoxcQziNrrC2Tggs5&#10;yNLBwxwTbTv+ovPWFyKEsEtQQel9k0jp8pIMurFtiAP3a1uDPsC2kLrFLoSbWsZRNJMGKw4NJTa0&#10;LCk/bf+Mgphw57vPj5yeV5s9r4+H6frnSanHYb94BeGp9//iu/tdh/kx3H4JB8j0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nf+4wgAAANsAAAAPAAAAAAAAAAAAAAAAAJ8C&#10;AABkcnMvZG93bnJldi54bWxQSwUGAAAAAAQABAD3AAAAjgMAAAAA&#10;">
                    <v:imagedata r:id="rId25" o:title=""/>
                    <v:path arrowok="t"/>
                    <o:lock v:ext="edit" aspectratio="f"/>
                  </v:shape>
                </v:group>
                <v:shape id="Picture 13" o:spid="_x0000_s1031" type="#_x0000_t75" alt="http://www.pitch.com/binary/000c/200395278-001.jpg" style="position:absolute;top:658;width:4535;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6KR7BAAAA2wAAAA8AAABkcnMvZG93bnJldi54bWxET9tqAjEQfS/4D2EE32rWSktZjbIIBX2y&#10;tX7AuJm9aDJZkuiufn1TKPRtDuc6y/VgjbiRD61jBbNpBoK4dLrlWsHx++P5HUSIyBqNY1JwpwDr&#10;1ehpibl2PX/R7RBrkUI45KigibHLpQxlQxbD1HXEiauctxgT9LXUHvsUbo18ybI3abHl1NBgR5uG&#10;ysvhahVUp8/zbvd6rPbZ4B9FJ01x7Y1Sk/FQLEBEGuK/+M+91Wn+HH5/SQfI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6KR7BAAAA2wAAAA8AAAAAAAAAAAAAAAAAnwIA&#10;AGRycy9kb3ducmV2LnhtbFBLBQYAAAAABAAEAPcAAACNAwAAAAA=&#10;">
                  <v:imagedata r:id="rId36" o:title="200395278-001"/>
                  <v:path arrowok="t"/>
                </v:shape>
              </v:group>
            </w:pict>
          </mc:Fallback>
        </mc:AlternateContent>
      </w:r>
      <w:r w:rsidR="008B16C2" w:rsidRPr="00AC782A">
        <w:rPr>
          <w:rFonts w:ascii="Futura Bk BT" w:hAnsi="Futura Bk BT"/>
        </w:rPr>
        <w:t xml:space="preserve">Good speakers are crucial to the success of your camp.  It’s never too early to start reaching out to local healthcare providers to ask if they would be willing to present at your camp.  </w:t>
      </w:r>
      <w:r w:rsidR="001F330A" w:rsidRPr="00AC782A">
        <w:rPr>
          <w:rFonts w:ascii="Futura Bk BT" w:hAnsi="Futura Bk BT"/>
        </w:rPr>
        <w:t>Funding sources for Scrubs Camps may dictate certain required speakers.  Remember to refer to your grant specifications to identify any require</w:t>
      </w:r>
      <w:r w:rsidR="0007317E">
        <w:rPr>
          <w:rFonts w:ascii="Futura Bk BT" w:hAnsi="Futura Bk BT"/>
        </w:rPr>
        <w:t>d</w:t>
      </w:r>
      <w:r w:rsidR="001F330A" w:rsidRPr="00AC782A">
        <w:rPr>
          <w:rFonts w:ascii="Futura Bk BT" w:hAnsi="Futura Bk BT"/>
        </w:rPr>
        <w:t xml:space="preserve"> speakers for the current year’s camps.  </w:t>
      </w:r>
      <w:r w:rsidR="00054665" w:rsidRPr="00AC782A">
        <w:rPr>
          <w:rFonts w:ascii="Futura Bk BT" w:hAnsi="Futura Bk BT"/>
        </w:rPr>
        <w:t xml:space="preserve">For additional speaker ideas, refer to the Health Science Career Cluster chart located on-line </w:t>
      </w:r>
      <w:r w:rsidR="007F2C60">
        <w:rPr>
          <w:rFonts w:ascii="Futura Bk BT" w:hAnsi="Futura Bk BT"/>
        </w:rPr>
        <w:t xml:space="preserve">under “Resources” at </w:t>
      </w:r>
      <w:hyperlink r:id="rId37" w:history="1">
        <w:r w:rsidR="007F2C60" w:rsidRPr="00297F49">
          <w:rPr>
            <w:rStyle w:val="Hyperlink"/>
            <w:rFonts w:ascii="Futura Bk BT" w:hAnsi="Futura Bk BT"/>
          </w:rPr>
          <w:t>www.scrubscamps.sd.gov</w:t>
        </w:r>
      </w:hyperlink>
      <w:r w:rsidR="007F2C60">
        <w:rPr>
          <w:rFonts w:ascii="Futura Bk BT" w:hAnsi="Futura Bk BT"/>
        </w:rPr>
        <w:t xml:space="preserve"> </w:t>
      </w:r>
      <w:r w:rsidR="00054665" w:rsidRPr="00AC782A">
        <w:rPr>
          <w:rFonts w:ascii="Futura Bk BT" w:hAnsi="Futura Bk BT"/>
        </w:rPr>
        <w:t xml:space="preserve">and </w:t>
      </w:r>
      <w:r w:rsidR="008B16C2" w:rsidRPr="00AC782A">
        <w:rPr>
          <w:rFonts w:ascii="Futura Bk BT" w:hAnsi="Futura Bk BT"/>
        </w:rPr>
        <w:t>also in</w:t>
      </w:r>
      <w:r w:rsidR="00054665" w:rsidRPr="00AC782A">
        <w:rPr>
          <w:rFonts w:ascii="Futura Bk BT" w:hAnsi="Futura Bk BT"/>
        </w:rPr>
        <w:t xml:space="preserve"> </w:t>
      </w:r>
      <w:r w:rsidR="00054665" w:rsidRPr="008D214A">
        <w:rPr>
          <w:rFonts w:ascii="Futura Bk BT" w:hAnsi="Futura Bk BT"/>
        </w:rPr>
        <w:t xml:space="preserve">appendix </w:t>
      </w:r>
      <w:r w:rsidR="008D214A">
        <w:rPr>
          <w:rFonts w:ascii="Futura Bk BT" w:hAnsi="Futura Bk BT"/>
        </w:rPr>
        <w:t>1.</w:t>
      </w:r>
    </w:p>
    <w:p w:rsidR="00290609" w:rsidRPr="00AC782A" w:rsidRDefault="001F330A" w:rsidP="00B43540">
      <w:pPr>
        <w:ind w:left="1440"/>
        <w:rPr>
          <w:rFonts w:ascii="Futura Bk BT" w:hAnsi="Futura Bk BT"/>
        </w:rPr>
      </w:pPr>
      <w:r w:rsidRPr="00AC782A">
        <w:rPr>
          <w:rFonts w:ascii="Futura Bk BT" w:hAnsi="Futura Bk BT"/>
        </w:rPr>
        <w:t>Remind your speakers to keep their presentations as hands-on as possible.  Grant requirements are that speakers keep their lection portion of their presentation to 1/3 of their total allotted time, thus allowing 2/3 of the allotted time for hands-on activities relative to their profession.</w:t>
      </w:r>
      <w:r w:rsidR="00290609" w:rsidRPr="00AC782A">
        <w:rPr>
          <w:rFonts w:ascii="Futura Bk BT" w:hAnsi="Futura Bk BT"/>
        </w:rPr>
        <w:t xml:space="preserve">  </w:t>
      </w:r>
    </w:p>
    <w:p w:rsidR="00054665" w:rsidRPr="00AC782A" w:rsidRDefault="00290609" w:rsidP="00B43540">
      <w:pPr>
        <w:ind w:left="1440"/>
        <w:rPr>
          <w:rFonts w:ascii="Futura Bk BT" w:hAnsi="Futura Bk BT"/>
        </w:rPr>
      </w:pPr>
      <w:r w:rsidRPr="00AC782A">
        <w:rPr>
          <w:rFonts w:ascii="Futura Bk BT" w:hAnsi="Futura Bk BT"/>
        </w:rPr>
        <w:t xml:space="preserve">It is a good idea to keep in close contact with your speakers as they plan their presentation.  </w:t>
      </w:r>
      <w:r w:rsidR="00054665" w:rsidRPr="00AC782A">
        <w:rPr>
          <w:rFonts w:ascii="Futura Bk BT" w:hAnsi="Futura Bk BT"/>
        </w:rPr>
        <w:t xml:space="preserve">If your speakers are struggling in identifying activities they may use in your camp, you may refer them to </w:t>
      </w:r>
      <w:r w:rsidR="007F2C60">
        <w:rPr>
          <w:rFonts w:ascii="Futura Bk BT" w:hAnsi="Futura Bk BT"/>
        </w:rPr>
        <w:t xml:space="preserve">the “Resources” section at </w:t>
      </w:r>
      <w:hyperlink r:id="rId38" w:history="1">
        <w:r w:rsidR="007F2C60" w:rsidRPr="00297F49">
          <w:rPr>
            <w:rStyle w:val="Hyperlink"/>
            <w:rFonts w:ascii="Futura Bk BT" w:hAnsi="Futura Bk BT"/>
          </w:rPr>
          <w:t>www.scrubscamps.sd.gov</w:t>
        </w:r>
      </w:hyperlink>
      <w:r w:rsidR="007F2C60">
        <w:rPr>
          <w:rFonts w:ascii="Futura Bk BT" w:hAnsi="Futura Bk BT"/>
        </w:rPr>
        <w:t xml:space="preserve"> </w:t>
      </w:r>
      <w:r w:rsidR="00054665" w:rsidRPr="00AC782A">
        <w:rPr>
          <w:rFonts w:ascii="Futura Bk BT" w:hAnsi="Futura Bk BT"/>
        </w:rPr>
        <w:t xml:space="preserve"> or </w:t>
      </w:r>
      <w:r w:rsidR="00054665" w:rsidRPr="002F3346">
        <w:rPr>
          <w:rFonts w:ascii="Futura Bk BT" w:hAnsi="Futura Bk BT"/>
        </w:rPr>
        <w:t xml:space="preserve">appendix </w:t>
      </w:r>
      <w:r w:rsidR="002F3346">
        <w:rPr>
          <w:rFonts w:ascii="Futura Bk BT" w:hAnsi="Futura Bk BT"/>
        </w:rPr>
        <w:t>2</w:t>
      </w:r>
      <w:r w:rsidR="00054665" w:rsidRPr="00AC782A">
        <w:rPr>
          <w:rFonts w:ascii="Futura Bk BT" w:hAnsi="Futura Bk BT"/>
        </w:rPr>
        <w:t xml:space="preserve"> for activity ideas.</w:t>
      </w:r>
      <w:r w:rsidRPr="00AC782A">
        <w:rPr>
          <w:rFonts w:ascii="Futura Bk BT" w:hAnsi="Futura Bk BT"/>
        </w:rPr>
        <w:t xml:space="preserve">  Be sure to ask your presenters to provide you with a synopsis of their planned presentation.  This will help you ensure that you have all necessary materials for their presentation as well as to ascertain whether or not their session may require additional permissions or parental notifications.</w:t>
      </w:r>
    </w:p>
    <w:p w:rsidR="00C80B58" w:rsidRDefault="001F330A" w:rsidP="00B43540">
      <w:pPr>
        <w:ind w:left="1440"/>
        <w:rPr>
          <w:rFonts w:ascii="Futura Bk BT" w:hAnsi="Futura Bk BT"/>
        </w:rPr>
      </w:pPr>
      <w:r w:rsidRPr="00AC782A">
        <w:rPr>
          <w:rFonts w:ascii="Futura Bk BT" w:hAnsi="Futura Bk BT"/>
        </w:rPr>
        <w:lastRenderedPageBreak/>
        <w:t xml:space="preserve">A </w:t>
      </w:r>
      <w:r w:rsidR="002F3346">
        <w:rPr>
          <w:rFonts w:ascii="Futura Bk BT" w:hAnsi="Futura Bk BT"/>
        </w:rPr>
        <w:t>Speaker Guidebook</w:t>
      </w:r>
      <w:r w:rsidRPr="00AC782A">
        <w:rPr>
          <w:rFonts w:ascii="Futura Bk BT" w:hAnsi="Futura Bk BT"/>
        </w:rPr>
        <w:t xml:space="preserve"> is located online </w:t>
      </w:r>
      <w:r w:rsidR="007F2C60">
        <w:rPr>
          <w:rFonts w:ascii="Futura Bk BT" w:hAnsi="Futura Bk BT"/>
        </w:rPr>
        <w:t xml:space="preserve">under “Resources” </w:t>
      </w:r>
      <w:r w:rsidRPr="00AC782A">
        <w:rPr>
          <w:rFonts w:ascii="Futura Bk BT" w:hAnsi="Futura Bk BT"/>
        </w:rPr>
        <w:t xml:space="preserve">at </w:t>
      </w:r>
      <w:hyperlink r:id="rId39" w:history="1">
        <w:r w:rsidR="007F2C60" w:rsidRPr="00297F49">
          <w:rPr>
            <w:rStyle w:val="Hyperlink"/>
            <w:rFonts w:ascii="Futura Bk BT" w:hAnsi="Futura Bk BT"/>
          </w:rPr>
          <w:t>www.scrubscamps.sd.gov</w:t>
        </w:r>
      </w:hyperlink>
      <w:r w:rsidR="00C80B58">
        <w:rPr>
          <w:rFonts w:ascii="Futura Bk BT" w:hAnsi="Futura Bk BT"/>
        </w:rPr>
        <w:t xml:space="preserve"> and in appendix 3</w:t>
      </w:r>
      <w:r w:rsidR="002F3346">
        <w:rPr>
          <w:rFonts w:ascii="Futura Bk BT" w:hAnsi="Futura Bk BT"/>
        </w:rPr>
        <w:t>.</w:t>
      </w:r>
      <w:r w:rsidR="00C80B58">
        <w:rPr>
          <w:rFonts w:ascii="Futura Bk BT" w:hAnsi="Futura Bk BT"/>
        </w:rPr>
        <w:t xml:space="preserve">  Please provide this guidebook to your potential speakers to assist them in planning their respective sessions.</w:t>
      </w:r>
      <w:r w:rsidR="00C80B58" w:rsidRPr="00C80B58">
        <w:rPr>
          <w:rFonts w:ascii="Futura Bk BT" w:hAnsi="Futura Bk BT"/>
        </w:rPr>
        <w:t xml:space="preserve"> </w:t>
      </w:r>
      <w:r w:rsidR="00C80B58">
        <w:rPr>
          <w:rFonts w:ascii="Futura Bk BT" w:hAnsi="Futura Bk BT"/>
        </w:rPr>
        <w:t xml:space="preserve"> </w:t>
      </w:r>
      <w:r w:rsidR="00C80B58" w:rsidRPr="00AC782A">
        <w:rPr>
          <w:rFonts w:ascii="Futura Bk BT" w:hAnsi="Futura Bk BT"/>
        </w:rPr>
        <w:t xml:space="preserve">This </w:t>
      </w:r>
      <w:r w:rsidR="00C80B58">
        <w:rPr>
          <w:rFonts w:ascii="Futura Bk BT" w:hAnsi="Futura Bk BT"/>
        </w:rPr>
        <w:t>book</w:t>
      </w:r>
      <w:r w:rsidR="00C80B58" w:rsidRPr="00AC782A">
        <w:rPr>
          <w:rFonts w:ascii="Futura Bk BT" w:hAnsi="Futura Bk BT"/>
        </w:rPr>
        <w:t xml:space="preserve"> may be helpful to your speakers in answering any questions they may have as they prepare their presentations.  This information will provide details about Scrubs Camps as well as what will be expected of them as a speaker at the camp.</w:t>
      </w:r>
    </w:p>
    <w:p w:rsidR="001F330A" w:rsidRPr="00AC782A" w:rsidRDefault="00C80B58" w:rsidP="00C80B58">
      <w:pPr>
        <w:ind w:left="1440"/>
        <w:rPr>
          <w:rFonts w:ascii="Futura Bk BT" w:hAnsi="Futura Bk BT"/>
        </w:rPr>
      </w:pPr>
      <w:r>
        <w:rPr>
          <w:rFonts w:ascii="Futura Bk BT" w:hAnsi="Futura Bk BT"/>
        </w:rPr>
        <w:t>In addition, a speaker information form is also available</w:t>
      </w:r>
      <w:r w:rsidRPr="00C80B58">
        <w:rPr>
          <w:rFonts w:ascii="Futura Bk BT" w:hAnsi="Futura Bk BT"/>
        </w:rPr>
        <w:t xml:space="preserve"> </w:t>
      </w:r>
      <w:r>
        <w:rPr>
          <w:rFonts w:ascii="Futura Bk BT" w:hAnsi="Futura Bk BT"/>
        </w:rPr>
        <w:t xml:space="preserve">under “Resources” </w:t>
      </w:r>
      <w:r w:rsidRPr="00AC782A">
        <w:rPr>
          <w:rFonts w:ascii="Futura Bk BT" w:hAnsi="Futura Bk BT"/>
        </w:rPr>
        <w:t xml:space="preserve">at </w:t>
      </w:r>
      <w:hyperlink r:id="rId40" w:history="1">
        <w:r w:rsidRPr="00297F49">
          <w:rPr>
            <w:rStyle w:val="Hyperlink"/>
            <w:rFonts w:ascii="Futura Bk BT" w:hAnsi="Futura Bk BT"/>
          </w:rPr>
          <w:t>www.scrubscamps.sd.gov</w:t>
        </w:r>
      </w:hyperlink>
      <w:r>
        <w:rPr>
          <w:rFonts w:ascii="Futura Bk BT" w:hAnsi="Futura Bk BT"/>
        </w:rPr>
        <w:t xml:space="preserve"> </w:t>
      </w:r>
      <w:r w:rsidR="00054665" w:rsidRPr="00AC782A">
        <w:rPr>
          <w:rFonts w:ascii="Futura Bk BT" w:hAnsi="Futura Bk BT"/>
        </w:rPr>
        <w:t xml:space="preserve">and in </w:t>
      </w:r>
      <w:r w:rsidR="00054665" w:rsidRPr="002F3346">
        <w:rPr>
          <w:rFonts w:ascii="Futura Bk BT" w:hAnsi="Futura Bk BT"/>
        </w:rPr>
        <w:t xml:space="preserve">appendix </w:t>
      </w:r>
      <w:r w:rsidR="002F3346">
        <w:rPr>
          <w:rFonts w:ascii="Futura Bk BT" w:hAnsi="Futura Bk BT"/>
        </w:rPr>
        <w:t>4.</w:t>
      </w:r>
      <w:r w:rsidR="001F330A" w:rsidRPr="00AC782A">
        <w:rPr>
          <w:rFonts w:ascii="Futura Bk BT" w:hAnsi="Futura Bk BT"/>
        </w:rPr>
        <w:t xml:space="preserve">  Utilize this form to obtain information from your speaker/presenter prior to the camp.  This information will also be helpful to you when preparing a bio sheet or speaker introductions.</w:t>
      </w:r>
      <w:r w:rsidR="00290609" w:rsidRPr="00AC782A">
        <w:rPr>
          <w:rFonts w:ascii="Futura Bk BT" w:hAnsi="Futura Bk BT"/>
        </w:rPr>
        <w:t xml:space="preserve">  </w:t>
      </w:r>
    </w:p>
    <w:p w:rsidR="001F330A" w:rsidRPr="00AC782A" w:rsidRDefault="000945F6" w:rsidP="00B43540">
      <w:pPr>
        <w:pStyle w:val="Heading1"/>
        <w:rPr>
          <w:rFonts w:ascii="Futura Bk BT" w:hAnsi="Futura Bk BT"/>
          <w:caps/>
          <w:color w:val="5B912F"/>
          <w:sz w:val="40"/>
          <w:szCs w:val="40"/>
        </w:rPr>
      </w:pPr>
      <w:bookmarkStart w:id="6" w:name="_Toc352576975"/>
      <w:r w:rsidRPr="00AC782A">
        <w:rPr>
          <w:rFonts w:ascii="Futura Bk BT" w:hAnsi="Futura Bk BT"/>
          <w:caps/>
          <w:color w:val="5B912F"/>
          <w:sz w:val="40"/>
          <w:szCs w:val="40"/>
        </w:rPr>
        <w:t>Agenda Development</w:t>
      </w:r>
      <w:bookmarkEnd w:id="6"/>
    </w:p>
    <w:p w:rsidR="00CB3B42" w:rsidRPr="00AC782A" w:rsidRDefault="00342DE4" w:rsidP="00B43540">
      <w:pPr>
        <w:ind w:left="1440"/>
        <w:rPr>
          <w:rFonts w:ascii="Futura Bk BT" w:hAnsi="Futura Bk BT"/>
        </w:rPr>
      </w:pPr>
      <w:r>
        <w:rPr>
          <w:rFonts w:ascii="Futura Bk BT" w:hAnsi="Futura Bk BT"/>
          <w:noProof/>
        </w:rPr>
        <mc:AlternateContent>
          <mc:Choice Requires="wpg">
            <w:drawing>
              <wp:anchor distT="0" distB="0" distL="114300" distR="114300" simplePos="0" relativeHeight="251765760" behindDoc="0" locked="0" layoutInCell="1" allowOverlap="1">
                <wp:simplePos x="0" y="0"/>
                <wp:positionH relativeFrom="column">
                  <wp:posOffset>6985</wp:posOffset>
                </wp:positionH>
                <wp:positionV relativeFrom="paragraph">
                  <wp:posOffset>42545</wp:posOffset>
                </wp:positionV>
                <wp:extent cx="821055" cy="815340"/>
                <wp:effectExtent l="0" t="0" r="0" b="381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pic:pic xmlns:pic="http://schemas.openxmlformats.org/drawingml/2006/picture">
                        <pic:nvPicPr>
                          <pic:cNvPr id="141" name="Picture 141" descr="C:\Temp\Temporary Internet Files\Content.IE5\UV78UY6A\MP900405396[1].jpg"/>
                          <pic:cNvPicPr>
                            <a:picLocks noChangeAspect="1"/>
                          </pic:cNvPicPr>
                        </pic:nvPicPr>
                        <pic:blipFill rotWithShape="1">
                          <a:blip r:embed="rId41" cstate="print">
                            <a:extLst>
                              <a:ext uri="{28A0092B-C50C-407E-A947-70E740481C1C}">
                                <a14:useLocalDpi xmlns:a14="http://schemas.microsoft.com/office/drawing/2010/main" val="0"/>
                              </a:ext>
                            </a:extLst>
                          </a:blip>
                          <a:srcRect l="3299" r="12007"/>
                          <a:stretch/>
                        </pic:blipFill>
                        <pic:spPr bwMode="auto">
                          <a:xfrm>
                            <a:off x="0" y="26894"/>
                            <a:ext cx="394447" cy="367553"/>
                          </a:xfrm>
                          <a:prstGeom prst="rect">
                            <a:avLst/>
                          </a:prstGeom>
                          <a:noFill/>
                          <a:ln>
                            <a:noFill/>
                          </a:ln>
                          <a:extLst>
                            <a:ext uri="{53640926-AAD7-44D8-BBD7-CCE9431645EC}">
                              <a14:shadowObscured xmlns:a14="http://schemas.microsoft.com/office/drawing/2010/main"/>
                            </a:ext>
                          </a:extLst>
                        </pic:spPr>
                      </pic:pic>
                      <wpg:grpSp>
                        <wpg:cNvPr id="142" name="Group 142"/>
                        <wpg:cNvGrpSpPr/>
                        <wpg:grpSpPr>
                          <a:xfrm>
                            <a:off x="0" y="0"/>
                            <a:ext cx="821055" cy="815340"/>
                            <a:chOff x="0" y="0"/>
                            <a:chExt cx="884712" cy="878774"/>
                          </a:xfrm>
                        </wpg:grpSpPr>
                        <pic:pic xmlns:pic="http://schemas.openxmlformats.org/drawingml/2006/picture">
                          <pic:nvPicPr>
                            <pic:cNvPr id="145" name="Picture 145"/>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49" name="Picture 149"/>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0" name="Picture 150"/>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5pt;margin-top:3.35pt;width:64.65pt;height:64.2pt;z-index:25176576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">
                <v:shape id="Picture 141" o:spid="_x0000_s1027" type="#_x0000_t75" style="position:absolute;top:268;width:394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KBHBAAAA3AAAAA8AAABkcnMvZG93bnJldi54bWxET0uLwjAQvgv7H8IseNO0xRXpGmURBPWw&#10;4AP2OiRjU2wmpcna+u83C4K3+fies1wPrhF36kLtWUE+zUAQa29qrhRcztvJAkSIyAYbz6TgQQHW&#10;q7fREkvjez7S/RQrkUI4lKjAxtiWUgZtyWGY+pY4cVffOYwJdpU0HfYp3DWyyLK5dFhzarDY0saS&#10;vp1+nYLmo2ofP/tCbw/fuS3cRh960kqN34evTxCRhvgSP907k+bPcvh/Jl0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wKBHBAAAA3AAAAA8AAAAAAAAAAAAAAAAAnwIA&#10;AGRycy9kb3ducmV2LnhtbFBLBQYAAAAABAAEAPcAAACNAwAAAAA=&#10;">
                  <v:imagedata r:id="rId42" o:title="MP900405396[1]" cropleft="2162f" cropright="7869f"/>
                  <v:path arrowok="t"/>
                </v:shape>
                <v:group id="Group 142" o:spid="_x0000_s1028"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Picture 145"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84fEAAAA3AAAAA8AAABkcnMvZG93bnJldi54bWxET01rwkAQvRf6H5Yp9KabWlMkukqraCpI&#10;oVbE45Adk9DsbMiuMfn3bkHobR7vc2aLzlSipcaVlhW8DCMQxJnVJecKDj/rwQSE88gaK8ukoCcH&#10;i/njwwwTba/8Te3e5yKEsEtQQeF9nUjpsoIMuqGtiQN3to1BH2CTS93gNYSbSo6i6E0aLDk0FFjT&#10;sqDsd38xCsavp+XkuNMfLk3zg/vKtv1qEyv1/NS9T0F46vy/+O7+1GH+OIa/Z8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E84fEAAAA3AAAAA8AAAAAAAAAAAAAAAAA&#10;nwIAAGRycy9kb3ducmV2LnhtbFBLBQYAAAAABAAEAPcAAACQAwAAAAA=&#10;">
                    <v:imagedata r:id="rId25" o:title=""/>
                    <v:path arrowok="t"/>
                    <o:lock v:ext="edit" aspectratio="f"/>
                  </v:shape>
                  <v:shape id="Picture 149"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mHXCAAAA3AAAAA8AAABkcnMvZG93bnJldi54bWxET81qwkAQvgu+wzKCF2k2iohGV1GL2kMv&#10;TfoAQ3ZMgtnZsLvVtE/fLRS8zcf3O5tdb1pxJ+cbywqmSQqCuLS64UrBZ3F6WYLwAVlja5kUfJOH&#10;3XY42GCm7YM/6J6HSsQQ9hkqqEPoMil9WZNBn9iOOHJX6wyGCF0ltcNHDDetnKXpQhpsODbU2NGx&#10;pvKWfxkFeXE60qE4v+vp5fYqf5y9pBOr1HjU79cgAvXhKf53v+k4f76Cv2fiB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mph1wgAAANwAAAAPAAAAAAAAAAAAAAAAAJ8C&#10;AABkcnMvZG93bnJldi54bWxQSwUGAAAAAAQABAD3AAAAjgMAAAAA&#10;">
                    <v:imagedata r:id="rId26" o:title="" croptop="2359f" cropbottom="33423f" cropleft="6050f" cropright="4789f"/>
                    <v:path arrowok="t"/>
                    <o:lock v:ext="edit" aspectratio="f"/>
                  </v:shape>
                  <v:shape id="Picture 150"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R+fGAAAA3AAAAA8AAABkcnMvZG93bnJldi54bWxEj0FrwkAQhe8F/8Mygre6UdSW1FWKKOhB&#10;abW0PQ7ZaRKbnQ3Z1cR/7xwKvc3w3rz3zXzZuUpdqQmlZwOjYQKKOPO25NzAx2nz+AwqRGSLlWcy&#10;cKMAy0XvYY6p9S2/0/UYcyUhHFI0UMRYp1qHrCCHYehrYtF+fOMwytrk2jbYSrir9DhJZtphydJQ&#10;YE2rgrLf48UZGBOeYvu2y+hpffji/fl7uv+cGDPod68voCJ18d/8d721gj8VfHlGJt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ZH58YAAADcAAAADwAAAAAAAAAAAAAA&#10;AACfAgAAZHJzL2Rvd25yZXYueG1sUEsFBgAAAAAEAAQA9wAAAJIDAAAAAA==&#10;">
                    <v:imagedata r:id="rId25" o:title=""/>
                    <v:path arrowok="t"/>
                    <o:lock v:ext="edit" aspectratio="f"/>
                  </v:shape>
                </v:group>
              </v:group>
            </w:pict>
          </mc:Fallback>
        </mc:AlternateContent>
      </w:r>
      <w:r w:rsidR="008B16C2" w:rsidRPr="00AC782A">
        <w:rPr>
          <w:rFonts w:ascii="Futura Bk BT" w:hAnsi="Futura Bk BT"/>
        </w:rPr>
        <w:t xml:space="preserve">Once you have your speakers identified, you will begin work on your Camp agenda.  </w:t>
      </w:r>
      <w:r w:rsidR="00FD2B4F" w:rsidRPr="00AC782A">
        <w:rPr>
          <w:rFonts w:ascii="Futura Bk BT" w:hAnsi="Futura Bk BT"/>
        </w:rPr>
        <w:t>A sample agenda</w:t>
      </w:r>
      <w:r w:rsidR="002D4ABE">
        <w:rPr>
          <w:rFonts w:ascii="Futura Bk BT" w:hAnsi="Futura Bk BT"/>
        </w:rPr>
        <w:t xml:space="preserve"> appears </w:t>
      </w:r>
      <w:r w:rsidR="00BC764B">
        <w:rPr>
          <w:rFonts w:ascii="Futura Bk BT" w:hAnsi="Futura Bk BT"/>
        </w:rPr>
        <w:t xml:space="preserve">in </w:t>
      </w:r>
      <w:r w:rsidR="00054665" w:rsidRPr="00BC764B">
        <w:rPr>
          <w:rFonts w:ascii="Futura Bk BT" w:hAnsi="Futura Bk BT"/>
        </w:rPr>
        <w:t xml:space="preserve">appendix </w:t>
      </w:r>
      <w:r w:rsidR="00BC764B">
        <w:rPr>
          <w:rFonts w:ascii="Futura Bk BT" w:hAnsi="Futura Bk BT"/>
        </w:rPr>
        <w:t>5.</w:t>
      </w:r>
      <w:r w:rsidR="00054665" w:rsidRPr="00AC782A">
        <w:rPr>
          <w:rFonts w:ascii="Futura Bk BT" w:hAnsi="Futura Bk BT"/>
        </w:rPr>
        <w:t xml:space="preserve"> </w:t>
      </w:r>
      <w:r w:rsidR="00FD2B4F" w:rsidRPr="00AC782A">
        <w:rPr>
          <w:rFonts w:ascii="Futura Bk BT" w:hAnsi="Futura Bk BT"/>
        </w:rPr>
        <w:t xml:space="preserve"> </w:t>
      </w:r>
      <w:r w:rsidR="00CB3B42" w:rsidRPr="00AC782A">
        <w:rPr>
          <w:rFonts w:ascii="Futura Bk BT" w:hAnsi="Futura Bk BT"/>
        </w:rPr>
        <w:t>Some things to consider when drafting your agenda are:</w:t>
      </w:r>
    </w:p>
    <w:p w:rsidR="00CB3B42" w:rsidRPr="00AC782A" w:rsidRDefault="00CB3B42" w:rsidP="00CB3B42">
      <w:pPr>
        <w:pStyle w:val="ListParagraph"/>
        <w:numPr>
          <w:ilvl w:val="0"/>
          <w:numId w:val="4"/>
        </w:numPr>
        <w:rPr>
          <w:rFonts w:ascii="Futura Bk BT" w:hAnsi="Futura Bk BT"/>
        </w:rPr>
      </w:pPr>
      <w:r w:rsidRPr="00AC782A">
        <w:rPr>
          <w:rFonts w:ascii="Futura Bk BT" w:hAnsi="Futura Bk BT"/>
        </w:rPr>
        <w:t>Allow for tracks of sessions in order to keep the groups of students manageable for the hands-on activities;</w:t>
      </w:r>
    </w:p>
    <w:p w:rsidR="003D0DF1" w:rsidRPr="00AC782A" w:rsidRDefault="003D0DF1" w:rsidP="00CB3B42">
      <w:pPr>
        <w:pStyle w:val="ListParagraph"/>
        <w:numPr>
          <w:ilvl w:val="0"/>
          <w:numId w:val="4"/>
        </w:numPr>
        <w:rPr>
          <w:rFonts w:ascii="Futura Bk BT" w:hAnsi="Futura Bk BT"/>
        </w:rPr>
      </w:pPr>
      <w:r w:rsidRPr="00AC782A">
        <w:rPr>
          <w:rFonts w:ascii="Futura Bk BT" w:hAnsi="Futura Bk BT"/>
        </w:rPr>
        <w:t>Provid</w:t>
      </w:r>
      <w:r w:rsidR="007B1275" w:rsidRPr="00AC782A">
        <w:rPr>
          <w:rFonts w:ascii="Futura Bk BT" w:hAnsi="Futura Bk BT"/>
        </w:rPr>
        <w:t>e</w:t>
      </w:r>
      <w:r w:rsidRPr="00AC782A">
        <w:rPr>
          <w:rFonts w:ascii="Futura Bk BT" w:hAnsi="Futura Bk BT"/>
        </w:rPr>
        <w:t xml:space="preserve"> time for a minimum of five hands-on health sessions to include five speakers</w:t>
      </w:r>
      <w:r w:rsidR="007823F0" w:rsidRPr="00AC782A">
        <w:rPr>
          <w:rFonts w:ascii="Futura Bk BT" w:hAnsi="Futura Bk BT"/>
        </w:rPr>
        <w:t xml:space="preserve">.  Refer to the Health Science Career Cluster form found online </w:t>
      </w:r>
      <w:r w:rsidR="00BC764B">
        <w:rPr>
          <w:rFonts w:ascii="Futura Bk BT" w:hAnsi="Futura Bk BT"/>
        </w:rPr>
        <w:t xml:space="preserve">under “Resources” </w:t>
      </w:r>
      <w:r w:rsidR="007823F0" w:rsidRPr="00AC782A">
        <w:rPr>
          <w:rFonts w:ascii="Futura Bk BT" w:hAnsi="Futura Bk BT"/>
        </w:rPr>
        <w:t xml:space="preserve">at </w:t>
      </w:r>
      <w:r w:rsidR="00BC764B">
        <w:rPr>
          <w:rFonts w:ascii="Futura Bk BT" w:hAnsi="Futura Bk BT"/>
        </w:rPr>
        <w:t>www.scrubscamps.sd.gov</w:t>
      </w:r>
      <w:r w:rsidR="00054665" w:rsidRPr="00AC782A">
        <w:rPr>
          <w:rFonts w:ascii="Futura Bk BT" w:hAnsi="Futura Bk BT"/>
        </w:rPr>
        <w:t xml:space="preserve"> and </w:t>
      </w:r>
      <w:r w:rsidR="008B16C2" w:rsidRPr="00AC782A">
        <w:rPr>
          <w:rFonts w:ascii="Futura Bk BT" w:hAnsi="Futura Bk BT"/>
        </w:rPr>
        <w:t>i</w:t>
      </w:r>
      <w:r w:rsidR="00054665" w:rsidRPr="00AC782A">
        <w:rPr>
          <w:rFonts w:ascii="Futura Bk BT" w:hAnsi="Futura Bk BT"/>
        </w:rPr>
        <w:t xml:space="preserve">n </w:t>
      </w:r>
      <w:r w:rsidR="00054665" w:rsidRPr="00BC764B">
        <w:rPr>
          <w:rFonts w:ascii="Futura Bk BT" w:hAnsi="Futura Bk BT"/>
        </w:rPr>
        <w:t xml:space="preserve">appendix </w:t>
      </w:r>
      <w:r w:rsidR="00BC764B">
        <w:rPr>
          <w:rFonts w:ascii="Futura Bk BT" w:hAnsi="Futura Bk BT"/>
        </w:rPr>
        <w:t>1.</w:t>
      </w:r>
    </w:p>
    <w:p w:rsidR="00101F99" w:rsidRPr="00AC782A" w:rsidRDefault="00CB3B42" w:rsidP="00CB3B42">
      <w:pPr>
        <w:pStyle w:val="ListParagraph"/>
        <w:numPr>
          <w:ilvl w:val="0"/>
          <w:numId w:val="4"/>
        </w:numPr>
        <w:rPr>
          <w:rFonts w:ascii="Futura Bk BT" w:hAnsi="Futura Bk BT"/>
        </w:rPr>
      </w:pPr>
      <w:r w:rsidRPr="00AC782A">
        <w:rPr>
          <w:rFonts w:ascii="Futura Bk BT" w:hAnsi="Futura Bk BT"/>
        </w:rPr>
        <w:t>Schedul</w:t>
      </w:r>
      <w:r w:rsidR="007B1275" w:rsidRPr="00AC782A">
        <w:rPr>
          <w:rFonts w:ascii="Futura Bk BT" w:hAnsi="Futura Bk BT"/>
        </w:rPr>
        <w:t>e</w:t>
      </w:r>
      <w:r w:rsidRPr="00AC782A">
        <w:rPr>
          <w:rFonts w:ascii="Futura Bk BT" w:hAnsi="Futura Bk BT"/>
        </w:rPr>
        <w:t xml:space="preserve"> time for the required speakers (</w:t>
      </w:r>
      <w:r w:rsidR="007823F0" w:rsidRPr="00AC782A">
        <w:rPr>
          <w:rFonts w:ascii="Futura Bk BT" w:hAnsi="Futura Bk BT"/>
        </w:rPr>
        <w:t>refer to grant requirements for this year’s required speakers</w:t>
      </w:r>
      <w:r w:rsidRPr="00AC782A">
        <w:rPr>
          <w:rFonts w:ascii="Futura Bk BT" w:hAnsi="Futura Bk BT"/>
        </w:rPr>
        <w:t>);</w:t>
      </w:r>
    </w:p>
    <w:p w:rsidR="00CB3B42" w:rsidRPr="00AC782A" w:rsidRDefault="00CB3B42" w:rsidP="00CB3B42">
      <w:pPr>
        <w:pStyle w:val="ListParagraph"/>
        <w:numPr>
          <w:ilvl w:val="0"/>
          <w:numId w:val="4"/>
        </w:numPr>
        <w:rPr>
          <w:rFonts w:ascii="Futura Bk BT" w:hAnsi="Futura Bk BT"/>
        </w:rPr>
      </w:pPr>
      <w:r w:rsidRPr="00AC782A">
        <w:rPr>
          <w:rFonts w:ascii="Futura Bk BT" w:hAnsi="Futura Bk BT"/>
        </w:rPr>
        <w:t>Schedul</w:t>
      </w:r>
      <w:r w:rsidR="007B1275" w:rsidRPr="00AC782A">
        <w:rPr>
          <w:rFonts w:ascii="Futura Bk BT" w:hAnsi="Futura Bk BT"/>
        </w:rPr>
        <w:t>e</w:t>
      </w:r>
      <w:r w:rsidR="00BC764B">
        <w:rPr>
          <w:rFonts w:ascii="Futura Bk BT" w:hAnsi="Futura Bk BT"/>
        </w:rPr>
        <w:t xml:space="preserve"> time for the </w:t>
      </w:r>
      <w:proofErr w:type="spellStart"/>
      <w:r w:rsidR="00BC764B">
        <w:rPr>
          <w:rFonts w:ascii="Futura Bk BT" w:hAnsi="Futura Bk BT"/>
        </w:rPr>
        <w:t>SD</w:t>
      </w:r>
      <w:r w:rsidRPr="00AC782A">
        <w:rPr>
          <w:rFonts w:ascii="Futura Bk BT" w:hAnsi="Futura Bk BT"/>
        </w:rPr>
        <w:t>MyLife</w:t>
      </w:r>
      <w:proofErr w:type="spellEnd"/>
      <w:r w:rsidRPr="00AC782A">
        <w:rPr>
          <w:rFonts w:ascii="Futura Bk BT" w:hAnsi="Futura Bk BT"/>
        </w:rPr>
        <w:t xml:space="preserve"> component;</w:t>
      </w:r>
    </w:p>
    <w:p w:rsidR="00CB3B42" w:rsidRPr="00AC782A" w:rsidRDefault="00CB3B42" w:rsidP="00CB3B42">
      <w:pPr>
        <w:pStyle w:val="ListParagraph"/>
        <w:numPr>
          <w:ilvl w:val="0"/>
          <w:numId w:val="4"/>
        </w:numPr>
        <w:rPr>
          <w:rFonts w:ascii="Futura Bk BT" w:hAnsi="Futura Bk BT"/>
        </w:rPr>
      </w:pPr>
      <w:r w:rsidRPr="00AC782A">
        <w:rPr>
          <w:rFonts w:ascii="Futura Bk BT" w:hAnsi="Futura Bk BT"/>
        </w:rPr>
        <w:t>Schedul</w:t>
      </w:r>
      <w:r w:rsidR="007B1275" w:rsidRPr="00AC782A">
        <w:rPr>
          <w:rFonts w:ascii="Futura Bk BT" w:hAnsi="Futura Bk BT"/>
        </w:rPr>
        <w:t>e</w:t>
      </w:r>
      <w:r w:rsidRPr="00AC782A">
        <w:rPr>
          <w:rFonts w:ascii="Futura Bk BT" w:hAnsi="Futura Bk BT"/>
        </w:rPr>
        <w:t xml:space="preserve"> time for </w:t>
      </w:r>
      <w:r w:rsidR="007823F0" w:rsidRPr="00AC782A">
        <w:rPr>
          <w:rFonts w:ascii="Futura Bk BT" w:hAnsi="Futura Bk BT"/>
        </w:rPr>
        <w:t>registration and welcome</w:t>
      </w:r>
      <w:r w:rsidRPr="00AC782A">
        <w:rPr>
          <w:rFonts w:ascii="Futura Bk BT" w:hAnsi="Futura Bk BT"/>
        </w:rPr>
        <w:t>;</w:t>
      </w:r>
    </w:p>
    <w:p w:rsidR="00CB3B42" w:rsidRPr="00AC782A" w:rsidRDefault="00CB3B42" w:rsidP="00CB3B42">
      <w:pPr>
        <w:pStyle w:val="ListParagraph"/>
        <w:numPr>
          <w:ilvl w:val="0"/>
          <w:numId w:val="4"/>
        </w:numPr>
        <w:rPr>
          <w:rFonts w:ascii="Futura Bk BT" w:hAnsi="Futura Bk BT"/>
        </w:rPr>
      </w:pPr>
      <w:r w:rsidRPr="00AC782A">
        <w:rPr>
          <w:rFonts w:ascii="Futura Bk BT" w:hAnsi="Futura Bk BT"/>
        </w:rPr>
        <w:t>Schedul</w:t>
      </w:r>
      <w:r w:rsidR="007B1275" w:rsidRPr="00AC782A">
        <w:rPr>
          <w:rFonts w:ascii="Futura Bk BT" w:hAnsi="Futura Bk BT"/>
        </w:rPr>
        <w:t>e</w:t>
      </w:r>
      <w:r w:rsidRPr="00AC782A">
        <w:rPr>
          <w:rFonts w:ascii="Futura Bk BT" w:hAnsi="Futura Bk BT"/>
        </w:rPr>
        <w:t xml:space="preserve"> time for snack, restroom, and lunch breaks;</w:t>
      </w:r>
    </w:p>
    <w:p w:rsidR="00CB3B42" w:rsidRPr="00AC782A" w:rsidRDefault="00CB3B42" w:rsidP="00CB3B42">
      <w:pPr>
        <w:pStyle w:val="ListParagraph"/>
        <w:numPr>
          <w:ilvl w:val="0"/>
          <w:numId w:val="4"/>
        </w:numPr>
        <w:rPr>
          <w:rFonts w:ascii="Futura Bk BT" w:hAnsi="Futura Bk BT"/>
        </w:rPr>
      </w:pPr>
      <w:r w:rsidRPr="00AC782A">
        <w:rPr>
          <w:rFonts w:ascii="Futura Bk BT" w:hAnsi="Futura Bk BT"/>
        </w:rPr>
        <w:t>Allow time for the evaluation component and distribution of</w:t>
      </w:r>
      <w:r w:rsidR="00374751">
        <w:rPr>
          <w:rFonts w:ascii="Futura Bk BT" w:hAnsi="Futura Bk BT"/>
        </w:rPr>
        <w:t xml:space="preserve"> complimentary gift</w:t>
      </w:r>
      <w:r w:rsidRPr="00AC782A">
        <w:rPr>
          <w:rFonts w:ascii="Futura Bk BT" w:hAnsi="Futura Bk BT"/>
        </w:rPr>
        <w:t>.</w:t>
      </w:r>
    </w:p>
    <w:p w:rsidR="00101F99" w:rsidRPr="00AC782A" w:rsidRDefault="000945F6" w:rsidP="00B43540">
      <w:pPr>
        <w:pStyle w:val="Heading1"/>
        <w:rPr>
          <w:rFonts w:ascii="Futura Bk BT" w:hAnsi="Futura Bk BT"/>
          <w:caps/>
          <w:color w:val="5B912F"/>
          <w:sz w:val="40"/>
          <w:szCs w:val="40"/>
        </w:rPr>
      </w:pPr>
      <w:bookmarkStart w:id="7" w:name="_Toc352576976"/>
      <w:r w:rsidRPr="00AC782A">
        <w:rPr>
          <w:rFonts w:ascii="Futura Bk BT" w:hAnsi="Futura Bk BT"/>
          <w:caps/>
          <w:color w:val="5B912F"/>
          <w:sz w:val="40"/>
          <w:szCs w:val="40"/>
        </w:rPr>
        <w:t>Marketing Your Camp</w:t>
      </w:r>
      <w:bookmarkEnd w:id="7"/>
    </w:p>
    <w:p w:rsidR="00101F99" w:rsidRPr="00AC782A" w:rsidRDefault="00342DE4" w:rsidP="00415F43">
      <w:pPr>
        <w:ind w:left="1440"/>
        <w:rPr>
          <w:rFonts w:ascii="Futura Bk BT" w:hAnsi="Futura Bk BT"/>
        </w:rPr>
      </w:pPr>
      <w:r>
        <w:rPr>
          <w:rFonts w:ascii="Futura Bk BT" w:hAnsi="Futura Bk BT"/>
          <w:noProof/>
        </w:rPr>
        <mc:AlternateContent>
          <mc:Choice Requires="wpg">
            <w:drawing>
              <wp:anchor distT="0" distB="0" distL="114300" distR="114300" simplePos="0" relativeHeight="251770880" behindDoc="0" locked="0" layoutInCell="1" allowOverlap="1">
                <wp:simplePos x="0" y="0"/>
                <wp:positionH relativeFrom="column">
                  <wp:posOffset>-8255</wp:posOffset>
                </wp:positionH>
                <wp:positionV relativeFrom="paragraph">
                  <wp:posOffset>62230</wp:posOffset>
                </wp:positionV>
                <wp:extent cx="821055" cy="815340"/>
                <wp:effectExtent l="0" t="0" r="0" b="381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0" name="Group 20"/>
                        <wpg:cNvGrpSpPr/>
                        <wpg:grpSpPr>
                          <a:xfrm>
                            <a:off x="0" y="0"/>
                            <a:ext cx="821055" cy="815340"/>
                            <a:chOff x="0" y="0"/>
                            <a:chExt cx="884712" cy="878774"/>
                          </a:xfrm>
                        </wpg:grpSpPr>
                        <pic:pic xmlns:pic="http://schemas.openxmlformats.org/drawingml/2006/picture">
                          <pic:nvPicPr>
                            <pic:cNvPr id="25" name="Picture 25"/>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7" name="Picture 27"/>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9" name="Picture 29" descr="http://realfoodforlife.com/wp-content/uploads/2012/07/talking-with-plants.jpg"/>
                          <pic:cNvPicPr>
                            <a:picLocks noChangeAspect="1"/>
                          </pic:cNvPicPr>
                        </pic:nvPicPr>
                        <pic:blipFill rotWithShape="1">
                          <a:blip r:embed="rId43" cstate="print">
                            <a:extLst>
                              <a:ext uri="{28A0092B-C50C-407E-A947-70E740481C1C}">
                                <a14:useLocalDpi xmlns:a14="http://schemas.microsoft.com/office/drawing/2010/main" val="0"/>
                              </a:ext>
                            </a:extLst>
                          </a:blip>
                          <a:srcRect t="27348" r="48382"/>
                          <a:stretch/>
                        </pic:blipFill>
                        <pic:spPr bwMode="auto">
                          <a:xfrm>
                            <a:off x="17813" y="41563"/>
                            <a:ext cx="403761" cy="34438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65pt;margin-top:4.9pt;width:64.65pt;height:64.2pt;z-index:25177088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wQKAAAA&#10;AAAAACEA14AgLzMhAAAzIQAAFQAAAGRycy9tZWRpYS9pbWFnZTMuanBlZ//Y/+AAEEpGSUYAAQEB&#10;ANwA3AAA/9sAQwACAQECAQECAgICAgICAgMFAwMDAwMGBAQDBQcGBwcHBgcHCAkLCQgICggHBwoN&#10;CgoLDAwMDAcJDg8NDA4LDAwM/9sAQwECAgIDAwMGAwMGDAgHCAwMDAwMDAwMDAwMDAwMDAwMDAwM&#10;DAwMDAwMDAwMDAwMDAwMDAwMDAwMDAwMDAwMDAwM/8AAEQgAcgC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">
                <v:group id="Group 20"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25"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s5/EAAAA2wAAAA8AAABkcnMvZG93bnJldi54bWxEj92KwjAUhO8XfIdwBO801VWRahR1cXVh&#10;EfxBvDw0x7bYnJQmq/XtjSDs5TAz3zCTWW0KcaPK5ZYVdDsRCOLE6pxTBcfDqj0C4TyyxsIyKXiQ&#10;g9m08THBWNs77+i296kIEHYxKsi8L2MpXZKRQdexJXHwLrYy6IOsUqkrvAe4KWQviobSYM5hIcOS&#10;lhkl1/2fUdD/PC9Hp1+9cOt1enTb5Ofx9T1QqtWs52MQnmr/H363N1pBbwCvL+EHyO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fs5/EAAAA2wAAAA8AAAAAAAAAAAAAAAAA&#10;nwIAAGRycy9kb3ducmV2LnhtbFBLBQYAAAAABAAEAPcAAACQAwAAAAA=&#10;">
                    <v:imagedata r:id="rId25" o:title=""/>
                    <v:path arrowok="t"/>
                    <o:lock v:ext="edit" aspectratio="f"/>
                  </v:shape>
                  <v:shape id="Picture 27"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HDDAAAA2wAAAA8AAABkcnMvZG93bnJldi54bWxEj0+LwjAUxO/CfofwhL3ImupBl2oUV/HP&#10;wcu2+wEezbMtNi8lidr10xtB8DjMzG+Y+bIzjbiS87VlBaNhAoK4sLrmUsFfvv36BuEDssbGMin4&#10;Jw/LxUdvjqm2N/6laxZKESHsU1RQhdCmUvqiIoN+aFvi6J2sMxiidKXUDm8Rbho5TpKJNFhzXKiw&#10;pXVFxTm7GAVZvl3TT7476tH+vJF3Z/fJwCr12e9WMxCBuvAOv9oHrWA8he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McMMAAADbAAAADwAAAAAAAAAAAAAAAACf&#10;AgAAZHJzL2Rvd25yZXYueG1sUEsFBgAAAAAEAAQA9wAAAI8DAAAAAA==&#10;">
                    <v:imagedata r:id="rId26" o:title="" croptop="2359f" cropbottom="33423f" cropleft="6050f" cropright="4789f"/>
                    <v:path arrowok="t"/>
                    <o:lock v:ext="edit" aspectratio="f"/>
                  </v:shape>
                  <v:shape id="Picture 28"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Au/BAAAA2wAAAA8AAABkcnMvZG93bnJldi54bWxET01rwkAQvRf8D8sI3upG0bZEVymlBT1Y&#10;rJbW45Adk2h2NmRXE/+9cyj0+Hjf82XnKnWlJpSeDYyGCSjizNuScwPf+4/HF1AhIlusPJOBGwVY&#10;LnoPc0ytb/mLrruYKwnhkKKBIsY61TpkBTkMQ18TC3f0jcMosMm1bbCVcFfpcZI8aYclS0OBNb0V&#10;lJ13F2dgTLiP7Xad0fP75y9vTofp5mdizKDfvc5AReriv/jPvbLik7HyRX6AX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ZAu/BAAAA2wAAAA8AAAAAAAAAAAAAAAAAnwIA&#10;AGRycy9kb3ducmV2LnhtbFBLBQYAAAAABAAEAPcAAACNAwAAAAA=&#10;">
                    <v:imagedata r:id="rId25" o:title=""/>
                    <v:path arrowok="t"/>
                    <o:lock v:ext="edit" aspectratio="f"/>
                  </v:shape>
                </v:group>
                <v:shape id="Picture 29" o:spid="_x0000_s1031" type="#_x0000_t75" alt="http://realfoodforlife.com/wp-content/uploads/2012/07/talking-with-plants.jpg" style="position:absolute;left:178;top:415;width:4037;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fdcnEAAAA2wAAAA8AAABkcnMvZG93bnJldi54bWxEj0FrAjEUhO8F/0N4greadQVrV6NYRZBe&#10;RC14fWxeN1s3L0uS6uqvbwqFHoeZ+YaZLzvbiCv5UDtWMBpmIIhLp2uuFHycts9TECEia2wck4I7&#10;BVguek9zLLS78YGux1iJBOFQoAITY1tIGUpDFsPQtcTJ+3TeYkzSV1J7vCW4bWSeZRNpsea0YLCl&#10;taHycvy2CtaPsB/78cXtzfnlPX+Lm8p/bZQa9LvVDESkLv6H/9o7rSB/hd8v6Q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fdcnEAAAA2wAAAA8AAAAAAAAAAAAAAAAA&#10;nwIAAGRycy9kb3ducmV2LnhtbFBLBQYAAAAABAAEAPcAAACQAwAAAAA=&#10;">
                  <v:imagedata r:id="rId44" o:title="talking-with-plants" croptop="17923f" cropright="31708f"/>
                  <v:path arrowok="t"/>
                </v:shape>
              </v:group>
            </w:pict>
          </mc:Fallback>
        </mc:AlternateContent>
      </w:r>
      <w:r w:rsidR="005617F4" w:rsidRPr="00AC782A">
        <w:rPr>
          <w:rFonts w:ascii="Futura Bk BT" w:hAnsi="Futura Bk BT"/>
        </w:rPr>
        <w:t xml:space="preserve">Scrubs Camps are geographically distributed throughout South Dakota providing students across </w:t>
      </w:r>
      <w:r w:rsidR="00BC764B">
        <w:rPr>
          <w:rFonts w:ascii="Futura Bk BT" w:hAnsi="Futura Bk BT"/>
        </w:rPr>
        <w:t>the state</w:t>
      </w:r>
      <w:r w:rsidR="005617F4" w:rsidRPr="00AC782A">
        <w:rPr>
          <w:rFonts w:ascii="Futura Bk BT" w:hAnsi="Futura Bk BT"/>
        </w:rPr>
        <w:t xml:space="preserve"> an opportunity to attend a Camp near their hometown. However, if students aren’t aware of your Camp you may not receive the participation you expect. Therefore, the key to a successful Scrubs Camp is marketing your Camp to your local schools, parents, students, businesses, etc.</w:t>
      </w:r>
      <w:r w:rsidR="008E60F7" w:rsidRPr="00AC782A">
        <w:rPr>
          <w:rFonts w:ascii="Futura Bk BT" w:hAnsi="Futura Bk BT"/>
        </w:rPr>
        <w:t xml:space="preserve"> There are various resources on the website to </w:t>
      </w:r>
      <w:r w:rsidR="00D60B9F" w:rsidRPr="00AC782A">
        <w:rPr>
          <w:rFonts w:ascii="Futura Bk BT" w:hAnsi="Futura Bk BT"/>
        </w:rPr>
        <w:t>utilize</w:t>
      </w:r>
      <w:r w:rsidR="008E60F7" w:rsidRPr="00AC782A">
        <w:rPr>
          <w:rFonts w:ascii="Futura Bk BT" w:hAnsi="Futura Bk BT"/>
        </w:rPr>
        <w:t xml:space="preserve"> when marketing your Camp</w:t>
      </w:r>
      <w:r w:rsidR="00C318DC" w:rsidRPr="00AC782A">
        <w:rPr>
          <w:rFonts w:ascii="Futura Bk BT" w:hAnsi="Futura Bk BT"/>
        </w:rPr>
        <w:t>, including the Marketing Plan</w:t>
      </w:r>
      <w:r w:rsidR="008E60F7" w:rsidRPr="00AC782A">
        <w:rPr>
          <w:rFonts w:ascii="Futura Bk BT" w:hAnsi="Futura Bk BT"/>
        </w:rPr>
        <w:t>.</w:t>
      </w:r>
      <w:r w:rsidR="00C318DC" w:rsidRPr="00AC782A">
        <w:rPr>
          <w:rFonts w:ascii="Futura Bk BT" w:hAnsi="Futura Bk BT"/>
        </w:rPr>
        <w:t xml:space="preserve"> </w:t>
      </w:r>
      <w:r w:rsidR="00054665" w:rsidRPr="00AC782A">
        <w:rPr>
          <w:rFonts w:ascii="Futura Bk BT" w:hAnsi="Futura Bk BT"/>
        </w:rPr>
        <w:t xml:space="preserve"> These resources are also located</w:t>
      </w:r>
      <w:r w:rsidR="00BC764B">
        <w:rPr>
          <w:rFonts w:ascii="Futura Bk BT" w:hAnsi="Futura Bk BT"/>
        </w:rPr>
        <w:t xml:space="preserve"> under “Resources” at </w:t>
      </w:r>
      <w:hyperlink r:id="rId45" w:history="1">
        <w:r w:rsidR="00BC764B" w:rsidRPr="00297F49">
          <w:rPr>
            <w:rStyle w:val="Hyperlink"/>
            <w:rFonts w:ascii="Futura Bk BT" w:hAnsi="Futura Bk BT"/>
          </w:rPr>
          <w:t>www.scrubscamps.sd.gov</w:t>
        </w:r>
      </w:hyperlink>
      <w:r w:rsidR="00BC764B">
        <w:rPr>
          <w:rFonts w:ascii="Futura Bk BT" w:hAnsi="Futura Bk BT"/>
        </w:rPr>
        <w:t xml:space="preserve"> and</w:t>
      </w:r>
      <w:r w:rsidR="00054665" w:rsidRPr="00AC782A">
        <w:rPr>
          <w:rFonts w:ascii="Futura Bk BT" w:hAnsi="Futura Bk BT"/>
        </w:rPr>
        <w:t xml:space="preserve"> in </w:t>
      </w:r>
      <w:r w:rsidR="00054665" w:rsidRPr="00BC764B">
        <w:rPr>
          <w:rFonts w:ascii="Futura Bk BT" w:hAnsi="Futura Bk BT"/>
        </w:rPr>
        <w:t xml:space="preserve">appendix </w:t>
      </w:r>
      <w:r w:rsidR="00BC764B">
        <w:rPr>
          <w:rFonts w:ascii="Futura Bk BT" w:hAnsi="Futura Bk BT"/>
        </w:rPr>
        <w:t>6.</w:t>
      </w:r>
      <w:r w:rsidR="00054665" w:rsidRPr="00AC782A">
        <w:rPr>
          <w:rFonts w:ascii="Futura Bk BT" w:hAnsi="Futura Bk BT"/>
        </w:rPr>
        <w:t xml:space="preserve">  </w:t>
      </w:r>
      <w:r w:rsidR="00C318DC" w:rsidRPr="00AC782A">
        <w:rPr>
          <w:rFonts w:ascii="Futura Bk BT" w:hAnsi="Futura Bk BT"/>
        </w:rPr>
        <w:t xml:space="preserve">The Marketing Plan outlines various ideas for you as a Site Coordinator </w:t>
      </w:r>
      <w:r w:rsidR="00BC764B">
        <w:rPr>
          <w:rFonts w:ascii="Futura Bk BT" w:hAnsi="Futura Bk BT"/>
        </w:rPr>
        <w:t xml:space="preserve">to use </w:t>
      </w:r>
      <w:r w:rsidR="00C318DC" w:rsidRPr="00AC782A">
        <w:rPr>
          <w:rFonts w:ascii="Futura Bk BT" w:hAnsi="Futura Bk BT"/>
        </w:rPr>
        <w:t xml:space="preserve">to get the word out regarding your Camp. </w:t>
      </w:r>
      <w:r w:rsidR="008E60F7" w:rsidRPr="00AC782A">
        <w:rPr>
          <w:rFonts w:ascii="Futura Bk BT" w:hAnsi="Futura Bk BT"/>
        </w:rPr>
        <w:t xml:space="preserve"> </w:t>
      </w:r>
      <w:r w:rsidR="00054665" w:rsidRPr="00AC782A">
        <w:rPr>
          <w:rFonts w:ascii="Futura Bk BT" w:hAnsi="Futura Bk BT"/>
        </w:rPr>
        <w:t xml:space="preserve">The Coverage Map </w:t>
      </w:r>
      <w:r w:rsidR="00BC764B">
        <w:rPr>
          <w:rFonts w:ascii="Futura Bk BT" w:hAnsi="Futura Bk BT"/>
        </w:rPr>
        <w:t xml:space="preserve">(appendix 7) </w:t>
      </w:r>
      <w:r w:rsidR="00054665" w:rsidRPr="00AC782A">
        <w:rPr>
          <w:rFonts w:ascii="Futura Bk BT" w:hAnsi="Futura Bk BT"/>
        </w:rPr>
        <w:t>outlines schools in your catchment area that you may wish to market to.</w:t>
      </w:r>
      <w:r w:rsidR="00674CF2" w:rsidRPr="00AC782A">
        <w:rPr>
          <w:rFonts w:ascii="Futura Bk BT" w:hAnsi="Futura Bk BT"/>
        </w:rPr>
        <w:t xml:space="preserve">  Other resources included </w:t>
      </w:r>
      <w:r w:rsidR="00BC764B">
        <w:rPr>
          <w:rFonts w:ascii="Futura Bk BT" w:hAnsi="Futura Bk BT"/>
        </w:rPr>
        <w:t xml:space="preserve">online and </w:t>
      </w:r>
      <w:r w:rsidR="00674CF2" w:rsidRPr="00AC782A">
        <w:rPr>
          <w:rFonts w:ascii="Futura Bk BT" w:hAnsi="Futura Bk BT"/>
        </w:rPr>
        <w:t xml:space="preserve">in the appendix portion of </w:t>
      </w:r>
      <w:r w:rsidR="00BC764B">
        <w:rPr>
          <w:rFonts w:ascii="Futura Bk BT" w:hAnsi="Futura Bk BT"/>
        </w:rPr>
        <w:t>the marketing</w:t>
      </w:r>
      <w:r w:rsidR="00674CF2" w:rsidRPr="00AC782A">
        <w:rPr>
          <w:rFonts w:ascii="Futura Bk BT" w:hAnsi="Futura Bk BT"/>
        </w:rPr>
        <w:t xml:space="preserve"> guidebook include a customizable PSA, customizable PR, Promotional poster and newspaper ad</w:t>
      </w:r>
      <w:r w:rsidR="003F658E">
        <w:rPr>
          <w:rFonts w:ascii="Futura Bk BT" w:hAnsi="Futura Bk BT"/>
        </w:rPr>
        <w:t>vertisement</w:t>
      </w:r>
      <w:r w:rsidR="00674CF2" w:rsidRPr="00AC782A">
        <w:rPr>
          <w:rFonts w:ascii="Futura Bk BT" w:hAnsi="Futura Bk BT"/>
        </w:rPr>
        <w:t>.</w:t>
      </w:r>
    </w:p>
    <w:p w:rsidR="00101F99" w:rsidRPr="00AC782A" w:rsidRDefault="000945F6" w:rsidP="00B43540">
      <w:pPr>
        <w:pStyle w:val="Heading1"/>
        <w:rPr>
          <w:rFonts w:ascii="Futura Bk BT" w:hAnsi="Futura Bk BT"/>
          <w:caps/>
          <w:color w:val="5B912F"/>
          <w:sz w:val="40"/>
          <w:szCs w:val="40"/>
        </w:rPr>
      </w:pPr>
      <w:bookmarkStart w:id="8" w:name="_Toc352576977"/>
      <w:r w:rsidRPr="00AC782A">
        <w:rPr>
          <w:rFonts w:ascii="Futura Bk BT" w:hAnsi="Futura Bk BT"/>
          <w:caps/>
          <w:color w:val="5B912F"/>
          <w:sz w:val="40"/>
          <w:szCs w:val="40"/>
        </w:rPr>
        <w:t>Student Registration Process</w:t>
      </w:r>
      <w:bookmarkEnd w:id="8"/>
      <w:r w:rsidR="00101F99" w:rsidRPr="00AC782A">
        <w:rPr>
          <w:rFonts w:ascii="Futura Bk BT" w:hAnsi="Futura Bk BT"/>
          <w:caps/>
          <w:color w:val="5B912F"/>
          <w:sz w:val="40"/>
          <w:szCs w:val="40"/>
        </w:rPr>
        <w:t xml:space="preserve">  </w:t>
      </w:r>
    </w:p>
    <w:p w:rsidR="00101F99" w:rsidRPr="00AC782A" w:rsidRDefault="00342DE4" w:rsidP="00415F43">
      <w:pPr>
        <w:ind w:left="1440"/>
        <w:rPr>
          <w:rFonts w:ascii="Futura Bk BT" w:hAnsi="Futura Bk BT"/>
        </w:rPr>
      </w:pPr>
      <w:r>
        <w:rPr>
          <w:rFonts w:ascii="Futura Bk BT" w:hAnsi="Futura Bk BT"/>
          <w:noProof/>
        </w:rPr>
        <mc:AlternateContent>
          <mc:Choice Requires="wpg">
            <w:drawing>
              <wp:anchor distT="0" distB="0" distL="114300" distR="114300" simplePos="0" relativeHeight="251772928" behindDoc="0" locked="0" layoutInCell="1" allowOverlap="1">
                <wp:simplePos x="0" y="0"/>
                <wp:positionH relativeFrom="column">
                  <wp:posOffset>9525</wp:posOffset>
                </wp:positionH>
                <wp:positionV relativeFrom="paragraph">
                  <wp:posOffset>66040</wp:posOffset>
                </wp:positionV>
                <wp:extent cx="821055" cy="815340"/>
                <wp:effectExtent l="0" t="0" r="0" b="381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155" name="Group 155"/>
                        <wpg:cNvGrpSpPr/>
                        <wpg:grpSpPr>
                          <a:xfrm>
                            <a:off x="0" y="0"/>
                            <a:ext cx="821055" cy="815340"/>
                            <a:chOff x="0" y="0"/>
                            <a:chExt cx="884712" cy="878774"/>
                          </a:xfrm>
                        </wpg:grpSpPr>
                        <pic:pic xmlns:pic="http://schemas.openxmlformats.org/drawingml/2006/picture">
                          <pic:nvPicPr>
                            <pic:cNvPr id="156" name="Picture 156"/>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57" name="Picture 157"/>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 name="Picture 158"/>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59" name="il_fi" descr="http://serc.carleton.edu/images/NAGTWorkshops/careerprep/jobsearch/application.jpg"/>
                          <pic:cNvPicPr>
                            <a:picLocks noChangeAspect="1"/>
                          </pic:cNvPicPr>
                        </pic:nvPicPr>
                        <pic:blipFill rotWithShape="1">
                          <a:blip r:embed="rId27" cstate="print">
                            <a:extLst>
                              <a:ext uri="{28A0092B-C50C-407E-A947-70E740481C1C}">
                                <a14:useLocalDpi xmlns:a14="http://schemas.microsoft.com/office/drawing/2010/main" val="0"/>
                              </a:ext>
                            </a:extLst>
                          </a:blip>
                          <a:srcRect l="19999" r="7400"/>
                          <a:stretch/>
                        </pic:blipFill>
                        <pic:spPr bwMode="auto">
                          <a:xfrm>
                            <a:off x="0" y="0"/>
                            <a:ext cx="393700" cy="3873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75pt;margin-top:5.2pt;width:64.65pt;height:64.2pt;z-index:251772928"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">
                <v:group id="Group 155"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Picture 156"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P+y3DAAAA3AAAAA8AAABkcnMvZG93bnJldi54bWxET9uKwjAQfRf8hzCCb5q6XpBqlF2XVRdE&#10;8IL4ODRjW2wmpclq/XsjCPs2h3Od6bw2hbhR5XLLCnrdCARxYnXOqYLj4aczBuE8ssbCMil4kIP5&#10;rNmYYqztnXd02/tUhBB2MSrIvC9jKV2SkUHXtSVx4C62MugDrFKpK7yHcFPIjygaSYM5h4YMS1pk&#10;lFz3f0bBoH9ejE8b/eVWq/Totsnv43s5VKrdqj8nIDzV/l/8dq91mD8cweuZcIG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7LcMAAADcAAAADwAAAAAAAAAAAAAAAACf&#10;AgAAZHJzL2Rvd25yZXYueG1sUEsFBgAAAAAEAAQA9wAAAI8DAAAAAA==&#10;">
                    <v:imagedata r:id="rId25" o:title=""/>
                    <v:path arrowok="t"/>
                    <o:lock v:ext="edit" aspectratio="f"/>
                  </v:shape>
                  <v:shape id="Picture 157"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QP0HDAAAA3AAAAA8AAABkcnMvZG93bnJldi54bWxET81qwkAQvgu+wzKCF2k2Cv4QXUUtag+9&#10;NOkDDNkxCWZnw+5W0z59t1DwNh/f72x2vWnFnZxvLCuYJikI4tLqhisFn8XpZQXCB2SNrWVS8E0e&#10;dtvhYIOZtg/+oHseKhFD2GeooA6hy6T0ZU0GfWI74shdrTMYInSV1A4fMdy0cpamC2mw4dhQY0fH&#10;mspb/mUU5MXpSIfi/K6nl9ur/HH2kk6sUuNRv1+DCNSHp/jf/abj/PkS/p6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5A/QcMAAADcAAAADwAAAAAAAAAAAAAAAACf&#10;AgAAZHJzL2Rvd25yZXYueG1sUEsFBgAAAAAEAAQA9wAAAI8DAAAAAA==&#10;">
                    <v:imagedata r:id="rId26" o:title="" croptop="2359f" cropbottom="33423f" cropleft="6050f" cropright="4789f"/>
                    <v:path arrowok="t"/>
                    <o:lock v:ext="edit" aspectratio="f"/>
                  </v:shape>
                  <v:shape id="Picture 158"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QS+HGAAAA3AAAAA8AAABkcnMvZG93bnJldi54bWxEj0FrwkAQhe8F/8Mygre6UdSW1FWKKOhB&#10;abW0PQ7ZaRKbnQ3Z1cR/7xwKvc3w3rz3zXzZuUpdqQmlZwOjYQKKOPO25NzAx2nz+AwqRGSLlWcy&#10;cKMAy0XvYY6p9S2/0/UYcyUhHFI0UMRYp1qHrCCHYehrYtF+fOMwytrk2jbYSrir9DhJZtphydJQ&#10;YE2rgrLf48UZGBOeYvu2y+hpffji/fl7uv+cGDPod68voCJ18d/8d721gj8VWnlGJt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L4cYAAADcAAAADwAAAAAAAAAAAAAA&#10;AACfAgAAZHJzL2Rvd25yZXYueG1sUEsFBgAAAAAEAAQA9wAAAJIDAAAAAA==&#10;">
                    <v:imagedata r:id="rId25" o:title=""/>
                    <v:path arrowok="t"/>
                    <o:lock v:ext="edit" aspectratio="f"/>
                  </v:shape>
                </v:group>
                <v:shape id="il_fi" o:spid="_x0000_s1031" type="#_x0000_t75" alt="http://serc.carleton.edu/images/NAGTWorkshops/careerprep/jobsearch/application.jpg" style="position:absolute;width:3937;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rBqPDAAAA3AAAAA8AAABkcnMvZG93bnJldi54bWxET9tqwkAQfS/4D8sUfNNNK4qJrlIEoV5a&#10;8AK+TrPTJJidTbOriX/vCkLf5nCuM523phRXql1hWcFbPwJBnFpdcKbgeFj2xiCcR9ZYWiYFN3Iw&#10;n3Veppho2/COrnufiRDCLkEFufdVIqVLczLo+rYiDtyvrQ36AOtM6hqbEG5K+R5FI2mw4NCQY0WL&#10;nNLz/mIUbE+22PxV7U+z+F7jKr7owXLzpVT3tf2YgPDU+n/x0/2pw/xhDI9nwgV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isGo8MAAADcAAAADwAAAAAAAAAAAAAAAACf&#10;AgAAZHJzL2Rvd25yZXYueG1sUEsFBgAAAAAEAAQA9wAAAI8DAAAAAA==&#10;">
                  <v:imagedata r:id="rId28" o:title="application" cropleft="13107f" cropright="4850f"/>
                  <v:path arrowok="t"/>
                </v:shape>
              </v:group>
            </w:pict>
          </mc:Fallback>
        </mc:AlternateContent>
      </w:r>
      <w:r w:rsidR="000945F6" w:rsidRPr="00AC782A">
        <w:rPr>
          <w:rFonts w:ascii="Futura Bk BT" w:hAnsi="Futura Bk BT"/>
        </w:rPr>
        <w:t>Approximately t</w:t>
      </w:r>
      <w:r w:rsidR="002F3D16" w:rsidRPr="00AC782A">
        <w:rPr>
          <w:rFonts w:ascii="Futura Bk BT" w:hAnsi="Futura Bk BT"/>
        </w:rPr>
        <w:t xml:space="preserve">wo months prior to your camp, or at the beginning of the school year, plan to distribute the approved registration forms (found </w:t>
      </w:r>
      <w:r w:rsidR="00E637A3">
        <w:rPr>
          <w:rFonts w:ascii="Futura Bk BT" w:hAnsi="Futura Bk BT"/>
        </w:rPr>
        <w:t>under “Camp Locator”</w:t>
      </w:r>
      <w:r w:rsidR="00BC764B">
        <w:rPr>
          <w:rFonts w:ascii="Futura Bk BT" w:hAnsi="Futura Bk BT"/>
        </w:rPr>
        <w:t xml:space="preserve"> on the</w:t>
      </w:r>
      <w:r w:rsidR="002F3D16" w:rsidRPr="00AC782A">
        <w:rPr>
          <w:rFonts w:ascii="Futura Bk BT" w:hAnsi="Futura Bk BT"/>
        </w:rPr>
        <w:t xml:space="preserve"> Scrubs Camps website; </w:t>
      </w:r>
      <w:hyperlink r:id="rId46" w:history="1">
        <w:r w:rsidR="002F3D16" w:rsidRPr="00BC764B">
          <w:rPr>
            <w:rStyle w:val="Hyperlink"/>
            <w:rFonts w:ascii="Futura Bk BT" w:hAnsi="Futura Bk BT"/>
          </w:rPr>
          <w:t>www.scrubscamps.sd.gov</w:t>
        </w:r>
      </w:hyperlink>
      <w:r w:rsidR="002F3D16" w:rsidRPr="00AC782A">
        <w:rPr>
          <w:rFonts w:ascii="Futura Bk BT" w:hAnsi="Futura Bk BT"/>
        </w:rPr>
        <w:t xml:space="preserve">) to your local and surrounding schools.  The earlier you can make administrators and school officials aware of your camp, the better for planning purposes as well as </w:t>
      </w:r>
      <w:r w:rsidR="008B16C2" w:rsidRPr="00AC782A">
        <w:rPr>
          <w:rFonts w:ascii="Futura Bk BT" w:hAnsi="Futura Bk BT"/>
        </w:rPr>
        <w:t xml:space="preserve">to </w:t>
      </w:r>
      <w:r w:rsidR="002F3D16" w:rsidRPr="00AC782A">
        <w:rPr>
          <w:rFonts w:ascii="Futura Bk BT" w:hAnsi="Futura Bk BT"/>
        </w:rPr>
        <w:t>ensure other events don’t take precedence over your camp.  Students will be able to print off the form, complete it and mail it in to you.  Ideas for distribution are as follows:</w:t>
      </w:r>
    </w:p>
    <w:p w:rsidR="002F3D16" w:rsidRPr="00AC782A" w:rsidRDefault="002F3D16" w:rsidP="002F3D16">
      <w:pPr>
        <w:pStyle w:val="ListParagraph"/>
        <w:numPr>
          <w:ilvl w:val="0"/>
          <w:numId w:val="5"/>
        </w:numPr>
        <w:rPr>
          <w:rFonts w:ascii="Futura Bk BT" w:hAnsi="Futura Bk BT"/>
        </w:rPr>
      </w:pPr>
      <w:r w:rsidRPr="00AC782A">
        <w:rPr>
          <w:rFonts w:ascii="Futura Bk BT" w:hAnsi="Futura Bk BT"/>
        </w:rPr>
        <w:t>Email your local teachers and students, if possible.  Remember that school counselors can be a great resources as well;</w:t>
      </w:r>
    </w:p>
    <w:p w:rsidR="002F3D16" w:rsidRPr="00AC782A" w:rsidRDefault="002F3D16" w:rsidP="002F3D16">
      <w:pPr>
        <w:pStyle w:val="ListParagraph"/>
        <w:numPr>
          <w:ilvl w:val="0"/>
          <w:numId w:val="5"/>
        </w:numPr>
        <w:rPr>
          <w:rFonts w:ascii="Futura Bk BT" w:hAnsi="Futura Bk BT"/>
        </w:rPr>
      </w:pPr>
      <w:r w:rsidRPr="00AC782A">
        <w:rPr>
          <w:rFonts w:ascii="Futura Bk BT" w:hAnsi="Futura Bk BT"/>
        </w:rPr>
        <w:t>Contact your school administrators and meet with these individuals, if possible, to inform them of Scrubs Camps.  Buy-in from local administrators will be invaluable in promoting your camp;</w:t>
      </w:r>
    </w:p>
    <w:p w:rsidR="002F3D16" w:rsidRPr="00AC782A" w:rsidRDefault="002F3D16" w:rsidP="002F3D16">
      <w:pPr>
        <w:pStyle w:val="ListParagraph"/>
        <w:numPr>
          <w:ilvl w:val="0"/>
          <w:numId w:val="5"/>
        </w:numPr>
        <w:rPr>
          <w:rFonts w:ascii="Futura Bk BT" w:hAnsi="Futura Bk BT"/>
        </w:rPr>
      </w:pPr>
      <w:r w:rsidRPr="00AC782A">
        <w:rPr>
          <w:rFonts w:ascii="Futura Bk BT" w:hAnsi="Futura Bk BT"/>
        </w:rPr>
        <w:t>Mail or deliver printed forms to each school in your area.  Be sure to include the web address where registrations forms are located.</w:t>
      </w:r>
    </w:p>
    <w:p w:rsidR="00101F99" w:rsidRPr="00AC782A" w:rsidRDefault="000945F6" w:rsidP="00B43540">
      <w:pPr>
        <w:pStyle w:val="Heading1"/>
        <w:rPr>
          <w:rFonts w:ascii="Futura Bk BT" w:hAnsi="Futura Bk BT"/>
          <w:caps/>
          <w:color w:val="5B912F"/>
          <w:sz w:val="40"/>
          <w:szCs w:val="40"/>
        </w:rPr>
      </w:pPr>
      <w:bookmarkStart w:id="9" w:name="_Toc352576978"/>
      <w:r w:rsidRPr="00AC782A">
        <w:rPr>
          <w:rFonts w:ascii="Futura Bk BT" w:hAnsi="Futura Bk BT"/>
          <w:caps/>
          <w:color w:val="5B912F"/>
          <w:sz w:val="40"/>
          <w:szCs w:val="40"/>
        </w:rPr>
        <w:t>Arranging Catering</w:t>
      </w:r>
      <w:bookmarkEnd w:id="9"/>
      <w:r w:rsidR="00101F99" w:rsidRPr="00AC782A">
        <w:rPr>
          <w:rFonts w:ascii="Futura Bk BT" w:hAnsi="Futura Bk BT"/>
          <w:caps/>
          <w:color w:val="5B912F"/>
          <w:sz w:val="40"/>
          <w:szCs w:val="40"/>
        </w:rPr>
        <w:t xml:space="preserve">  </w:t>
      </w:r>
    </w:p>
    <w:p w:rsidR="0033780C" w:rsidRPr="00AC782A" w:rsidRDefault="00342DE4" w:rsidP="00415F43">
      <w:pPr>
        <w:ind w:left="1440"/>
        <w:rPr>
          <w:rFonts w:ascii="Futura Bk BT" w:hAnsi="Futura Bk BT"/>
        </w:rPr>
      </w:pPr>
      <w:r>
        <w:rPr>
          <w:rFonts w:ascii="Futura Bk BT" w:hAnsi="Futura Bk BT"/>
          <w:noProof/>
        </w:rPr>
        <mc:AlternateContent>
          <mc:Choice Requires="wpg">
            <w:drawing>
              <wp:anchor distT="0" distB="0" distL="114300" distR="114300" simplePos="0" relativeHeight="251776000" behindDoc="0" locked="0" layoutInCell="1" allowOverlap="1">
                <wp:simplePos x="0" y="0"/>
                <wp:positionH relativeFrom="column">
                  <wp:posOffset>14605</wp:posOffset>
                </wp:positionH>
                <wp:positionV relativeFrom="paragraph">
                  <wp:posOffset>44450</wp:posOffset>
                </wp:positionV>
                <wp:extent cx="821055" cy="815340"/>
                <wp:effectExtent l="0" t="0" r="0" b="381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pic:pic xmlns:pic="http://schemas.openxmlformats.org/drawingml/2006/picture">
                        <pic:nvPicPr>
                          <pic:cNvPr id="160" name="Picture 160" descr="C:\Temp\Temporary Internet Files\Content.IE5\UV78UY6A\MP900409015[1].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021" cy="395021"/>
                          </a:xfrm>
                          <a:prstGeom prst="rect">
                            <a:avLst/>
                          </a:prstGeom>
                          <a:noFill/>
                          <a:ln>
                            <a:noFill/>
                          </a:ln>
                        </pic:spPr>
                      </pic:pic>
                      <wpg:grpSp>
                        <wpg:cNvPr id="162" name="Group 162"/>
                        <wpg:cNvGrpSpPr/>
                        <wpg:grpSpPr>
                          <a:xfrm>
                            <a:off x="0" y="0"/>
                            <a:ext cx="821055" cy="815340"/>
                            <a:chOff x="0" y="0"/>
                            <a:chExt cx="884712" cy="878774"/>
                          </a:xfrm>
                        </wpg:grpSpPr>
                        <pic:pic xmlns:pic="http://schemas.openxmlformats.org/drawingml/2006/picture">
                          <pic:nvPicPr>
                            <pic:cNvPr id="163" name="Picture 163"/>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64" name="Picture 164"/>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5" name="Picture 165"/>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1.15pt;margin-top:3.5pt;width:64.65pt;height:64.2pt;z-index:25177600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&#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">
                <v:shape id="Picture 160" o:spid="_x0000_s1027" type="#_x0000_t75" style="position:absolute;width:3950;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sZbbEAAAA3AAAAA8AAABkcnMvZG93bnJldi54bWxEj01LxDAQhu/C/ocwghdxU4t0tW52WRRB&#10;UNgPxfPQjGmxmZQktvXfOwfB2wzzfjyz3s6+VyPF1AU2cL0sQBE3wXbsDLy/PV3dgkoZ2WIfmAz8&#10;UILtZnG2xtqGiY80nrJTEsKpRgNtzkOtdWpa8piWYSCW22eIHrOs0WkbcZJw3+uyKCrtsWNpaHGg&#10;h5aar9O3l5KbeHk3vXA17stVeRw+3Kt7PBhzcT7v7kFlmvO/+M/9bAW/Enx5Rib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sZbbEAAAA3AAAAA8AAAAAAAAAAAAAAAAA&#10;nwIAAGRycy9kb3ducmV2LnhtbFBLBQYAAAAABAAEAPcAAACQAwAAAAA=&#10;">
                  <v:imagedata r:id="rId48" o:title="MP900409015[1]"/>
                  <v:path arrowok="t"/>
                </v:shape>
                <v:group id="Group 162" o:spid="_x0000_s1028"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Picture 163"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kgjEAAAA3AAAAA8AAABkcnMvZG93bnJldi54bWxET01rwkAQvRf8D8sI3urGWkWia2hTbCyU&#10;Qq2IxyE7JsHsbMhuY/z3XUHobR7vc1ZJb2rRUesqywom4wgEcW51xYWC/c/mcQHCeWSNtWVScCUH&#10;yXrwsMJY2wt/U7fzhQgh7GJUUHrfxFK6vCSDbmwb4sCdbGvQB9gWUrd4CeGmlk9RNJcGKw4NJTaU&#10;lpSfd79GwfP0mC4On/rVZVmxd1/5x/XtfabUaNi/LEF46v2/+O7e6jB/PoXbM+EC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UkgjEAAAA3AAAAA8AAAAAAAAAAAAAAAAA&#10;nwIAAGRycy9kb3ducmV2LnhtbFBLBQYAAAAABAAEAPcAAACQAwAAAAA=&#10;">
                    <v:imagedata r:id="rId25" o:title=""/>
                    <v:path arrowok="t"/>
                    <o:lock v:ext="edit" aspectratio="f"/>
                  </v:shape>
                  <v:shape id="Picture 164"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a4vBAAAA3AAAAA8AAABkcnMvZG93bnJldi54bWxET82KwjAQvgv7DmEW9iJr6iIi1Si7ij8H&#10;L7b7AEMztsVmUpKo1ac3guBtPr7fmS0604gLOV9bVjAcJCCIC6trLhX85+vvCQgfkDU2lknBjTws&#10;5h+9GabaXvlAlyyUIoawT1FBFUKbSumLigz6gW2JI3e0zmCI0JVSO7zGcNPInyQZS4M1x4YKW1pW&#10;VJyys1GQ5esl/eWbvR5uTyt5d3ab9K1SX5/d7xREoC68xS/3Tsf54xE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Uua4vBAAAA3AAAAA8AAAAAAAAAAAAAAAAAnwIA&#10;AGRycy9kb3ducmV2LnhtbFBLBQYAAAAABAAEAPcAAACNAwAAAAA=&#10;">
                    <v:imagedata r:id="rId26" o:title="" croptop="2359f" cropbottom="33423f" cropleft="6050f" cropright="4789f"/>
                    <v:path arrowok="t"/>
                    <o:lock v:ext="edit" aspectratio="f"/>
                  </v:shape>
                  <v:shape id="Picture 165"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9LsLCAAAA3AAAAA8AAABkcnMvZG93bnJldi54bWxET0trwkAQvgv+h2UK3nRTqQ9SVymlBT0o&#10;vlCPQ3aaxGZnQ3Y18d+7guBtPr7nTGaNKcSVKpdbVvDei0AQJ1bnnCrY7367YxDOI2ssLJOCGzmY&#10;TdutCcba1ryh69anIoSwi1FB5n0ZS+mSjAy6ni2JA/dnK4M+wCqVusI6hJtC9qNoKA3mHBoyLOk7&#10;o+R/ezEK+oQ7X68XCY1+Vkdenk+D5eFDqc5b8/UJwlPjX+Kne67D/OEA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PS7CwgAAANwAAAAPAAAAAAAAAAAAAAAAAJ8C&#10;AABkcnMvZG93bnJldi54bWxQSwUGAAAAAAQABAD3AAAAjgMAAAAA&#10;">
                    <v:imagedata r:id="rId25" o:title=""/>
                    <v:path arrowok="t"/>
                    <o:lock v:ext="edit" aspectratio="f"/>
                  </v:shape>
                </v:group>
              </v:group>
            </w:pict>
          </mc:Fallback>
        </mc:AlternateContent>
      </w:r>
      <w:r w:rsidR="0033780C" w:rsidRPr="00AC782A">
        <w:rPr>
          <w:rFonts w:ascii="Futura Bk BT" w:hAnsi="Futura Bk BT"/>
        </w:rPr>
        <w:t>A morning snack or breakfast, plus lunch must be provided to your camp participants.  This may be done by the venue where the camp is held or by an outside catering company.  Be sure to check your venue’s policies regarding outside catering.  Try to keep the menu as healthy as possible.  Remember to keep your camp budget in mind as you make food selections.</w:t>
      </w:r>
      <w:r w:rsidR="00A84F13">
        <w:rPr>
          <w:rFonts w:ascii="Futura Bk BT" w:hAnsi="Futura Bk BT"/>
        </w:rPr>
        <w:t xml:space="preserve">  Also, be mindful of dietary restrictions that attendees may have.</w:t>
      </w:r>
    </w:p>
    <w:p w:rsidR="00101F99" w:rsidRPr="00AC782A" w:rsidRDefault="000945F6" w:rsidP="00B43540">
      <w:pPr>
        <w:pStyle w:val="Heading1"/>
        <w:rPr>
          <w:rFonts w:ascii="Futura Bk BT" w:hAnsi="Futura Bk BT"/>
          <w:caps/>
          <w:color w:val="5B912F"/>
          <w:sz w:val="40"/>
          <w:szCs w:val="40"/>
        </w:rPr>
      </w:pPr>
      <w:bookmarkStart w:id="10" w:name="_Toc352576979"/>
      <w:r w:rsidRPr="00AC782A">
        <w:rPr>
          <w:rFonts w:ascii="Futura Bk BT" w:hAnsi="Futura Bk BT"/>
          <w:caps/>
          <w:color w:val="5B912F"/>
          <w:sz w:val="40"/>
          <w:szCs w:val="40"/>
        </w:rPr>
        <w:t>Camp Materials/Resources</w:t>
      </w:r>
      <w:bookmarkEnd w:id="10"/>
    </w:p>
    <w:p w:rsidR="00101F99" w:rsidRPr="00AC782A" w:rsidRDefault="00342DE4" w:rsidP="00415F43">
      <w:pPr>
        <w:ind w:left="1440"/>
        <w:rPr>
          <w:rFonts w:ascii="Futura Bk BT" w:hAnsi="Futura Bk BT"/>
        </w:rPr>
      </w:pPr>
      <w:r>
        <w:rPr>
          <w:rFonts w:ascii="Futura Bk BT" w:hAnsi="Futura Bk BT"/>
          <w:noProof/>
        </w:rPr>
        <mc:AlternateContent>
          <mc:Choice Requires="wpg">
            <w:drawing>
              <wp:anchor distT="0" distB="0" distL="114300" distR="114300" simplePos="0" relativeHeight="251779072" behindDoc="0" locked="0" layoutInCell="1" allowOverlap="1">
                <wp:simplePos x="0" y="0"/>
                <wp:positionH relativeFrom="column">
                  <wp:posOffset>0</wp:posOffset>
                </wp:positionH>
                <wp:positionV relativeFrom="paragraph">
                  <wp:posOffset>19685</wp:posOffset>
                </wp:positionV>
                <wp:extent cx="835660" cy="815340"/>
                <wp:effectExtent l="0" t="0" r="2540" b="381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5660" cy="815340"/>
                          <a:chOff x="0" y="0"/>
                          <a:chExt cx="835685" cy="815340"/>
                        </a:xfrm>
                      </wpg:grpSpPr>
                      <pic:pic xmlns:pic="http://schemas.openxmlformats.org/drawingml/2006/picture">
                        <pic:nvPicPr>
                          <pic:cNvPr id="168" name="Picture 168" descr="C:\Temp\Temporary Internet Files\Content.IE5\UV78UY6A\MP900305811[1].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7315"/>
                            <a:ext cx="409651" cy="395021"/>
                          </a:xfrm>
                          <a:prstGeom prst="rect">
                            <a:avLst/>
                          </a:prstGeom>
                          <a:noFill/>
                          <a:ln>
                            <a:noFill/>
                          </a:ln>
                        </pic:spPr>
                      </pic:pic>
                      <wpg:grpSp>
                        <wpg:cNvPr id="171" name="Group 171"/>
                        <wpg:cNvGrpSpPr/>
                        <wpg:grpSpPr>
                          <a:xfrm>
                            <a:off x="14630" y="0"/>
                            <a:ext cx="821055" cy="815340"/>
                            <a:chOff x="0" y="0"/>
                            <a:chExt cx="884712" cy="878774"/>
                          </a:xfrm>
                        </wpg:grpSpPr>
                        <pic:pic xmlns:pic="http://schemas.openxmlformats.org/drawingml/2006/picture">
                          <pic:nvPicPr>
                            <pic:cNvPr id="172" name="Picture 172"/>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73" name="Picture 173"/>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 name="Picture 174"/>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0;margin-top:1.55pt;width:65.8pt;height:64.2pt;z-index:251779072" coordsize="8356,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">
                <v:shape id="Picture 168" o:spid="_x0000_s1027" type="#_x0000_t75" style="position:absolute;top:73;width:4096;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o+r7FAAAA3AAAAA8AAABkcnMvZG93bnJldi54bWxEj0FrAkEMhe+F/ochhd7qbBWkbh1FBMVD&#10;q6jFXuNOurN0J7PuTHX99+ZQ8JbwXt77Mp52vlZnamMV2MBrLwNFXARbcWnga794eQMVE7LFOjAZ&#10;uFKE6eTxYYy5DRfe0nmXSiUhHHM04FJqcq1j4chj7IWGWLSf0HpMsralti1eJNzXup9lQ+2xYmlw&#10;2NDcUfG7+/MGNjybn1A7XK5Hh0E6fB6/Rx9HY56futk7qERdupv/r1dW8IdCK8/IBHp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6Pq+xQAAANwAAAAPAAAAAAAAAAAAAAAA&#10;AJ8CAABkcnMvZG93bnJldi54bWxQSwUGAAAAAAQABAD3AAAAkQMAAAAA&#10;">
                  <v:imagedata r:id="rId50" o:title="MP900305811[1]"/>
                  <v:path arrowok="t"/>
                </v:shape>
                <v:group id="Group 171" o:spid="_x0000_s1028" style="position:absolute;left:146;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Picture 172"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oU7EAAAA3AAAAA8AAABkcnMvZG93bnJldi54bWxET01rwkAQvRf8D8sIvZmNtrUSs4parC1I&#10;QQ2lxyE7JsHsbMhuNf57tyD0No/3Oem8M7U4U+sqywqGUQyCOLe64kJBdlgPJiCcR9ZYWyYFV3Iw&#10;n/UeUky0vfCOzntfiBDCLkEFpfdNIqXLSzLoItsQB+5oW4M+wLaQusVLCDe1HMXxWBqsODSU2NCq&#10;pPy0/zUKnp9+VpPvrV66zabI3Ff+eX17f1Hqsd8tpiA8df5ffHd/6DD/dQR/z4QL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BoU7EAAAA3AAAAA8AAAAAAAAAAAAAAAAA&#10;nwIAAGRycy9kb3ducmV2LnhtbFBLBQYAAAAABAAEAPcAAACQAwAAAAA=&#10;">
                    <v:imagedata r:id="rId25" o:title=""/>
                    <v:path arrowok="t"/>
                    <o:lock v:ext="edit" aspectratio="f"/>
                  </v:shape>
                  <v:shape id="Picture 173"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eZSLCAAAA3AAAAA8AAABkcnMvZG93bnJldi54bWxET81qwkAQvgu+wzKCF2k2KqhEV1GL2kMv&#10;TfoAQ3ZMgtnZsLvVtE/fLRS8zcf3O5tdb1pxJ+cbywqmSQqCuLS64UrBZ3F6WYHwAVlja5kUfJOH&#10;3XY42GCm7YM/6J6HSsQQ9hkqqEPoMil9WZNBn9iOOHJX6wyGCF0ltcNHDDetnKXpQhpsODbU2NGx&#10;pvKWfxkFeXE60qE4v+vp5fYqf5y9pBOr1HjU79cgAvXhKf53v+k4fzmHv2fiB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mUiwgAAANwAAAAPAAAAAAAAAAAAAAAAAJ8C&#10;AABkcnMvZG93bnJldi54bWxQSwUGAAAAAAQABAD3AAAAjgMAAAAA&#10;">
                    <v:imagedata r:id="rId26" o:title="" croptop="2359f" cropbottom="33423f" cropleft="6050f" cropright="4789f"/>
                    <v:path arrowok="t"/>
                    <o:lock v:ext="edit" aspectratio="f"/>
                  </v:shape>
                  <v:shape id="Picture 174"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oHYTEAAAA3AAAAA8AAABkcnMvZG93bnJldi54bWxET0trwkAQvhf8D8sUvNVNxUdJsxEpFepB&#10;sbFUj0N2mkSzsyG7Nem/7wqCt/n4npMselOLC7WusqzgeRSBIM6trrhQ8LVfPb2AcB5ZY22ZFPyR&#10;g0U6eEgw1rbjT7pkvhAhhF2MCkrvm1hKl5dk0I1sQxy4H9sa9AG2hdQtdiHc1HIcRTNpsOLQUGJD&#10;byXl5+zXKBgT7n23W+c0f98eeHM6TjffE6WGj/3yFYSn3t/FN/eHDvPnE7g+Ey6Q6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oHYTEAAAA3AAAAA8AAAAAAAAAAAAAAAAA&#10;nwIAAGRycy9kb3ducmV2LnhtbFBLBQYAAAAABAAEAPcAAACQAwAAAAA=&#10;">
                    <v:imagedata r:id="rId25" o:title=""/>
                    <v:path arrowok="t"/>
                    <o:lock v:ext="edit" aspectratio="f"/>
                  </v:shape>
                </v:group>
              </v:group>
            </w:pict>
          </mc:Fallback>
        </mc:AlternateContent>
      </w:r>
      <w:r w:rsidR="005B5588" w:rsidRPr="00AC782A">
        <w:rPr>
          <w:rFonts w:ascii="Futura Bk BT" w:hAnsi="Futura Bk BT"/>
        </w:rPr>
        <w:t xml:space="preserve">Students should be provided with the following materials in their folders on the day of the camp (most of these materials are found on-line </w:t>
      </w:r>
      <w:r w:rsidR="00080993">
        <w:rPr>
          <w:rFonts w:ascii="Futura Bk BT" w:hAnsi="Futura Bk BT"/>
        </w:rPr>
        <w:t xml:space="preserve">under “Resources” </w:t>
      </w:r>
      <w:r w:rsidR="00E637A3">
        <w:rPr>
          <w:rFonts w:ascii="Futura Bk BT" w:hAnsi="Futura Bk BT"/>
        </w:rPr>
        <w:t xml:space="preserve">or “Camp Locator” </w:t>
      </w:r>
      <w:r w:rsidR="005B5588" w:rsidRPr="00AC782A">
        <w:rPr>
          <w:rFonts w:ascii="Futura Bk BT" w:hAnsi="Futura Bk BT"/>
        </w:rPr>
        <w:t xml:space="preserve">at </w:t>
      </w:r>
      <w:hyperlink r:id="rId51" w:history="1">
        <w:r w:rsidR="00080993" w:rsidRPr="00297F49">
          <w:rPr>
            <w:rStyle w:val="Hyperlink"/>
            <w:rFonts w:ascii="Futura Bk BT" w:hAnsi="Futura Bk BT"/>
          </w:rPr>
          <w:t>www.scrubscamps.sd.gov</w:t>
        </w:r>
      </w:hyperlink>
      <w:r w:rsidR="00080993">
        <w:rPr>
          <w:rFonts w:ascii="Futura Bk BT" w:hAnsi="Futura Bk BT"/>
        </w:rPr>
        <w:t xml:space="preserve"> .)</w:t>
      </w:r>
    </w:p>
    <w:p w:rsidR="005B5588" w:rsidRPr="002F5E90" w:rsidRDefault="005B5588" w:rsidP="002F5E90">
      <w:pPr>
        <w:pStyle w:val="ListParagraph"/>
        <w:numPr>
          <w:ilvl w:val="0"/>
          <w:numId w:val="6"/>
        </w:numPr>
        <w:rPr>
          <w:rFonts w:ascii="Futura Bk BT" w:hAnsi="Futura Bk BT"/>
        </w:rPr>
      </w:pPr>
      <w:r w:rsidRPr="00AC782A">
        <w:rPr>
          <w:rFonts w:ascii="Futura Bk BT" w:hAnsi="Futura Bk BT"/>
        </w:rPr>
        <w:lastRenderedPageBreak/>
        <w:t>Camp agenda</w:t>
      </w:r>
    </w:p>
    <w:p w:rsidR="005B5588" w:rsidRPr="00AC782A" w:rsidRDefault="005B5588" w:rsidP="005B5588">
      <w:pPr>
        <w:pStyle w:val="ListParagraph"/>
        <w:numPr>
          <w:ilvl w:val="0"/>
          <w:numId w:val="6"/>
        </w:numPr>
        <w:rPr>
          <w:rFonts w:ascii="Futura Bk BT" w:hAnsi="Futura Bk BT"/>
        </w:rPr>
      </w:pPr>
      <w:r w:rsidRPr="00AC782A">
        <w:rPr>
          <w:rFonts w:ascii="Futura Bk BT" w:hAnsi="Futura Bk BT"/>
        </w:rPr>
        <w:t>Chart with Health Science Career Clusters</w:t>
      </w:r>
      <w:r w:rsidR="00674CF2" w:rsidRPr="00AC782A">
        <w:rPr>
          <w:rFonts w:ascii="Futura Bk BT" w:hAnsi="Futura Bk BT"/>
        </w:rPr>
        <w:t xml:space="preserve"> (located in </w:t>
      </w:r>
      <w:r w:rsidR="00674CF2" w:rsidRPr="00080993">
        <w:rPr>
          <w:rFonts w:ascii="Futura Bk BT" w:hAnsi="Futura Bk BT"/>
        </w:rPr>
        <w:t xml:space="preserve">appendix </w:t>
      </w:r>
      <w:r w:rsidR="00080993">
        <w:rPr>
          <w:rFonts w:ascii="Futura Bk BT" w:hAnsi="Futura Bk BT"/>
        </w:rPr>
        <w:t>1)</w:t>
      </w:r>
    </w:p>
    <w:p w:rsidR="005B5588" w:rsidRPr="00AC782A" w:rsidRDefault="005B5588" w:rsidP="005B5588">
      <w:pPr>
        <w:pStyle w:val="ListParagraph"/>
        <w:numPr>
          <w:ilvl w:val="0"/>
          <w:numId w:val="6"/>
        </w:numPr>
        <w:rPr>
          <w:rFonts w:ascii="Futura Bk BT" w:hAnsi="Futura Bk BT"/>
        </w:rPr>
      </w:pPr>
      <w:r w:rsidRPr="00AC782A">
        <w:rPr>
          <w:rFonts w:ascii="Futura Bk BT" w:hAnsi="Futura Bk BT"/>
        </w:rPr>
        <w:t>South Dakota Training in Healthcare handout</w:t>
      </w:r>
      <w:r w:rsidR="00674CF2" w:rsidRPr="00AC782A">
        <w:rPr>
          <w:rFonts w:ascii="Futura Bk BT" w:hAnsi="Futura Bk BT"/>
        </w:rPr>
        <w:t xml:space="preserve"> (located online</w:t>
      </w:r>
      <w:r w:rsidR="00080993">
        <w:rPr>
          <w:rFonts w:ascii="Futura Bk BT" w:hAnsi="Futura Bk BT"/>
        </w:rPr>
        <w:t xml:space="preserve"> under “Resources”</w:t>
      </w:r>
      <w:r w:rsidR="00674CF2" w:rsidRPr="00AC782A">
        <w:rPr>
          <w:rFonts w:ascii="Futura Bk BT" w:hAnsi="Futura Bk BT"/>
        </w:rPr>
        <w:t xml:space="preserve"> at </w:t>
      </w:r>
      <w:hyperlink r:id="rId52" w:history="1">
        <w:r w:rsidR="00080993" w:rsidRPr="00297F49">
          <w:rPr>
            <w:rStyle w:val="Hyperlink"/>
            <w:rFonts w:ascii="Futura Bk BT" w:hAnsi="Futura Bk BT"/>
          </w:rPr>
          <w:t>www.scrubscamps.sd.gov</w:t>
        </w:r>
      </w:hyperlink>
      <w:r w:rsidR="00080993">
        <w:rPr>
          <w:rFonts w:ascii="Futura Bk BT" w:hAnsi="Futura Bk BT"/>
        </w:rPr>
        <w:t xml:space="preserve">. </w:t>
      </w:r>
    </w:p>
    <w:p w:rsidR="005B5588" w:rsidRPr="00AC782A" w:rsidRDefault="00080993" w:rsidP="005B5588">
      <w:pPr>
        <w:pStyle w:val="ListParagraph"/>
        <w:numPr>
          <w:ilvl w:val="0"/>
          <w:numId w:val="6"/>
        </w:numPr>
        <w:rPr>
          <w:rFonts w:ascii="Futura Bk BT" w:hAnsi="Futura Bk BT"/>
        </w:rPr>
      </w:pPr>
      <w:proofErr w:type="spellStart"/>
      <w:r>
        <w:rPr>
          <w:rFonts w:ascii="Futura Bk BT" w:hAnsi="Futura Bk BT"/>
        </w:rPr>
        <w:t>SD</w:t>
      </w:r>
      <w:r w:rsidR="005B5588" w:rsidRPr="00AC782A">
        <w:rPr>
          <w:rFonts w:ascii="Futura Bk BT" w:hAnsi="Futura Bk BT"/>
        </w:rPr>
        <w:t>MyLife</w:t>
      </w:r>
      <w:proofErr w:type="spellEnd"/>
      <w:r w:rsidR="005B5588" w:rsidRPr="00AC782A">
        <w:rPr>
          <w:rFonts w:ascii="Futura Bk BT" w:hAnsi="Futura Bk BT"/>
        </w:rPr>
        <w:t xml:space="preserve"> Magazine (these may be requested through </w:t>
      </w:r>
      <w:r>
        <w:rPr>
          <w:rFonts w:ascii="Futura Bk BT" w:hAnsi="Futura Bk BT"/>
        </w:rPr>
        <w:t xml:space="preserve">Megan Lahr, </w:t>
      </w:r>
      <w:hyperlink r:id="rId53" w:history="1">
        <w:r w:rsidR="003F08ED" w:rsidRPr="00A1227E">
          <w:rPr>
            <w:rStyle w:val="Hyperlink"/>
            <w:rFonts w:ascii="Futura Bk BT" w:hAnsi="Futura Bk BT"/>
          </w:rPr>
          <w:t>megan.tatum@state.sd.us</w:t>
        </w:r>
      </w:hyperlink>
      <w:r>
        <w:rPr>
          <w:rFonts w:ascii="Futura Bk BT" w:hAnsi="Futura Bk BT"/>
        </w:rPr>
        <w:t xml:space="preserve">) </w:t>
      </w:r>
    </w:p>
    <w:p w:rsidR="005B5588" w:rsidRPr="00AC782A" w:rsidRDefault="005B5588" w:rsidP="005B5588">
      <w:pPr>
        <w:pStyle w:val="ListParagraph"/>
        <w:numPr>
          <w:ilvl w:val="0"/>
          <w:numId w:val="6"/>
        </w:numPr>
        <w:rPr>
          <w:rFonts w:ascii="Futura Bk BT" w:hAnsi="Futura Bk BT"/>
        </w:rPr>
      </w:pPr>
      <w:r w:rsidRPr="00AC782A">
        <w:rPr>
          <w:rFonts w:ascii="Futura Bk BT" w:hAnsi="Futura Bk BT"/>
        </w:rPr>
        <w:t>SD Health Career Brochure</w:t>
      </w:r>
      <w:r w:rsidR="00080993">
        <w:rPr>
          <w:rFonts w:ascii="Futura Bk BT" w:hAnsi="Futura Bk BT"/>
        </w:rPr>
        <w:t xml:space="preserve"> (if your supply has dwindled, you may order more under “Workforce Development” at </w:t>
      </w:r>
      <w:hyperlink r:id="rId54" w:history="1">
        <w:r w:rsidR="00080993" w:rsidRPr="00297F49">
          <w:rPr>
            <w:rStyle w:val="Hyperlink"/>
            <w:rFonts w:ascii="Futura Bk BT" w:hAnsi="Futura Bk BT"/>
          </w:rPr>
          <w:t>www.sdaho.org</w:t>
        </w:r>
      </w:hyperlink>
      <w:r w:rsidR="00080993">
        <w:rPr>
          <w:rFonts w:ascii="Futura Bk BT" w:hAnsi="Futura Bk BT"/>
        </w:rPr>
        <w:t xml:space="preserve">. </w:t>
      </w:r>
    </w:p>
    <w:p w:rsidR="005B5588" w:rsidRPr="00AC782A" w:rsidRDefault="005B5588" w:rsidP="00DA6DB0">
      <w:pPr>
        <w:rPr>
          <w:rFonts w:ascii="Futura Bk BT" w:hAnsi="Futura Bk BT"/>
        </w:rPr>
      </w:pPr>
      <w:r w:rsidRPr="00AC782A">
        <w:rPr>
          <w:rFonts w:ascii="Futura Bk BT" w:hAnsi="Futura Bk BT"/>
        </w:rPr>
        <w:t xml:space="preserve">Students should also be provided with a </w:t>
      </w:r>
      <w:r w:rsidR="0007317E">
        <w:rPr>
          <w:rFonts w:ascii="Futura Bk BT" w:hAnsi="Futura Bk BT"/>
        </w:rPr>
        <w:t xml:space="preserve">complimentary gift </w:t>
      </w:r>
      <w:r w:rsidRPr="00AC782A">
        <w:rPr>
          <w:rFonts w:ascii="Futura Bk BT" w:hAnsi="Futura Bk BT"/>
        </w:rPr>
        <w:t xml:space="preserve">prior to leaving for the day.  </w:t>
      </w:r>
      <w:r w:rsidR="0007317E">
        <w:rPr>
          <w:rFonts w:ascii="Futura Bk BT" w:hAnsi="Futura Bk BT"/>
        </w:rPr>
        <w:t xml:space="preserve">These </w:t>
      </w:r>
      <w:r w:rsidR="00374751">
        <w:rPr>
          <w:rFonts w:ascii="Futura Bk BT" w:hAnsi="Futura Bk BT"/>
        </w:rPr>
        <w:t xml:space="preserve">complimentary </w:t>
      </w:r>
      <w:r w:rsidR="0007317E">
        <w:rPr>
          <w:rFonts w:ascii="Futura Bk BT" w:hAnsi="Futura Bk BT"/>
        </w:rPr>
        <w:t xml:space="preserve">gifts </w:t>
      </w:r>
      <w:r w:rsidRPr="00AC782A">
        <w:rPr>
          <w:rFonts w:ascii="Futura Bk BT" w:hAnsi="Futura Bk BT"/>
        </w:rPr>
        <w:t>will be distributed to the Site Coordinator prior to the date of the camp.  It is suggested that these</w:t>
      </w:r>
      <w:r w:rsidR="00374751">
        <w:rPr>
          <w:rFonts w:ascii="Futura Bk BT" w:hAnsi="Futura Bk BT"/>
        </w:rPr>
        <w:t xml:space="preserve"> complimentary gifts</w:t>
      </w:r>
      <w:r w:rsidRPr="00AC782A">
        <w:rPr>
          <w:rFonts w:ascii="Futura Bk BT" w:hAnsi="Futura Bk BT"/>
        </w:rPr>
        <w:t xml:space="preserve"> be distributed when the students turn in their completed evaluation forms to ensure that evaluation forms are returned.</w:t>
      </w:r>
    </w:p>
    <w:p w:rsidR="00101F99" w:rsidRPr="00AC782A" w:rsidRDefault="000945F6" w:rsidP="00B43540">
      <w:pPr>
        <w:pStyle w:val="Heading1"/>
        <w:rPr>
          <w:rFonts w:ascii="Futura Bk BT" w:hAnsi="Futura Bk BT"/>
          <w:caps/>
          <w:color w:val="5B912F"/>
          <w:sz w:val="40"/>
          <w:szCs w:val="40"/>
        </w:rPr>
      </w:pPr>
      <w:bookmarkStart w:id="11" w:name="_Toc352576980"/>
      <w:r w:rsidRPr="00AC782A">
        <w:rPr>
          <w:rFonts w:ascii="Futura Bk BT" w:hAnsi="Futura Bk BT"/>
          <w:caps/>
          <w:color w:val="5B912F"/>
          <w:sz w:val="40"/>
          <w:szCs w:val="40"/>
        </w:rPr>
        <w:t>Camp Evaluation</w:t>
      </w:r>
      <w:bookmarkEnd w:id="11"/>
    </w:p>
    <w:p w:rsidR="00101F99" w:rsidRPr="00AC782A" w:rsidRDefault="00342DE4" w:rsidP="00415F43">
      <w:pPr>
        <w:ind w:left="1440"/>
        <w:rPr>
          <w:rFonts w:ascii="Futura Bk BT" w:hAnsi="Futura Bk BT"/>
        </w:rPr>
      </w:pPr>
      <w:r>
        <w:rPr>
          <w:rFonts w:ascii="Futura Bk BT" w:hAnsi="Futura Bk BT"/>
          <w:noProof/>
        </w:rPr>
        <mc:AlternateContent>
          <mc:Choice Requires="wpg">
            <w:drawing>
              <wp:anchor distT="0" distB="0" distL="114300" distR="114300" simplePos="0" relativeHeight="251782144" behindDoc="0" locked="0" layoutInCell="1" allowOverlap="1">
                <wp:simplePos x="0" y="0"/>
                <wp:positionH relativeFrom="column">
                  <wp:posOffset>-23495</wp:posOffset>
                </wp:positionH>
                <wp:positionV relativeFrom="paragraph">
                  <wp:posOffset>17780</wp:posOffset>
                </wp:positionV>
                <wp:extent cx="821055" cy="815340"/>
                <wp:effectExtent l="0" t="0" r="0" b="381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30" cy="815340"/>
                        </a:xfrm>
                      </wpg:grpSpPr>
                      <wpg:grpSp>
                        <wpg:cNvPr id="179" name="Group 179"/>
                        <wpg:cNvGrpSpPr/>
                        <wpg:grpSpPr>
                          <a:xfrm>
                            <a:off x="0" y="0"/>
                            <a:ext cx="821030" cy="815340"/>
                            <a:chOff x="0" y="0"/>
                            <a:chExt cx="884712" cy="878774"/>
                          </a:xfrm>
                        </wpg:grpSpPr>
                        <pic:pic xmlns:pic="http://schemas.openxmlformats.org/drawingml/2006/picture">
                          <pic:nvPicPr>
                            <pic:cNvPr id="180" name="Picture 180"/>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81" name="Picture 181"/>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2" name="Picture 182"/>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76" name="Picture 176" descr="C:\Temp\Temporary Internet Files\Content.IE5\2CA99AVG\MP900402266[1].jpg"/>
                          <pic:cNvPicPr>
                            <a:picLocks/>
                          </pic:cNvPicPr>
                        </pic:nvPicPr>
                        <pic:blipFill rotWithShape="1">
                          <a:blip r:embed="rId55" cstate="print">
                            <a:extLst>
                              <a:ext uri="{28A0092B-C50C-407E-A947-70E740481C1C}">
                                <a14:useLocalDpi xmlns:a14="http://schemas.microsoft.com/office/drawing/2010/main" val="0"/>
                              </a:ext>
                            </a:extLst>
                          </a:blip>
                          <a:srcRect t="23100" b="14589"/>
                          <a:stretch/>
                        </pic:blipFill>
                        <pic:spPr bwMode="auto">
                          <a:xfrm>
                            <a:off x="0" y="0"/>
                            <a:ext cx="395021" cy="39502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1.85pt;margin-top:1.4pt;width:64.65pt;height:64.2pt;z-index:251782144"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DBAoAAAAAAAAA&#10;IQCVq8F+ph0AAKYdAAAVAAAAZHJzL21lZGlhL2ltYWdlMy5qcGVn/9j/4AAQSkZJRgABAQEA3ADc&#10;AAD/2wBDAAIBAQIBAQICAgICAgICAwUDAwMDAwYEBAMFBwYHBwcGBwcICQsJCAgKCAcHCg0KCgsM&#10;DAwMBwkODw0MDgsMDAz/2wBDAQICAgMDAwYDAwYMCAcIDAwMDAwMDAwMDAwMDAwMDAwMDAwMDAwM&#10;DAwMDAwMDAwMDAwMDAwMDAwMDAwMDAwMDAz/wAARCACYAF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">
                <v:group id="Group 179"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Picture 180"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K6oXHAAAA3AAAAA8AAABkcnMvZG93bnJldi54bWxEj09rwkAQxe9Cv8MyBW+6aa0lpK7SKv6D&#10;UqiK9Dhkp0lodjZkV43fvnMQvM3w3rz3m8msc7U6Uxsqzwaehgko4tzbigsDh/1ykIIKEdli7ZkM&#10;XCnAbPrQm2Bm/YW/6byLhZIQDhkaKGNsMq1DXpLDMPQNsWi/vnUYZW0LbVu8SLir9XOSvGqHFUtD&#10;iQ3NS8r/didn4GX0M0+Pn/YjrNfFIXzl2+tiNTam/9i9v4GK1MW7+Xa9sYKfCr48IxPo6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K6oXHAAAA3AAAAA8AAAAAAAAAAAAA&#10;AAAAnwIAAGRycy9kb3ducmV2LnhtbFBLBQYAAAAABAAEAPcAAACTAwAAAAA=&#10;">
                    <v:imagedata r:id="rId25" o:title=""/>
                    <v:path arrowok="t"/>
                    <o:lock v:ext="edit" aspectratio="f"/>
                  </v:shape>
                  <v:shape id="Picture 181"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LunBAAAA3AAAAA8AAABkcnMvZG93bnJldi54bWxET82KwjAQvi/4DmEEL4um9SBSjeIPrnvw&#10;sq0PMDRjW2wmJclq9ek3grC3+fh+Z7nuTStu5HxjWUE6SUAQl1Y3XCk4F4fxHIQPyBpby6TgQR7W&#10;q8HHEjNt7/xDtzxUIoawz1BBHUKXSenLmgz6ie2II3exzmCI0FVSO7zHcNPKaZLMpMGGY0ONHe1q&#10;Kq/5r1GQF4cdbYuvk06P1718OntMPq1So2G/WYAI1Id/8dv9reP8eQqvZ+IF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VLunBAAAA3AAAAA8AAAAAAAAAAAAAAAAAnwIA&#10;AGRycy9kb3ducmV2LnhtbFBLBQYAAAAABAAEAPcAAACNAwAAAAA=&#10;">
                    <v:imagedata r:id="rId26" o:title="" croptop="2359f" cropbottom="33423f" cropleft="6050f" cropright="4789f"/>
                    <v:path arrowok="t"/>
                    <o:lock v:ext="edit" aspectratio="f"/>
                  </v:shape>
                  <v:shape id="Picture 182"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YUEzCAAAA3AAAAA8AAABkcnMvZG93bnJldi54bWxET0trwkAQvgv+h2UEb7ox2CrRVURaaA8W&#10;X6jHITsm0exsyG5N+u+7hYK3+fieM1+2phQPql1hWcFoGIEgTq0uOFNwPLwPpiCcR9ZYWiYFP+Rg&#10;ueh25pho2/COHnufiRDCLkEFufdVIqVLczLohrYiDtzV1gZ9gHUmdY1NCDeljKPoVRosODTkWNE6&#10;p/S+/zYKYsKDb7afKU3evs68uV1eNqexUv1eu5qB8NT6p/jf/aHD/GkMf8+E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2FBMwgAAANwAAAAPAAAAAAAAAAAAAAAAAJ8C&#10;AABkcnMvZG93bnJldi54bWxQSwUGAAAAAAQABAD3AAAAjgMAAAAA&#10;">
                    <v:imagedata r:id="rId25" o:title=""/>
                    <v:path arrowok="t"/>
                    <o:lock v:ext="edit" aspectratio="f"/>
                  </v:shape>
                </v:group>
                <v:shape id="Picture 176" o:spid="_x0000_s1031" type="#_x0000_t75" style="position:absolute;width:3950;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yePCAAAA3AAAAA8AAABkcnMvZG93bnJldi54bWxET02LwjAQvS/4H8IIe1tT9+Au1SgiCoIH&#10;2SqKt6EZm2IzKUm21n+/EYS9zeN9zmzR20Z05EPtWMF4lIEgLp2uuVJwPGw+vkGEiKyxcUwKHhRg&#10;MR+8zTDX7s4/1BWxEimEQ44KTIxtLmUoDVkMI9cSJ+7qvMWYoK+k9nhP4baRn1k2kRZrTg0GW1oZ&#10;Km/Fr1VwkefDdW+7pqh2t4f1p71Zjzul3of9cgoiUh//xS/3Vqf5XxN4PpMu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cnjwgAAANwAAAAPAAAAAAAAAAAAAAAAAJ8C&#10;AABkcnMvZG93bnJldi54bWxQSwUGAAAAAAQABAD3AAAAjgMAAAAA&#10;">
                  <v:imagedata r:id="rId56" o:title="MP900402266[1]" croptop="15139f" cropbottom="9561f"/>
                  <v:path arrowok="t"/>
                  <o:lock v:ext="edit" aspectratio="f"/>
                </v:shape>
              </v:group>
            </w:pict>
          </mc:Fallback>
        </mc:AlternateContent>
      </w:r>
      <w:r w:rsidR="00642B0B" w:rsidRPr="00AC782A">
        <w:rPr>
          <w:rFonts w:ascii="Futura Bk BT" w:hAnsi="Futura Bk BT"/>
        </w:rPr>
        <w:t>The evaluation component of the Scrubs Camp is especially important in ensuring future funding and to continue to provide quality camps year after year.  Therefore, each Site Coordinator is required to administer the provided evaluation form to all participants of Scrubs Camps.  Your specific evaluation form will be customized based on your specific agenda.</w:t>
      </w:r>
    </w:p>
    <w:p w:rsidR="00642B0B" w:rsidRPr="00AC782A" w:rsidRDefault="00642B0B" w:rsidP="00415F43">
      <w:pPr>
        <w:ind w:left="1440"/>
        <w:rPr>
          <w:rFonts w:ascii="Futura Bk BT" w:hAnsi="Futura Bk BT"/>
        </w:rPr>
      </w:pPr>
      <w:r w:rsidRPr="00AC782A">
        <w:rPr>
          <w:rFonts w:ascii="Futura Bk BT" w:hAnsi="Futura Bk BT"/>
        </w:rPr>
        <w:t>Once your agenda has been submitted and your evaluation form has been created, a camp-</w:t>
      </w:r>
      <w:r w:rsidR="005930FA" w:rsidRPr="00AC782A">
        <w:rPr>
          <w:rFonts w:ascii="Futura Bk BT" w:hAnsi="Futura Bk BT"/>
        </w:rPr>
        <w:t xml:space="preserve">specific </w:t>
      </w:r>
      <w:r w:rsidR="006A270E">
        <w:rPr>
          <w:rFonts w:ascii="Futura Bk BT" w:hAnsi="Futura Bk BT"/>
        </w:rPr>
        <w:t xml:space="preserve">survey </w:t>
      </w:r>
      <w:r w:rsidRPr="00AC782A">
        <w:rPr>
          <w:rFonts w:ascii="Futura Bk BT" w:hAnsi="Futura Bk BT"/>
        </w:rPr>
        <w:t xml:space="preserve">evaluation tool is developed for your camp.  This custom-designed form and </w:t>
      </w:r>
      <w:r w:rsidR="001B6C21">
        <w:rPr>
          <w:rFonts w:ascii="Futura Bk BT" w:hAnsi="Futura Bk BT"/>
        </w:rPr>
        <w:t>survey</w:t>
      </w:r>
      <w:r w:rsidRPr="00AC782A">
        <w:rPr>
          <w:rFonts w:ascii="Futura Bk BT" w:hAnsi="Futura Bk BT"/>
        </w:rPr>
        <w:t xml:space="preserve"> tool will be sent to you prior to your camp.  You will print a sufficient number of evaluation forms for inclusion in your students’ materials folders.  Each student must complete the evaluation form and return it before leaving camp for the day.  Once all forms are returned to the Site Coordinator, you will be responsible for entering the evaluations in the </w:t>
      </w:r>
      <w:r w:rsidR="001B6C21">
        <w:rPr>
          <w:rFonts w:ascii="Futura Bk BT" w:hAnsi="Futura Bk BT"/>
        </w:rPr>
        <w:t>survey</w:t>
      </w:r>
      <w:r w:rsidRPr="00AC782A">
        <w:rPr>
          <w:rFonts w:ascii="Futura Bk BT" w:hAnsi="Futura Bk BT"/>
        </w:rPr>
        <w:t xml:space="preserve"> tool.  You will have two weeks to enter all evaluations</w:t>
      </w:r>
      <w:r w:rsidR="006A270E">
        <w:rPr>
          <w:rFonts w:ascii="Futura Bk BT" w:hAnsi="Futura Bk BT"/>
        </w:rPr>
        <w:t>.</w:t>
      </w:r>
    </w:p>
    <w:p w:rsidR="005930FA" w:rsidRPr="00AC782A" w:rsidRDefault="000945F6" w:rsidP="00B43540">
      <w:pPr>
        <w:pStyle w:val="Heading1"/>
        <w:rPr>
          <w:rFonts w:ascii="Futura Bk BT" w:hAnsi="Futura Bk BT"/>
          <w:caps/>
          <w:color w:val="5B912F"/>
          <w:sz w:val="40"/>
          <w:szCs w:val="40"/>
        </w:rPr>
      </w:pPr>
      <w:bookmarkStart w:id="12" w:name="_Toc352576982"/>
      <w:r w:rsidRPr="00AC782A">
        <w:rPr>
          <w:rFonts w:ascii="Futura Bk BT" w:hAnsi="Futura Bk BT"/>
          <w:caps/>
          <w:color w:val="5B912F"/>
          <w:sz w:val="40"/>
          <w:szCs w:val="40"/>
        </w:rPr>
        <w:t>Vendor/Exhibit Fair</w:t>
      </w:r>
      <w:bookmarkEnd w:id="12"/>
    </w:p>
    <w:p w:rsidR="001A484D" w:rsidRPr="00AC782A" w:rsidRDefault="00342DE4" w:rsidP="00B2734C">
      <w:pPr>
        <w:ind w:left="1440"/>
        <w:rPr>
          <w:rFonts w:ascii="Futura Bk BT" w:hAnsi="Futura Bk BT"/>
        </w:rPr>
      </w:pPr>
      <w:r>
        <w:rPr>
          <w:rFonts w:ascii="Futura Bk BT" w:hAnsi="Futura Bk BT"/>
          <w:noProof/>
        </w:rPr>
        <mc:AlternateContent>
          <mc:Choice Requires="wpg">
            <w:drawing>
              <wp:anchor distT="0" distB="0" distL="114300" distR="114300" simplePos="0" relativeHeight="251788288" behindDoc="0" locked="0" layoutInCell="1" allowOverlap="1">
                <wp:simplePos x="0" y="0"/>
                <wp:positionH relativeFrom="column">
                  <wp:posOffset>7620</wp:posOffset>
                </wp:positionH>
                <wp:positionV relativeFrom="paragraph">
                  <wp:posOffset>52070</wp:posOffset>
                </wp:positionV>
                <wp:extent cx="820420" cy="815340"/>
                <wp:effectExtent l="0" t="0" r="0" b="381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0420" cy="815340"/>
                          <a:chOff x="0" y="0"/>
                          <a:chExt cx="820420" cy="815340"/>
                        </a:xfrm>
                      </wpg:grpSpPr>
                      <wpg:grpSp>
                        <wpg:cNvPr id="194" name="Group 194"/>
                        <wpg:cNvGrpSpPr/>
                        <wpg:grpSpPr>
                          <a:xfrm>
                            <a:off x="0" y="0"/>
                            <a:ext cx="820420" cy="815340"/>
                            <a:chOff x="0" y="0"/>
                            <a:chExt cx="884712" cy="878774"/>
                          </a:xfrm>
                        </wpg:grpSpPr>
                        <pic:pic xmlns:pic="http://schemas.openxmlformats.org/drawingml/2006/picture">
                          <pic:nvPicPr>
                            <pic:cNvPr id="195" name="Picture 195"/>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96" name="Picture 196"/>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7" name="Picture 197"/>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92" name="Picture 192" descr="http://wallpaper.pickywallpapers.com/1920x1200/la-ferris-wheel.jpg"/>
                          <pic:cNvPicPr>
                            <a:picLocks noChangeAspect="1"/>
                          </pic:cNvPicPr>
                        </pic:nvPicPr>
                        <pic:blipFill rotWithShape="1">
                          <a:blip r:embed="rId57" cstate="print">
                            <a:extLst>
                              <a:ext uri="{28A0092B-C50C-407E-A947-70E740481C1C}">
                                <a14:useLocalDpi xmlns:a14="http://schemas.microsoft.com/office/drawing/2010/main" val="0"/>
                              </a:ext>
                            </a:extLst>
                          </a:blip>
                          <a:srcRect l="7596" r="31961"/>
                          <a:stretch/>
                        </pic:blipFill>
                        <pic:spPr bwMode="auto">
                          <a:xfrm>
                            <a:off x="0" y="0"/>
                            <a:ext cx="387706" cy="39502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6pt;margin-top:4.1pt;width:64.6pt;height:64.2pt;z-index:251788288" coordsize="8204,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">
                <v:group id="Group 194" o:spid="_x0000_s1027" style="position:absolute;width:8204;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195"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k38DFAAAA3AAAAA8AAABkcnMvZG93bnJldi54bWxET9tqwkAQfRf8h2WEvunGtpaYZiPW0qog&#10;ghekj0N2TILZ2ZDdavz7bqHQtzmc66SzztTiSq2rLCsYjyIQxLnVFRcKjoePYQzCeWSNtWVScCcH&#10;s6zfSzHR9sY7uu59IUIIuwQVlN43iZQuL8mgG9mGOHBn2xr0AbaF1C3eQrip5WMUvUiDFYeGEhta&#10;lJRf9t9GwfPT1yI+bfSbWy6Lo9vm6/v750Sph0E3fwXhqfP/4j/3Sof50wn8PhMu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JN/AxQAAANwAAAAPAAAAAAAAAAAAAAAA&#10;AJ8CAABkcnMvZG93bnJldi54bWxQSwUGAAAAAAQABAD3AAAAkQMAAAAA&#10;">
                    <v:imagedata r:id="rId25" o:title=""/>
                    <v:path arrowok="t"/>
                    <o:lock v:ext="edit" aspectratio="f"/>
                  </v:shape>
                  <v:shape id="Picture 196"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IEDBAAAA3AAAAA8AAABkcnMvZG93bnJldi54bWxET82KwjAQvgv7DmGEvciaugfRahRXcfXg&#10;xXYfYGjGtthMShK169MbQfA2H9/vzJedacSVnK8tKxgNExDEhdU1lwr+8u3XBIQPyBoby6Tgnzws&#10;Fx+9Oaba3vhI1yyUIoawT1FBFUKbSumLigz6oW2JI3eyzmCI0JVSO7zFcNPI7yQZS4M1x4YKW1pX&#10;VJyzi1GQ5ds1/eS/Bz3anTfy7uwuGVilPvvdagYiUBfe4pd7r+P86Riez8QL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lIEDBAAAA3AAAAA8AAAAAAAAAAAAAAAAAnwIA&#10;AGRycy9kb3ducmV2LnhtbFBLBQYAAAAABAAEAPcAAACNAwAAAAA=&#10;">
                    <v:imagedata r:id="rId26" o:title="" croptop="2359f" cropbottom="33423f" cropleft="6050f" cropright="4789f"/>
                    <v:path arrowok="t"/>
                    <o:lock v:ext="edit" aspectratio="f"/>
                  </v:shape>
                  <v:shape id="Picture 197"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2ZQnDAAAA3AAAAA8AAABkcnMvZG93bnJldi54bWxET01rwkAQvQv+h2WE3nRTqVrTbESkBXtQ&#10;WpW2xyE7TaLZ2ZBdTfz3bkHobR7vc5JFZypxocaVlhU8jiIQxJnVJecKDvu34TMI55E1VpZJwZUc&#10;LNJ+L8FY25Y/6bLzuQgh7GJUUHhfx1K6rCCDbmRr4sD92sagD7DJpW6wDeGmkuMomkqDJYeGAmta&#10;FZSddmejYEy49+3He0az1+03b44/k83Xk1IPg275AsJT5//Fd/dah/nzGfw9Ey6Q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ZlCcMAAADcAAAADwAAAAAAAAAAAAAAAACf&#10;AgAAZHJzL2Rvd25yZXYueG1sUEsFBgAAAAAEAAQA9wAAAI8DAAAAAA==&#10;">
                    <v:imagedata r:id="rId25" o:title=""/>
                    <v:path arrowok="t"/>
                    <o:lock v:ext="edit" aspectratio="f"/>
                  </v:shape>
                </v:group>
                <v:shape id="Picture 192" o:spid="_x0000_s1031" type="#_x0000_t75" alt="http://wallpaper.pickywallpapers.com/1920x1200/la-ferris-wheel.jpg" style="position:absolute;width:3877;height:3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Oe/DAAAA3AAAAA8AAABkcnMvZG93bnJldi54bWxET0trwkAQvhf8D8sIvdWNFmpNXcUHLUIP&#10;wbQHj0N2TKLZ2ZDdPPrv3YLgbT6+5yzXg6lER40rLSuYTiIQxJnVJecKfn8+X95BOI+ssbJMCv7I&#10;wXo1elpirG3PR+pSn4sQwi5GBYX3dSylywoy6Ca2Jg7c2TYGfYBNLnWDfQg3lZxF0Zs0WHJoKLCm&#10;XUHZNW2NgkX7fT29pgmd3G5Lc/uV7M1FKvU8HjYfIDwN/iG+uw86zF/M4P+Zc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Q578MAAADcAAAADwAAAAAAAAAAAAAAAACf&#10;AgAAZHJzL2Rvd25yZXYueG1sUEsFBgAAAAAEAAQA9wAAAI8DAAAAAA==&#10;">
                  <v:imagedata r:id="rId58" o:title="la-ferris-wheel" cropleft="4978f" cropright="20946f"/>
                  <v:path arrowok="t"/>
                </v:shape>
              </v:group>
            </w:pict>
          </mc:Fallback>
        </mc:AlternateContent>
      </w:r>
      <w:r w:rsidR="001A484D" w:rsidRPr="00AC782A">
        <w:rPr>
          <w:rFonts w:ascii="Futura Bk BT" w:hAnsi="Futura Bk BT"/>
        </w:rPr>
        <w:t xml:space="preserve">The vendor/exhibit fair is not </w:t>
      </w:r>
      <w:r w:rsidR="009F7EB0" w:rsidRPr="00AC782A">
        <w:rPr>
          <w:rFonts w:ascii="Futura Bk BT" w:hAnsi="Futura Bk BT"/>
        </w:rPr>
        <w:t>mandatory;</w:t>
      </w:r>
      <w:r w:rsidR="001A484D" w:rsidRPr="00AC782A">
        <w:rPr>
          <w:rFonts w:ascii="Futura Bk BT" w:hAnsi="Futura Bk BT"/>
        </w:rPr>
        <w:t xml:space="preserve"> however, if you have the space, you are encouraged to host a fair.  You may ask vendors/exhibitors to set up booths in a particular area during a specific portion of your camp or you may choose to have it be a more formal session where vendors/exhibitors may speak for a period of time on their health career fields or opportunities.  Another option is to include post-secondary school information in the students’ materials folders for students to examine after the camp.</w:t>
      </w:r>
    </w:p>
    <w:p w:rsidR="00054665" w:rsidRPr="00AC782A" w:rsidRDefault="001A484D" w:rsidP="00B2734C">
      <w:pPr>
        <w:ind w:left="1440"/>
        <w:rPr>
          <w:rFonts w:ascii="Futura Bk BT" w:hAnsi="Futura Bk BT"/>
        </w:rPr>
      </w:pPr>
      <w:r w:rsidRPr="00AC782A">
        <w:rPr>
          <w:rFonts w:ascii="Futura Bk BT" w:hAnsi="Futura Bk BT"/>
        </w:rPr>
        <w:lastRenderedPageBreak/>
        <w:t>Vendors/exhibitors can be a great opportunity to expand the content of your camp.  They act as m</w:t>
      </w:r>
      <w:r w:rsidR="009807F3" w:rsidRPr="00AC782A">
        <w:rPr>
          <w:rFonts w:ascii="Futura Bk BT" w:hAnsi="Futura Bk BT"/>
        </w:rPr>
        <w:t>ini-presenters by providi</w:t>
      </w:r>
      <w:r w:rsidRPr="00AC782A">
        <w:rPr>
          <w:rFonts w:ascii="Futura Bk BT" w:hAnsi="Futura Bk BT"/>
        </w:rPr>
        <w:t xml:space="preserve">ng short presentations to the students as they circulate through the fair.  If you choose to have a fair, encourage vendors/exhibitors to have a hands-on display or activity that would be relevant to a high school student interested in pursuing a health career.  If a fair is being held, adequate booth space should be provided, including a table, chair and electricity, if applicable.  Consider having the fair during the lunch time or making it part of an interactive activity.  It is strongly suggested to hold the fair any time other than the last session of the day, as students may see this as an opportunity </w:t>
      </w:r>
      <w:r w:rsidR="0031224C" w:rsidRPr="00AC782A">
        <w:rPr>
          <w:rFonts w:ascii="Futura Bk BT" w:hAnsi="Futura Bk BT"/>
        </w:rPr>
        <w:t>to leave the camp early.</w:t>
      </w:r>
    </w:p>
    <w:p w:rsidR="00C461FB" w:rsidRDefault="00C461FB">
      <w:pPr>
        <w:rPr>
          <w:rFonts w:ascii="Futura Bk BT" w:hAnsi="Futura Bk BT"/>
        </w:rPr>
      </w:pPr>
      <w:r>
        <w:rPr>
          <w:rFonts w:ascii="Futura Bk BT" w:hAnsi="Futura Bk BT"/>
        </w:rPr>
        <w:br w:type="page"/>
      </w:r>
    </w:p>
    <w:p w:rsidR="008D214A" w:rsidRDefault="008D214A" w:rsidP="003F08ED">
      <w:pPr>
        <w:pStyle w:val="ScrubsGuidbook"/>
      </w:pPr>
      <w:bookmarkStart w:id="13" w:name="_Toc352576983"/>
      <w:r>
        <w:lastRenderedPageBreak/>
        <w:t>APPENDIX 1:  Health Science Career Clusters</w:t>
      </w:r>
      <w:bookmarkEnd w:id="13"/>
    </w:p>
    <w:p w:rsidR="008D214A" w:rsidRPr="00342DE4" w:rsidRDefault="00C461FB" w:rsidP="00342DE4">
      <w:pPr>
        <w:sectPr w:rsidR="008D214A" w:rsidRPr="00342DE4" w:rsidSect="007F2C60">
          <w:pgSz w:w="12240" w:h="15840" w:code="1"/>
          <w:pgMar w:top="1267" w:right="1440" w:bottom="994" w:left="1440" w:header="720" w:footer="432" w:gutter="0"/>
          <w:cols w:space="720"/>
          <w:titlePg/>
          <w:docGrid w:linePitch="360"/>
        </w:sectPr>
      </w:pPr>
      <w:r>
        <w:br w:type="page"/>
      </w:r>
    </w:p>
    <w:p w:rsidR="008D214A" w:rsidRPr="001A74F1" w:rsidRDefault="008D214A" w:rsidP="008D214A">
      <w:pPr>
        <w:pStyle w:val="CM1"/>
        <w:framePr w:w="13223" w:wrap="auto" w:vAnchor="page" w:hAnchor="page" w:x="1521" w:y="290"/>
        <w:jc w:val="both"/>
        <w:rPr>
          <w:rFonts w:ascii="Futura Bk BT" w:hAnsi="Futura Bk BT"/>
          <w:sz w:val="18"/>
          <w:szCs w:val="18"/>
        </w:rPr>
      </w:pPr>
      <w:r>
        <w:lastRenderedPageBreak/>
        <w:br w:type="page"/>
      </w:r>
      <w:r w:rsidRPr="001A74F1">
        <w:rPr>
          <w:rFonts w:ascii="Futura Bk BT" w:hAnsi="Futura Bk BT" w:cs="Futura Bk BT"/>
          <w:color w:val="221E1F"/>
          <w:sz w:val="18"/>
          <w:szCs w:val="18"/>
        </w:rPr>
        <w:t>Planning, managing, and providing therapeutic services, diagnostic services, health informatics, support services, and biotechnology research and development.</w:t>
      </w:r>
    </w:p>
    <w:p w:rsidR="008D214A" w:rsidRPr="00971A55" w:rsidRDefault="008D214A" w:rsidP="008D214A">
      <w:pPr>
        <w:pStyle w:val="Default"/>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Audiologist</w:t>
      </w:r>
    </w:p>
    <w:p w:rsidR="008D214A" w:rsidRPr="00971A55" w:rsidRDefault="008D214A" w:rsidP="008D214A">
      <w:pPr>
        <w:pStyle w:val="Default"/>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Cardiovascular Technologist Clinical Lab Technician Computer Tomography (CT)</w:t>
      </w:r>
    </w:p>
    <w:p w:rsidR="008D214A" w:rsidRPr="00971A55" w:rsidRDefault="008D214A" w:rsidP="008D214A">
      <w:pPr>
        <w:pStyle w:val="Default"/>
        <w:framePr w:w="2482" w:wrap="auto" w:vAnchor="page" w:hAnchor="page" w:x="4102" w:y="1625"/>
        <w:tabs>
          <w:tab w:val="left" w:pos="180"/>
        </w:tabs>
        <w:rPr>
          <w:rFonts w:ascii="Futura Bk BT" w:hAnsi="Futura Bk BT"/>
          <w:color w:val="221E1F"/>
          <w:sz w:val="18"/>
          <w:szCs w:val="18"/>
        </w:rPr>
      </w:pPr>
      <w:r w:rsidRPr="00971A55">
        <w:rPr>
          <w:rFonts w:ascii="Futura Bk BT" w:hAnsi="Futura Bk BT"/>
          <w:color w:val="221E1F"/>
          <w:sz w:val="18"/>
          <w:szCs w:val="18"/>
        </w:rPr>
        <w:tab/>
        <w:t>Technologist</w:t>
      </w:r>
    </w:p>
    <w:p w:rsidR="008D214A" w:rsidRPr="00971A55" w:rsidRDefault="008D214A" w:rsidP="008D214A">
      <w:pPr>
        <w:pStyle w:val="CM3"/>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Cytogenetic Technologist Cytotechnologist</w:t>
      </w:r>
    </w:p>
    <w:p w:rsidR="008D214A" w:rsidRPr="00971A55" w:rsidRDefault="008D214A" w:rsidP="008D214A">
      <w:pPr>
        <w:pStyle w:val="CM3"/>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Diagnostic Medical</w:t>
      </w:r>
    </w:p>
    <w:p w:rsidR="008D214A" w:rsidRPr="00971A55" w:rsidRDefault="008D214A" w:rsidP="008D214A">
      <w:pPr>
        <w:pStyle w:val="CM3"/>
        <w:framePr w:w="2482" w:wrap="auto" w:vAnchor="page" w:hAnchor="page" w:x="4102" w:y="1625"/>
        <w:tabs>
          <w:tab w:val="left" w:pos="180"/>
        </w:tabs>
        <w:rPr>
          <w:rFonts w:ascii="Futura Bk BT" w:hAnsi="Futura Bk BT"/>
          <w:color w:val="221E1F"/>
          <w:sz w:val="18"/>
          <w:szCs w:val="18"/>
        </w:rPr>
      </w:pPr>
      <w:r w:rsidRPr="00971A55">
        <w:rPr>
          <w:rFonts w:ascii="Futura Bk BT" w:hAnsi="Futura Bk BT"/>
          <w:color w:val="221E1F"/>
          <w:sz w:val="18"/>
          <w:szCs w:val="18"/>
        </w:rPr>
        <w:tab/>
        <w:t>Sonographer</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s="Futura Bk BT"/>
          <w:color w:val="221E1F"/>
          <w:sz w:val="18"/>
          <w:szCs w:val="18"/>
        </w:rPr>
      </w:pPr>
      <w:r w:rsidRPr="00971A55">
        <w:rPr>
          <w:rFonts w:ascii="Futura Bk BT" w:hAnsi="Futura Bk BT" w:cs="Futura Bk BT"/>
          <w:color w:val="221E1F"/>
          <w:sz w:val="18"/>
          <w:szCs w:val="18"/>
        </w:rPr>
        <w:t>Electrocardiographic (ECG)</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s="Futura Bk BT"/>
          <w:color w:val="221E1F"/>
          <w:sz w:val="18"/>
          <w:szCs w:val="18"/>
        </w:rPr>
      </w:pPr>
      <w:r w:rsidRPr="00971A55">
        <w:rPr>
          <w:rFonts w:ascii="Futura Bk BT" w:hAnsi="Futura Bk BT" w:cs="Futura Bk BT"/>
          <w:color w:val="221E1F"/>
          <w:sz w:val="18"/>
          <w:szCs w:val="18"/>
        </w:rPr>
        <w:tab/>
        <w:t>Technician</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s="Futura Bk BT"/>
          <w:color w:val="221E1F"/>
          <w:sz w:val="18"/>
          <w:szCs w:val="18"/>
        </w:rPr>
      </w:pPr>
      <w:r w:rsidRPr="00971A55">
        <w:rPr>
          <w:rFonts w:ascii="Futura Bk BT" w:hAnsi="Futura Bk BT" w:cs="Futura Bk BT"/>
          <w:color w:val="221E1F"/>
          <w:sz w:val="18"/>
          <w:szCs w:val="18"/>
        </w:rPr>
        <w:t>Electronic Diagnostic (EEG)</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s="Futura Bk BT"/>
          <w:color w:val="221E1F"/>
          <w:sz w:val="18"/>
          <w:szCs w:val="18"/>
        </w:rPr>
      </w:pPr>
      <w:r w:rsidRPr="00971A55">
        <w:rPr>
          <w:rFonts w:ascii="Futura Bk BT" w:hAnsi="Futura Bk BT" w:cs="Futura Bk BT"/>
          <w:color w:val="221E1F"/>
          <w:sz w:val="18"/>
          <w:szCs w:val="18"/>
        </w:rPr>
        <w:tab/>
        <w:t>Technologist</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olor w:val="221E1F"/>
          <w:sz w:val="18"/>
          <w:szCs w:val="18"/>
        </w:rPr>
      </w:pPr>
      <w:r w:rsidRPr="00971A55">
        <w:rPr>
          <w:rFonts w:ascii="Futura Bk BT" w:hAnsi="Futura Bk BT"/>
          <w:color w:val="221E1F"/>
          <w:sz w:val="18"/>
          <w:szCs w:val="18"/>
        </w:rPr>
        <w:t>Exercise Physiologist</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olor w:val="221E1F"/>
          <w:sz w:val="18"/>
          <w:szCs w:val="18"/>
        </w:rPr>
      </w:pPr>
      <w:r w:rsidRPr="00971A55">
        <w:rPr>
          <w:rFonts w:ascii="Futura Bk BT" w:hAnsi="Futura Bk BT"/>
          <w:color w:val="221E1F"/>
          <w:sz w:val="18"/>
          <w:szCs w:val="18"/>
        </w:rPr>
        <w:t>Geneticist</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olor w:val="221E1F"/>
          <w:sz w:val="18"/>
          <w:szCs w:val="18"/>
        </w:rPr>
      </w:pPr>
      <w:proofErr w:type="spellStart"/>
      <w:r w:rsidRPr="00971A55">
        <w:rPr>
          <w:rFonts w:ascii="Futura Bk BT" w:hAnsi="Futura Bk BT"/>
          <w:color w:val="221E1F"/>
          <w:sz w:val="18"/>
          <w:szCs w:val="18"/>
        </w:rPr>
        <w:t>Histotechnician</w:t>
      </w:r>
      <w:proofErr w:type="spellEnd"/>
      <w:r w:rsidRPr="00971A55">
        <w:rPr>
          <w:rFonts w:ascii="Futura Bk BT" w:hAnsi="Futura Bk BT"/>
          <w:color w:val="221E1F"/>
          <w:sz w:val="18"/>
          <w:szCs w:val="18"/>
        </w:rPr>
        <w:t xml:space="preserve"> </w:t>
      </w:r>
      <w:proofErr w:type="spellStart"/>
      <w:r w:rsidRPr="00971A55">
        <w:rPr>
          <w:rFonts w:ascii="Futura Bk BT" w:hAnsi="Futura Bk BT"/>
          <w:color w:val="221E1F"/>
          <w:sz w:val="18"/>
          <w:szCs w:val="18"/>
        </w:rPr>
        <w:t>Histotechnologist</w:t>
      </w:r>
      <w:proofErr w:type="spellEnd"/>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olor w:val="221E1F"/>
          <w:sz w:val="18"/>
          <w:szCs w:val="18"/>
        </w:rPr>
      </w:pPr>
      <w:r w:rsidRPr="00971A55">
        <w:rPr>
          <w:rFonts w:ascii="Futura Bk BT" w:hAnsi="Futura Bk BT"/>
          <w:color w:val="221E1F"/>
          <w:sz w:val="18"/>
          <w:szCs w:val="18"/>
        </w:rPr>
        <w:t>Magnetic Resonance (MR)</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s="Futura Bk BT"/>
          <w:color w:val="221E1F"/>
          <w:sz w:val="18"/>
          <w:szCs w:val="18"/>
        </w:rPr>
      </w:pPr>
      <w:r w:rsidRPr="00971A55">
        <w:rPr>
          <w:rFonts w:ascii="Futura Bk BT" w:hAnsi="Futura Bk BT"/>
          <w:color w:val="221E1F"/>
          <w:sz w:val="18"/>
          <w:szCs w:val="18"/>
        </w:rPr>
        <w:tab/>
      </w:r>
      <w:r w:rsidRPr="00971A55">
        <w:rPr>
          <w:rFonts w:ascii="Futura Bk BT" w:hAnsi="Futura Bk BT" w:cs="Futura Bk BT"/>
          <w:color w:val="221E1F"/>
          <w:sz w:val="18"/>
          <w:szCs w:val="18"/>
        </w:rPr>
        <w:t>Technologist</w:t>
      </w:r>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proofErr w:type="spellStart"/>
      <w:r w:rsidRPr="00971A55">
        <w:rPr>
          <w:rFonts w:ascii="Futura Bk BT" w:hAnsi="Futura Bk BT" w:cs="Futura Bk BT"/>
          <w:color w:val="221E1F"/>
          <w:sz w:val="18"/>
          <w:szCs w:val="18"/>
        </w:rPr>
        <w:t>Mammographer</w:t>
      </w:r>
      <w:proofErr w:type="spellEnd"/>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Medical Technologist/Clinical</w:t>
      </w:r>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ab/>
        <w:t>Laboratory Scientist</w:t>
      </w:r>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Nuclear Medicine Technologist Nutritionist/Dietician</w:t>
      </w:r>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 xml:space="preserve">Occupational Therapist </w:t>
      </w:r>
      <w:proofErr w:type="spellStart"/>
      <w:r w:rsidRPr="00971A55">
        <w:rPr>
          <w:rFonts w:ascii="Futura Bk BT" w:hAnsi="Futura Bk BT" w:cs="Futura Bk BT"/>
          <w:color w:val="221E1F"/>
          <w:sz w:val="18"/>
          <w:szCs w:val="18"/>
        </w:rPr>
        <w:t>Opthalmic</w:t>
      </w:r>
      <w:proofErr w:type="spellEnd"/>
      <w:r w:rsidRPr="00971A55">
        <w:rPr>
          <w:rFonts w:ascii="Futura Bk BT" w:hAnsi="Futura Bk BT" w:cs="Futura Bk BT"/>
          <w:color w:val="221E1F"/>
          <w:sz w:val="18"/>
          <w:szCs w:val="18"/>
        </w:rPr>
        <w:t xml:space="preserve"> Medical Personnel Optometrist</w:t>
      </w:r>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Pathologist</w:t>
      </w:r>
    </w:p>
    <w:p w:rsidR="008D214A" w:rsidRPr="00971A55" w:rsidRDefault="008D214A" w:rsidP="008D214A">
      <w:pPr>
        <w:pStyle w:val="CM4"/>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Pathology Assistant Phlebotomist</w:t>
      </w:r>
    </w:p>
    <w:p w:rsidR="008D214A" w:rsidRPr="00971A55" w:rsidRDefault="008D214A" w:rsidP="008D214A">
      <w:pPr>
        <w:pStyle w:val="Default"/>
        <w:framePr w:w="2482" w:wrap="auto" w:vAnchor="page" w:hAnchor="page" w:x="4102" w:y="1625"/>
        <w:tabs>
          <w:tab w:val="left" w:pos="180"/>
        </w:tabs>
        <w:spacing w:line="180" w:lineRule="atLeast"/>
        <w:rPr>
          <w:rFonts w:ascii="Futura Bk BT" w:hAnsi="Futura Bk BT" w:cs="Futura Bk BT"/>
          <w:color w:val="221E1F"/>
          <w:sz w:val="18"/>
          <w:szCs w:val="18"/>
        </w:rPr>
      </w:pPr>
      <w:r w:rsidRPr="00971A55">
        <w:rPr>
          <w:rFonts w:ascii="Futura Bk BT" w:hAnsi="Futura Bk BT" w:cs="Futura Bk BT"/>
          <w:color w:val="221E1F"/>
          <w:sz w:val="18"/>
          <w:szCs w:val="18"/>
        </w:rPr>
        <w:t>Physical Therapist</w:t>
      </w:r>
    </w:p>
    <w:p w:rsidR="008D214A" w:rsidRPr="00971A55" w:rsidRDefault="008D214A" w:rsidP="008D214A">
      <w:pPr>
        <w:pStyle w:val="Default"/>
        <w:framePr w:w="2482" w:wrap="auto" w:vAnchor="page" w:hAnchor="page" w:x="4102" w:y="1625"/>
        <w:tabs>
          <w:tab w:val="left" w:pos="180"/>
        </w:tabs>
        <w:rPr>
          <w:color w:val="221E1F"/>
        </w:rPr>
      </w:pPr>
      <w:r w:rsidRPr="00971A55">
        <w:rPr>
          <w:rFonts w:ascii="Futura Bk BT" w:hAnsi="Futura Bk BT" w:cs="Futura Bk BT"/>
          <w:color w:val="221E1F"/>
          <w:sz w:val="18"/>
          <w:szCs w:val="18"/>
        </w:rPr>
        <w:t>Position Emission Tomography</w:t>
      </w:r>
    </w:p>
    <w:p w:rsidR="008D214A" w:rsidRPr="00971A55" w:rsidRDefault="008D214A" w:rsidP="008D214A">
      <w:pPr>
        <w:pStyle w:val="CM3"/>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ab/>
        <w:t>(PET) Technologist</w:t>
      </w:r>
    </w:p>
    <w:p w:rsidR="008D214A" w:rsidRPr="00971A55" w:rsidRDefault="008D214A" w:rsidP="008D214A">
      <w:pPr>
        <w:pStyle w:val="Default"/>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Radiologic Technologist/</w:t>
      </w:r>
    </w:p>
    <w:p w:rsidR="008D214A" w:rsidRPr="00971A55" w:rsidRDefault="008D214A" w:rsidP="008D214A">
      <w:pPr>
        <w:pStyle w:val="Default"/>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ab/>
        <w:t>Radiographer</w:t>
      </w:r>
    </w:p>
    <w:p w:rsidR="008D214A" w:rsidRPr="00971A55" w:rsidRDefault="008D214A" w:rsidP="008D214A">
      <w:pPr>
        <w:pStyle w:val="Default"/>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s="Futura Bk BT"/>
          <w:color w:val="221E1F"/>
          <w:sz w:val="18"/>
          <w:szCs w:val="18"/>
        </w:rPr>
        <w:t>Radiologist</w:t>
      </w:r>
    </w:p>
    <w:p w:rsidR="008D214A" w:rsidRPr="00971A55" w:rsidRDefault="008D214A" w:rsidP="008D214A">
      <w:pPr>
        <w:pStyle w:val="Default"/>
        <w:framePr w:w="2482" w:wrap="auto" w:vAnchor="page" w:hAnchor="page" w:x="4102" w:y="1625"/>
        <w:tabs>
          <w:tab w:val="left" w:pos="180"/>
        </w:tabs>
        <w:rPr>
          <w:rFonts w:ascii="Futura Bk BT" w:hAnsi="Futura Bk BT" w:cs="Futura Bk BT"/>
          <w:color w:val="221E1F"/>
          <w:sz w:val="18"/>
          <w:szCs w:val="18"/>
        </w:rPr>
      </w:pPr>
      <w:r w:rsidRPr="00971A55">
        <w:rPr>
          <w:rFonts w:ascii="Futura Bk BT" w:hAnsi="Futura Bk BT"/>
          <w:color w:val="221E1F"/>
          <w:sz w:val="18"/>
          <w:szCs w:val="18"/>
        </w:rPr>
        <w:t>Speech Language Pathologist</w:t>
      </w:r>
      <w:r w:rsidRPr="00971A55">
        <w:rPr>
          <w:color w:val="221E1F"/>
        </w:rPr>
        <w:t xml:space="preserve"> </w:t>
      </w:r>
    </w:p>
    <w:p w:rsidR="008D214A" w:rsidRPr="001A74F1" w:rsidRDefault="00342DE4" w:rsidP="008D214A">
      <w:pPr>
        <w:pStyle w:val="Default"/>
        <w:spacing w:after="220"/>
        <w:rPr>
          <w:rFonts w:ascii="Futura Bk BT" w:hAnsi="Futura Bk BT" w:cs="Futura Bk BT"/>
          <w:color w:val="221E1F"/>
          <w:sz w:val="22"/>
          <w:szCs w:val="22"/>
        </w:rPr>
      </w:pPr>
      <w:r>
        <w:rPr>
          <w:rFonts w:ascii="Futura Bk BT" w:hAnsi="Futura Bk BT" w:cs="Futura Bk BT"/>
          <w:noProof/>
          <w:color w:val="221E1F"/>
          <w:sz w:val="22"/>
          <w:szCs w:val="22"/>
        </w:rPr>
        <mc:AlternateContent>
          <mc:Choice Requires="wpg">
            <w:drawing>
              <wp:anchor distT="0" distB="0" distL="114300" distR="114300" simplePos="0" relativeHeight="251792384" behindDoc="0" locked="0" layoutInCell="1" allowOverlap="1">
                <wp:simplePos x="0" y="0"/>
                <wp:positionH relativeFrom="column">
                  <wp:posOffset>723265</wp:posOffset>
                </wp:positionH>
                <wp:positionV relativeFrom="paragraph">
                  <wp:posOffset>-46355</wp:posOffset>
                </wp:positionV>
                <wp:extent cx="8335010" cy="428625"/>
                <wp:effectExtent l="0" t="0" r="8890"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5010" cy="428625"/>
                          <a:chOff x="0" y="0"/>
                          <a:chExt cx="8334994" cy="428625"/>
                        </a:xfrm>
                      </wpg:grpSpPr>
                      <wps:wsp>
                        <wps:cNvPr id="21" name="AutoShape 8"/>
                        <wps:cNvSpPr>
                          <a:spLocks noChangeArrowheads="1"/>
                        </wps:cNvSpPr>
                        <wps:spPr bwMode="auto">
                          <a:xfrm>
                            <a:off x="0" y="0"/>
                            <a:ext cx="1257300" cy="428625"/>
                          </a:xfrm>
                          <a:prstGeom prst="roundRect">
                            <a:avLst>
                              <a:gd name="adj" fmla="val 16667"/>
                            </a:avLst>
                          </a:prstGeom>
                          <a:solidFill>
                            <a:srgbClr val="003F5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6B1D" w:rsidRPr="00642174" w:rsidRDefault="007E6B1D" w:rsidP="008D214A">
                              <w:pPr>
                                <w:spacing w:after="0" w:line="240" w:lineRule="auto"/>
                                <w:rPr>
                                  <w:rFonts w:ascii="Futura Bk BT" w:hAnsi="Futura Bk BT"/>
                                  <w:spacing w:val="40"/>
                                  <w:sz w:val="16"/>
                                  <w:szCs w:val="16"/>
                                </w:rPr>
                              </w:pPr>
                              <w:r w:rsidRPr="00642174">
                                <w:rPr>
                                  <w:rFonts w:ascii="Futura Bk BT" w:hAnsi="Futura Bk BT"/>
                                  <w:spacing w:val="40"/>
                                  <w:sz w:val="16"/>
                                  <w:szCs w:val="16"/>
                                </w:rPr>
                                <w:t>THERAPEUTIC</w:t>
                              </w:r>
                            </w:p>
                            <w:p w:rsidR="007E6B1D" w:rsidRPr="00642174" w:rsidRDefault="007E6B1D" w:rsidP="008D214A">
                              <w:pPr>
                                <w:spacing w:after="0" w:line="240" w:lineRule="auto"/>
                                <w:rPr>
                                  <w:rFonts w:ascii="Futura Bk BT" w:hAnsi="Futura Bk BT"/>
                                  <w:spacing w:val="40"/>
                                  <w:sz w:val="16"/>
                                  <w:szCs w:val="16"/>
                                </w:rPr>
                              </w:pPr>
                              <w:r w:rsidRPr="00642174">
                                <w:rPr>
                                  <w:rFonts w:ascii="Futura Bk BT" w:hAnsi="Futura Bk BT"/>
                                  <w:spacing w:val="40"/>
                                  <w:sz w:val="16"/>
                                  <w:szCs w:val="16"/>
                                </w:rPr>
                                <w:t>SERVICES</w:t>
                              </w:r>
                            </w:p>
                          </w:txbxContent>
                        </wps:txbx>
                        <wps:bodyPr rot="0" vert="horz" wrap="square" lIns="91440" tIns="45720" rIns="91440" bIns="45720" anchor="t" anchorCtr="0" upright="1">
                          <a:noAutofit/>
                        </wps:bodyPr>
                      </wps:wsp>
                      <wps:wsp>
                        <wps:cNvPr id="22" name="AutoShape 10"/>
                        <wps:cNvSpPr>
                          <a:spLocks noChangeArrowheads="1"/>
                        </wps:cNvSpPr>
                        <wps:spPr bwMode="auto">
                          <a:xfrm>
                            <a:off x="1721922" y="0"/>
                            <a:ext cx="1257300" cy="428625"/>
                          </a:xfrm>
                          <a:prstGeom prst="roundRect">
                            <a:avLst>
                              <a:gd name="adj" fmla="val 16667"/>
                            </a:avLst>
                          </a:prstGeom>
                          <a:solidFill>
                            <a:srgbClr val="7CC2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6B1D" w:rsidRPr="00642174" w:rsidRDefault="007E6B1D" w:rsidP="008D214A">
                              <w:pPr>
                                <w:spacing w:after="0" w:line="240" w:lineRule="auto"/>
                                <w:rPr>
                                  <w:rFonts w:ascii="Futura Bk BT" w:hAnsi="Futura Bk BT"/>
                                  <w:color w:val="FFFFFF" w:themeColor="background1"/>
                                  <w:spacing w:val="40"/>
                                  <w:sz w:val="16"/>
                                  <w:szCs w:val="16"/>
                                </w:rPr>
                              </w:pPr>
                              <w:r w:rsidRPr="00642174">
                                <w:rPr>
                                  <w:rFonts w:ascii="Futura Bk BT" w:hAnsi="Futura Bk BT"/>
                                  <w:color w:val="FFFFFF" w:themeColor="background1"/>
                                  <w:spacing w:val="40"/>
                                  <w:sz w:val="16"/>
                                  <w:szCs w:val="16"/>
                                </w:rPr>
                                <w:t>DIAGNOSTIC</w:t>
                              </w:r>
                            </w:p>
                            <w:p w:rsidR="007E6B1D" w:rsidRPr="00642174" w:rsidRDefault="007E6B1D" w:rsidP="008D214A">
                              <w:pPr>
                                <w:spacing w:after="0" w:line="240" w:lineRule="auto"/>
                                <w:rPr>
                                  <w:rFonts w:ascii="Futura Bk BT" w:hAnsi="Futura Bk BT"/>
                                  <w:color w:val="FFFFFF" w:themeColor="background1"/>
                                  <w:spacing w:val="40"/>
                                  <w:sz w:val="16"/>
                                  <w:szCs w:val="16"/>
                                </w:rPr>
                              </w:pPr>
                              <w:r w:rsidRPr="00642174">
                                <w:rPr>
                                  <w:rFonts w:ascii="Futura Bk BT" w:hAnsi="Futura Bk BT"/>
                                  <w:color w:val="FFFFFF" w:themeColor="background1"/>
                                  <w:spacing w:val="40"/>
                                  <w:sz w:val="16"/>
                                  <w:szCs w:val="16"/>
                                </w:rPr>
                                <w:t>SERVICES</w:t>
                              </w:r>
                            </w:p>
                          </w:txbxContent>
                        </wps:txbx>
                        <wps:bodyPr rot="0" vert="horz" wrap="square" lIns="91440" tIns="45720" rIns="91440" bIns="45720" anchor="t" anchorCtr="0" upright="1">
                          <a:noAutofit/>
                        </wps:bodyPr>
                      </wps:wsp>
                      <wps:wsp>
                        <wps:cNvPr id="23" name="AutoShape 11"/>
                        <wps:cNvSpPr>
                          <a:spLocks noChangeArrowheads="1"/>
                        </wps:cNvSpPr>
                        <wps:spPr bwMode="auto">
                          <a:xfrm>
                            <a:off x="3455720" y="0"/>
                            <a:ext cx="1257300" cy="428625"/>
                          </a:xfrm>
                          <a:prstGeom prst="roundRect">
                            <a:avLst>
                              <a:gd name="adj" fmla="val 16667"/>
                            </a:avLst>
                          </a:prstGeom>
                          <a:solidFill>
                            <a:srgbClr val="003F5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6B1D" w:rsidRDefault="007E6B1D" w:rsidP="008D214A">
                              <w:pPr>
                                <w:spacing w:after="0" w:line="240" w:lineRule="auto"/>
                                <w:rPr>
                                  <w:rFonts w:ascii="Futura Bk BT" w:hAnsi="Futura Bk BT"/>
                                  <w:spacing w:val="40"/>
                                  <w:sz w:val="16"/>
                                  <w:szCs w:val="16"/>
                                </w:rPr>
                              </w:pPr>
                              <w:r w:rsidRPr="00642174">
                                <w:rPr>
                                  <w:rFonts w:ascii="Futura Bk BT" w:hAnsi="Futura Bk BT"/>
                                  <w:spacing w:val="40"/>
                                  <w:sz w:val="16"/>
                                  <w:szCs w:val="16"/>
                                </w:rPr>
                                <w:t>HEALTH</w:t>
                              </w:r>
                            </w:p>
                            <w:p w:rsidR="007E6B1D" w:rsidRPr="00642174" w:rsidRDefault="007E6B1D" w:rsidP="008D214A">
                              <w:pPr>
                                <w:rPr>
                                  <w:rFonts w:ascii="Futura Bk BT" w:hAnsi="Futura Bk BT"/>
                                  <w:spacing w:val="40"/>
                                  <w:sz w:val="16"/>
                                  <w:szCs w:val="16"/>
                                </w:rPr>
                              </w:pPr>
                              <w:r w:rsidRPr="00642174">
                                <w:rPr>
                                  <w:rFonts w:ascii="Futura Bk BT" w:hAnsi="Futura Bk BT"/>
                                  <w:spacing w:val="40"/>
                                  <w:sz w:val="16"/>
                                  <w:szCs w:val="16"/>
                                </w:rPr>
                                <w:t>INFORMATICS</w:t>
                              </w:r>
                            </w:p>
                          </w:txbxContent>
                        </wps:txbx>
                        <wps:bodyPr rot="0" vert="horz" wrap="square" lIns="91440" tIns="45720" rIns="91440" bIns="45720" anchor="t" anchorCtr="0" upright="1">
                          <a:noAutofit/>
                        </wps:bodyPr>
                      </wps:wsp>
                      <wps:wsp>
                        <wps:cNvPr id="24" name="AutoShape 12"/>
                        <wps:cNvSpPr>
                          <a:spLocks noChangeArrowheads="1"/>
                        </wps:cNvSpPr>
                        <wps:spPr bwMode="auto">
                          <a:xfrm>
                            <a:off x="5343896" y="0"/>
                            <a:ext cx="1257300" cy="428625"/>
                          </a:xfrm>
                          <a:prstGeom prst="roundRect">
                            <a:avLst>
                              <a:gd name="adj" fmla="val 16667"/>
                            </a:avLst>
                          </a:prstGeom>
                          <a:solidFill>
                            <a:srgbClr val="7CC24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6B1D" w:rsidRPr="00642174" w:rsidRDefault="007E6B1D" w:rsidP="008D214A">
                              <w:pPr>
                                <w:spacing w:after="0" w:line="240" w:lineRule="auto"/>
                                <w:rPr>
                                  <w:rFonts w:ascii="Futura Bk BT" w:hAnsi="Futura Bk BT"/>
                                  <w:color w:val="FFFFFF"/>
                                  <w:spacing w:val="40"/>
                                  <w:sz w:val="16"/>
                                  <w:szCs w:val="16"/>
                                </w:rPr>
                              </w:pPr>
                              <w:r w:rsidRPr="00642174">
                                <w:rPr>
                                  <w:rFonts w:ascii="Futura Bk BT" w:hAnsi="Futura Bk BT"/>
                                  <w:color w:val="FFFFFF"/>
                                  <w:spacing w:val="40"/>
                                  <w:sz w:val="16"/>
                                  <w:szCs w:val="16"/>
                                </w:rPr>
                                <w:t>BIOTECHNOLOGY</w:t>
                              </w:r>
                            </w:p>
                            <w:p w:rsidR="007E6B1D" w:rsidRPr="00642174" w:rsidRDefault="007E6B1D" w:rsidP="008D214A">
                              <w:pPr>
                                <w:spacing w:after="0" w:line="240" w:lineRule="auto"/>
                                <w:rPr>
                                  <w:rFonts w:ascii="Futura Bk BT" w:hAnsi="Futura Bk BT"/>
                                  <w:color w:val="FFFFFF"/>
                                  <w:spacing w:val="40"/>
                                  <w:sz w:val="16"/>
                                  <w:szCs w:val="16"/>
                                </w:rPr>
                              </w:pPr>
                              <w:r w:rsidRPr="00642174">
                                <w:rPr>
                                  <w:rFonts w:ascii="Futura Bk BT" w:hAnsi="Futura Bk BT"/>
                                  <w:color w:val="FFFFFF"/>
                                  <w:spacing w:val="40"/>
                                  <w:sz w:val="16"/>
                                  <w:szCs w:val="16"/>
                                </w:rPr>
                                <w:t xml:space="preserve">RESEARCH </w:t>
                              </w:r>
                              <w:r>
                                <w:rPr>
                                  <w:rFonts w:ascii="Futura Bk BT" w:hAnsi="Futura Bk BT"/>
                                  <w:color w:val="FFFFFF"/>
                                  <w:spacing w:val="40"/>
                                  <w:sz w:val="16"/>
                                  <w:szCs w:val="16"/>
                                </w:rPr>
                                <w:t>AND</w:t>
                              </w:r>
                            </w:p>
                            <w:p w:rsidR="007E6B1D" w:rsidRPr="00642174" w:rsidRDefault="007E6B1D" w:rsidP="008D214A">
                              <w:pPr>
                                <w:spacing w:after="0" w:line="240" w:lineRule="auto"/>
                                <w:rPr>
                                  <w:rFonts w:ascii="Futura Bk BT" w:hAnsi="Futura Bk BT"/>
                                  <w:color w:val="FFFFFF"/>
                                  <w:spacing w:val="40"/>
                                  <w:sz w:val="16"/>
                                  <w:szCs w:val="16"/>
                                </w:rPr>
                              </w:pPr>
                              <w:r w:rsidRPr="00642174">
                                <w:rPr>
                                  <w:rFonts w:ascii="Futura Bk BT" w:hAnsi="Futura Bk BT"/>
                                  <w:color w:val="FFFFFF"/>
                                  <w:spacing w:val="40"/>
                                  <w:sz w:val="16"/>
                                  <w:szCs w:val="16"/>
                                </w:rPr>
                                <w:t>DEVELOPMENT</w:t>
                              </w:r>
                            </w:p>
                          </w:txbxContent>
                        </wps:txbx>
                        <wps:bodyPr rot="0" vert="horz" wrap="square" lIns="0" tIns="0" rIns="0" bIns="0" anchor="t" anchorCtr="0" upright="1">
                          <a:noAutofit/>
                        </wps:bodyPr>
                      </wps:wsp>
                      <wps:wsp>
                        <wps:cNvPr id="26" name="AutoShape 13"/>
                        <wps:cNvSpPr>
                          <a:spLocks noChangeArrowheads="1"/>
                        </wps:cNvSpPr>
                        <wps:spPr bwMode="auto">
                          <a:xfrm>
                            <a:off x="7077694" y="0"/>
                            <a:ext cx="1257300" cy="428625"/>
                          </a:xfrm>
                          <a:prstGeom prst="roundRect">
                            <a:avLst>
                              <a:gd name="adj" fmla="val 16667"/>
                            </a:avLst>
                          </a:prstGeom>
                          <a:solidFill>
                            <a:srgbClr val="003F5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E6B1D" w:rsidRDefault="007E6B1D" w:rsidP="008D214A">
                              <w:pPr>
                                <w:spacing w:after="0" w:line="240" w:lineRule="auto"/>
                                <w:rPr>
                                  <w:rFonts w:ascii="Futura Bk BT" w:hAnsi="Futura Bk BT"/>
                                  <w:spacing w:val="40"/>
                                  <w:sz w:val="16"/>
                                  <w:szCs w:val="16"/>
                                </w:rPr>
                              </w:pPr>
                              <w:r>
                                <w:rPr>
                                  <w:rFonts w:ascii="Futura Bk BT" w:hAnsi="Futura Bk BT"/>
                                  <w:spacing w:val="40"/>
                                  <w:sz w:val="16"/>
                                  <w:szCs w:val="16"/>
                                </w:rPr>
                                <w:t>SUPPORT</w:t>
                              </w:r>
                            </w:p>
                            <w:p w:rsidR="007E6B1D" w:rsidRPr="00642174" w:rsidRDefault="007E6B1D" w:rsidP="008D214A">
                              <w:pPr>
                                <w:spacing w:after="0" w:line="240" w:lineRule="auto"/>
                                <w:rPr>
                                  <w:rFonts w:ascii="Futura Bk BT" w:hAnsi="Futura Bk BT"/>
                                  <w:spacing w:val="40"/>
                                  <w:sz w:val="16"/>
                                  <w:szCs w:val="16"/>
                                </w:rPr>
                              </w:pPr>
                              <w:r>
                                <w:rPr>
                                  <w:rFonts w:ascii="Futura Bk BT" w:hAnsi="Futura Bk BT"/>
                                  <w:spacing w:val="40"/>
                                  <w:sz w:val="16"/>
                                  <w:szCs w:val="16"/>
                                </w:rPr>
                                <w:t>SERVICES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56.95pt;margin-top:-3.65pt;width:656.3pt;height:33.75pt;z-index:251792384" coordsize="83349,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">
                <v:roundrect id="AutoShape 8" o:spid="_x0000_s1027" style="position:absolute;width:12573;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Sp8IA&#10;AADbAAAADwAAAGRycy9kb3ducmV2LnhtbESPQWsCMRSE74X+h/AKvdWsC0q7NUoRFK9qLT2+bl6T&#10;pZuXNUnX9d8bQfA4zMw3zGwxuFb0FGLjWcF4VIAgrr1u2Cj43K9eXkHEhKyx9UwKzhRhMX98mGGl&#10;/Ym31O+SERnCsUIFNqWukjLWlhzGke+Is/frg8OUZTBSBzxluGtlWRRT6bDhvGCxo6Wl+m/37xSY&#10;n6+2n5STNyMPFr/XYWg2R6vU89Pw8Q4i0ZDu4Vt7oxWUY7h+yT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9KnwgAAANsAAAAPAAAAAAAAAAAAAAAAAJgCAABkcnMvZG93&#10;bnJldi54bWxQSwUGAAAAAAQABAD1AAAAhwMAAAAA&#10;" fillcolor="#003f5f" stroked="f">
                  <v:textbox>
                    <w:txbxContent>
                      <w:p w:rsidR="007E6B1D" w:rsidRPr="00642174" w:rsidRDefault="007E6B1D" w:rsidP="008D214A">
                        <w:pPr>
                          <w:spacing w:after="0" w:line="240" w:lineRule="auto"/>
                          <w:rPr>
                            <w:rFonts w:ascii="Futura Bk BT" w:hAnsi="Futura Bk BT"/>
                            <w:spacing w:val="40"/>
                            <w:sz w:val="16"/>
                            <w:szCs w:val="16"/>
                          </w:rPr>
                        </w:pPr>
                        <w:r w:rsidRPr="00642174">
                          <w:rPr>
                            <w:rFonts w:ascii="Futura Bk BT" w:hAnsi="Futura Bk BT"/>
                            <w:spacing w:val="40"/>
                            <w:sz w:val="16"/>
                            <w:szCs w:val="16"/>
                          </w:rPr>
                          <w:t>THERAPEUTIC</w:t>
                        </w:r>
                      </w:p>
                      <w:p w:rsidR="007E6B1D" w:rsidRPr="00642174" w:rsidRDefault="007E6B1D" w:rsidP="008D214A">
                        <w:pPr>
                          <w:spacing w:after="0" w:line="240" w:lineRule="auto"/>
                          <w:rPr>
                            <w:rFonts w:ascii="Futura Bk BT" w:hAnsi="Futura Bk BT"/>
                            <w:spacing w:val="40"/>
                            <w:sz w:val="16"/>
                            <w:szCs w:val="16"/>
                          </w:rPr>
                        </w:pPr>
                        <w:r w:rsidRPr="00642174">
                          <w:rPr>
                            <w:rFonts w:ascii="Futura Bk BT" w:hAnsi="Futura Bk BT"/>
                            <w:spacing w:val="40"/>
                            <w:sz w:val="16"/>
                            <w:szCs w:val="16"/>
                          </w:rPr>
                          <w:t>SERVICES</w:t>
                        </w:r>
                      </w:p>
                    </w:txbxContent>
                  </v:textbox>
                </v:roundrect>
                <v:roundrect id="AutoShape 10" o:spid="_x0000_s1028" style="position:absolute;left:17219;width:12573;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wc8QA&#10;AADbAAAADwAAAGRycy9kb3ducmV2LnhtbESPQWsCMRSE7wX/Q3iCl6JZF2xlNYpILT140Xrx9tg8&#10;N4ubl7BJd7f/vhGEHoeZ+YZZbwfbiI7aUDtWMJ9lIIhLp2uuFFy+D9MliBCRNTaOScEvBdhuRi9r&#10;LLTr+UTdOVYiQTgUqMDE6AspQ2nIYpg5T5y8m2stxiTbSuoW+wS3jcyz7E1arDktGPS0N1Tezz9W&#10;gXvvh+t9cTLm9rr/KP3xs9t5q9RkPOxWICIN8T/8bH9pBXkOj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MHPEAAAA2wAAAA8AAAAAAAAAAAAAAAAAmAIAAGRycy9k&#10;b3ducmV2LnhtbFBLBQYAAAAABAAEAPUAAACJAwAAAAA=&#10;" fillcolor="#7cc242" stroked="f">
                  <v:textbox>
                    <w:txbxContent>
                      <w:p w:rsidR="007E6B1D" w:rsidRPr="00642174" w:rsidRDefault="007E6B1D" w:rsidP="008D214A">
                        <w:pPr>
                          <w:spacing w:after="0" w:line="240" w:lineRule="auto"/>
                          <w:rPr>
                            <w:rFonts w:ascii="Futura Bk BT" w:hAnsi="Futura Bk BT"/>
                            <w:color w:val="FFFFFF" w:themeColor="background1"/>
                            <w:spacing w:val="40"/>
                            <w:sz w:val="16"/>
                            <w:szCs w:val="16"/>
                          </w:rPr>
                        </w:pPr>
                        <w:r w:rsidRPr="00642174">
                          <w:rPr>
                            <w:rFonts w:ascii="Futura Bk BT" w:hAnsi="Futura Bk BT"/>
                            <w:color w:val="FFFFFF" w:themeColor="background1"/>
                            <w:spacing w:val="40"/>
                            <w:sz w:val="16"/>
                            <w:szCs w:val="16"/>
                          </w:rPr>
                          <w:t>DIAGNOSTIC</w:t>
                        </w:r>
                      </w:p>
                      <w:p w:rsidR="007E6B1D" w:rsidRPr="00642174" w:rsidRDefault="007E6B1D" w:rsidP="008D214A">
                        <w:pPr>
                          <w:spacing w:after="0" w:line="240" w:lineRule="auto"/>
                          <w:rPr>
                            <w:rFonts w:ascii="Futura Bk BT" w:hAnsi="Futura Bk BT"/>
                            <w:color w:val="FFFFFF" w:themeColor="background1"/>
                            <w:spacing w:val="40"/>
                            <w:sz w:val="16"/>
                            <w:szCs w:val="16"/>
                          </w:rPr>
                        </w:pPr>
                        <w:r w:rsidRPr="00642174">
                          <w:rPr>
                            <w:rFonts w:ascii="Futura Bk BT" w:hAnsi="Futura Bk BT"/>
                            <w:color w:val="FFFFFF" w:themeColor="background1"/>
                            <w:spacing w:val="40"/>
                            <w:sz w:val="16"/>
                            <w:szCs w:val="16"/>
                          </w:rPr>
                          <w:t>SERVICES</w:t>
                        </w:r>
                      </w:p>
                    </w:txbxContent>
                  </v:textbox>
                </v:roundrect>
                <v:roundrect id="AutoShape 11" o:spid="_x0000_s1029" style="position:absolute;left:34557;width:12573;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pS8IA&#10;AADbAAAADwAAAGRycy9kb3ducmV2LnhtbESPQWsCMRSE74L/ITzBm2a7orRbo0ihxWvVlh5fN6/J&#10;0s3LmqTr9t83BcHjMDPfMOvt4FrRU4iNZwV38wIEce11w0bB6fg8uwcRE7LG1jMp+KUI2814tMZK&#10;+wu/Un9IRmQIxwoV2JS6SspYW3IY574jzt6XDw5TlsFIHfCS4a6VZVGspMOG84LFjp4s1d+HH6fA&#10;fL63/bJcPhj5ZvHjJQzN/myVmk6G3SOIREO6ha/tvVZQLuD/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elLwgAAANsAAAAPAAAAAAAAAAAAAAAAAJgCAABkcnMvZG93&#10;bnJldi54bWxQSwUGAAAAAAQABAD1AAAAhwMAAAAA&#10;" fillcolor="#003f5f" stroked="f">
                  <v:textbox>
                    <w:txbxContent>
                      <w:p w:rsidR="007E6B1D" w:rsidRDefault="007E6B1D" w:rsidP="008D214A">
                        <w:pPr>
                          <w:spacing w:after="0" w:line="240" w:lineRule="auto"/>
                          <w:rPr>
                            <w:rFonts w:ascii="Futura Bk BT" w:hAnsi="Futura Bk BT"/>
                            <w:spacing w:val="40"/>
                            <w:sz w:val="16"/>
                            <w:szCs w:val="16"/>
                          </w:rPr>
                        </w:pPr>
                        <w:r w:rsidRPr="00642174">
                          <w:rPr>
                            <w:rFonts w:ascii="Futura Bk BT" w:hAnsi="Futura Bk BT"/>
                            <w:spacing w:val="40"/>
                            <w:sz w:val="16"/>
                            <w:szCs w:val="16"/>
                          </w:rPr>
                          <w:t>HEALTH</w:t>
                        </w:r>
                      </w:p>
                      <w:p w:rsidR="007E6B1D" w:rsidRPr="00642174" w:rsidRDefault="007E6B1D" w:rsidP="008D214A">
                        <w:pPr>
                          <w:rPr>
                            <w:rFonts w:ascii="Futura Bk BT" w:hAnsi="Futura Bk BT"/>
                            <w:spacing w:val="40"/>
                            <w:sz w:val="16"/>
                            <w:szCs w:val="16"/>
                          </w:rPr>
                        </w:pPr>
                        <w:r w:rsidRPr="00642174">
                          <w:rPr>
                            <w:rFonts w:ascii="Futura Bk BT" w:hAnsi="Futura Bk BT"/>
                            <w:spacing w:val="40"/>
                            <w:sz w:val="16"/>
                            <w:szCs w:val="16"/>
                          </w:rPr>
                          <w:t>INFORMATICS</w:t>
                        </w:r>
                      </w:p>
                    </w:txbxContent>
                  </v:textbox>
                </v:roundrect>
                <v:roundrect id="AutoShape 12" o:spid="_x0000_s1030" style="position:absolute;left:53438;width:12573;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y8IA&#10;AADbAAAADwAAAGRycy9kb3ducmV2LnhtbESPUWvCMBSF3wf+h3AF32ZiEZFqlDGwDIRBqj/g0lzb&#10;suama6Lt/v0yGPh4OOd8h7M/Tq4TDxpC61nDaqlAEFfetlxruF5Or1sQISJb7DyThh8KcDzMXvaY&#10;Wz+yoUcZa5EgHHLU0MTY51KGqiGHYel74uTd/OAwJjnU0g44JrjrZKbURjpsOS002NN7Q9VXeXca&#10;SqMKNHdlwtr0n3L8Lopzlmm9mE9vOxCRpvgM/7c/rIZsDX9f0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2/LwgAAANsAAAAPAAAAAAAAAAAAAAAAAJgCAABkcnMvZG93&#10;bnJldi54bWxQSwUGAAAAAAQABAD1AAAAhwMAAAAA&#10;" fillcolor="#7cc242" stroked="f">
                  <v:textbox inset="0,0,0,0">
                    <w:txbxContent>
                      <w:p w:rsidR="007E6B1D" w:rsidRPr="00642174" w:rsidRDefault="007E6B1D" w:rsidP="008D214A">
                        <w:pPr>
                          <w:spacing w:after="0" w:line="240" w:lineRule="auto"/>
                          <w:rPr>
                            <w:rFonts w:ascii="Futura Bk BT" w:hAnsi="Futura Bk BT"/>
                            <w:color w:val="FFFFFF"/>
                            <w:spacing w:val="40"/>
                            <w:sz w:val="16"/>
                            <w:szCs w:val="16"/>
                          </w:rPr>
                        </w:pPr>
                        <w:r w:rsidRPr="00642174">
                          <w:rPr>
                            <w:rFonts w:ascii="Futura Bk BT" w:hAnsi="Futura Bk BT"/>
                            <w:color w:val="FFFFFF"/>
                            <w:spacing w:val="40"/>
                            <w:sz w:val="16"/>
                            <w:szCs w:val="16"/>
                          </w:rPr>
                          <w:t>BIOTECHNOLOGY</w:t>
                        </w:r>
                      </w:p>
                      <w:p w:rsidR="007E6B1D" w:rsidRPr="00642174" w:rsidRDefault="007E6B1D" w:rsidP="008D214A">
                        <w:pPr>
                          <w:spacing w:after="0" w:line="240" w:lineRule="auto"/>
                          <w:rPr>
                            <w:rFonts w:ascii="Futura Bk BT" w:hAnsi="Futura Bk BT"/>
                            <w:color w:val="FFFFFF"/>
                            <w:spacing w:val="40"/>
                            <w:sz w:val="16"/>
                            <w:szCs w:val="16"/>
                          </w:rPr>
                        </w:pPr>
                        <w:r w:rsidRPr="00642174">
                          <w:rPr>
                            <w:rFonts w:ascii="Futura Bk BT" w:hAnsi="Futura Bk BT"/>
                            <w:color w:val="FFFFFF"/>
                            <w:spacing w:val="40"/>
                            <w:sz w:val="16"/>
                            <w:szCs w:val="16"/>
                          </w:rPr>
                          <w:t xml:space="preserve">RESEARCH </w:t>
                        </w:r>
                        <w:r>
                          <w:rPr>
                            <w:rFonts w:ascii="Futura Bk BT" w:hAnsi="Futura Bk BT"/>
                            <w:color w:val="FFFFFF"/>
                            <w:spacing w:val="40"/>
                            <w:sz w:val="16"/>
                            <w:szCs w:val="16"/>
                          </w:rPr>
                          <w:t>AND</w:t>
                        </w:r>
                      </w:p>
                      <w:p w:rsidR="007E6B1D" w:rsidRPr="00642174" w:rsidRDefault="007E6B1D" w:rsidP="008D214A">
                        <w:pPr>
                          <w:spacing w:after="0" w:line="240" w:lineRule="auto"/>
                          <w:rPr>
                            <w:rFonts w:ascii="Futura Bk BT" w:hAnsi="Futura Bk BT"/>
                            <w:color w:val="FFFFFF"/>
                            <w:spacing w:val="40"/>
                            <w:sz w:val="16"/>
                            <w:szCs w:val="16"/>
                          </w:rPr>
                        </w:pPr>
                        <w:r w:rsidRPr="00642174">
                          <w:rPr>
                            <w:rFonts w:ascii="Futura Bk BT" w:hAnsi="Futura Bk BT"/>
                            <w:color w:val="FFFFFF"/>
                            <w:spacing w:val="40"/>
                            <w:sz w:val="16"/>
                            <w:szCs w:val="16"/>
                          </w:rPr>
                          <w:t>DEVELOPMENT</w:t>
                        </w:r>
                      </w:p>
                    </w:txbxContent>
                  </v:textbox>
                </v:roundrect>
                <v:roundrect id="AutoShape 13" o:spid="_x0000_s1031" style="position:absolute;left:70776;width:12573;height:4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K08IA&#10;AADbAAAADwAAAGRycy9kb3ducmV2LnhtbESPQWsCMRSE7wX/Q3iF3mq2C0rdGqUIFq/VKj2+bl6T&#10;pZuXNUnX9d8bQfA4zMw3zHw5uFb0FGLjWcHLuABBXHvdsFHwtVs/v4KICVlj65kUnCnCcjF6mGOl&#10;/Yk/qd8mIzKEY4UKbEpdJWWsLTmMY98RZ+/XB4cpy2CkDnjKcNfKsiim0mHDecFiRytL9d/23ykw&#10;P4e2n5STmZF7i98fYWg2R6vU0+Pw/gYi0ZDu4Vt7oxWUU7h+yT9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krTwgAAANsAAAAPAAAAAAAAAAAAAAAAAJgCAABkcnMvZG93&#10;bnJldi54bWxQSwUGAAAAAAQABAD1AAAAhwMAAAAA&#10;" fillcolor="#003f5f" stroked="f">
                  <v:textbox>
                    <w:txbxContent>
                      <w:p w:rsidR="007E6B1D" w:rsidRDefault="007E6B1D" w:rsidP="008D214A">
                        <w:pPr>
                          <w:spacing w:after="0" w:line="240" w:lineRule="auto"/>
                          <w:rPr>
                            <w:rFonts w:ascii="Futura Bk BT" w:hAnsi="Futura Bk BT"/>
                            <w:spacing w:val="40"/>
                            <w:sz w:val="16"/>
                            <w:szCs w:val="16"/>
                          </w:rPr>
                        </w:pPr>
                        <w:r>
                          <w:rPr>
                            <w:rFonts w:ascii="Futura Bk BT" w:hAnsi="Futura Bk BT"/>
                            <w:spacing w:val="40"/>
                            <w:sz w:val="16"/>
                            <w:szCs w:val="16"/>
                          </w:rPr>
                          <w:t>SUPPORT</w:t>
                        </w:r>
                      </w:p>
                      <w:p w:rsidR="007E6B1D" w:rsidRPr="00642174" w:rsidRDefault="007E6B1D" w:rsidP="008D214A">
                        <w:pPr>
                          <w:spacing w:after="0" w:line="240" w:lineRule="auto"/>
                          <w:rPr>
                            <w:rFonts w:ascii="Futura Bk BT" w:hAnsi="Futura Bk BT"/>
                            <w:spacing w:val="40"/>
                            <w:sz w:val="16"/>
                            <w:szCs w:val="16"/>
                          </w:rPr>
                        </w:pPr>
                        <w:r>
                          <w:rPr>
                            <w:rFonts w:ascii="Futura Bk BT" w:hAnsi="Futura Bk BT"/>
                            <w:spacing w:val="40"/>
                            <w:sz w:val="16"/>
                            <w:szCs w:val="16"/>
                          </w:rPr>
                          <w:t>SERVICES</w:t>
                        </w:r>
                      </w:p>
                    </w:txbxContent>
                  </v:textbox>
                </v:roundrect>
              </v:group>
            </w:pict>
          </mc:Fallback>
        </mc:AlternateConten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Admitting Clerk</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Applied Researcher</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olor w:val="221E1F"/>
          <w:sz w:val="17"/>
          <w:szCs w:val="17"/>
        </w:rPr>
      </w:pPr>
      <w:r w:rsidRPr="00B84C56">
        <w:rPr>
          <w:rFonts w:ascii="Futura Bk BT" w:hAnsi="Futura Bk BT"/>
          <w:color w:val="221E1F"/>
          <w:sz w:val="17"/>
          <w:szCs w:val="17"/>
        </w:rPr>
        <w:t>Certified Compliance Technician</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Clinical Account Manager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Clinical Account Technician</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Clinical Coder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Clinical Data Miner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Clinical Data Specialist</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Community Services Specialist</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Data Quality Manager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Decision Support Analyst</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Epidemiologist</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Ethicist</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Health Educator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Health Information Management</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Administrator/Technician</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Health Information Services</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Healthcare Access Associate/</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Manager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Healthcare Administrator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Healthcare Finance</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Professional</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proofErr w:type="spellStart"/>
      <w:r w:rsidRPr="00B84C56">
        <w:rPr>
          <w:rFonts w:ascii="Futura Bk BT" w:hAnsi="Futura Bk BT" w:cs="Futura Bk BT"/>
          <w:color w:val="221E1F"/>
          <w:sz w:val="17"/>
          <w:szCs w:val="17"/>
        </w:rPr>
        <w:t>Informatician</w:t>
      </w:r>
      <w:proofErr w:type="spellEnd"/>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Information Privacy/</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Security Officer</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 xml:space="preserve">Managed Care Contract Analyst </w:t>
      </w:r>
    </w:p>
    <w:p w:rsidR="008D214A" w:rsidRPr="00B84C56" w:rsidRDefault="008D214A" w:rsidP="003E55EA">
      <w:pPr>
        <w:pStyle w:val="CM4"/>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Medical Assistant</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Medical Biller/Patient Financial</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Services</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Medical Information</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Technologist</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Medical Librarian</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olor w:val="221E1F"/>
          <w:sz w:val="17"/>
          <w:szCs w:val="17"/>
        </w:rPr>
      </w:pPr>
      <w:r w:rsidRPr="00B84C56">
        <w:rPr>
          <w:rFonts w:ascii="Futura Bk BT" w:hAnsi="Futura Bk BT"/>
          <w:color w:val="221E1F"/>
          <w:sz w:val="17"/>
          <w:szCs w:val="17"/>
        </w:rPr>
        <w:t>Patient Account Manager/</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olor w:val="221E1F"/>
          <w:sz w:val="17"/>
          <w:szCs w:val="17"/>
        </w:rPr>
      </w:pPr>
      <w:r w:rsidRPr="00B84C56">
        <w:rPr>
          <w:rFonts w:ascii="Futura Bk BT" w:hAnsi="Futura Bk BT"/>
          <w:color w:val="221E1F"/>
          <w:sz w:val="17"/>
          <w:szCs w:val="17"/>
        </w:rPr>
        <w:tab/>
        <w:t>Technician</w:t>
      </w:r>
    </w:p>
    <w:p w:rsidR="008D214A" w:rsidRPr="00B84C56" w:rsidRDefault="008D214A" w:rsidP="003E55EA">
      <w:pPr>
        <w:pStyle w:val="Default"/>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PACS Specialist (Picture</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 xml:space="preserve"> </w:t>
      </w:r>
      <w:r w:rsidRPr="00B84C56">
        <w:rPr>
          <w:rFonts w:ascii="Futura Bk BT" w:hAnsi="Futura Bk BT" w:cs="Futura Bk BT"/>
          <w:color w:val="221E1F"/>
          <w:sz w:val="17"/>
          <w:szCs w:val="17"/>
        </w:rPr>
        <w:tab/>
        <w:t>Archiving and</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Communication Specialist)</w:t>
      </w:r>
    </w:p>
    <w:p w:rsidR="008D214A" w:rsidRPr="00B84C56" w:rsidRDefault="008D214A" w:rsidP="003E55EA">
      <w:pPr>
        <w:pStyle w:val="CM2"/>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Patient Advocates</w:t>
      </w:r>
    </w:p>
    <w:p w:rsidR="008D214A" w:rsidRPr="00B84C56" w:rsidRDefault="008D214A" w:rsidP="003E55EA">
      <w:pPr>
        <w:pStyle w:val="CM2"/>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Patient Information Coordinator</w:t>
      </w:r>
    </w:p>
    <w:p w:rsidR="008D214A" w:rsidRPr="00B84C56" w:rsidRDefault="008D214A" w:rsidP="003E55EA">
      <w:pPr>
        <w:pStyle w:val="CM2"/>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Pharmacy Manager</w:t>
      </w:r>
    </w:p>
    <w:p w:rsidR="008D214A" w:rsidRPr="00B84C56" w:rsidRDefault="008D214A" w:rsidP="003E55EA">
      <w:pPr>
        <w:pStyle w:val="CM2"/>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Project Manager</w:t>
      </w:r>
    </w:p>
    <w:p w:rsidR="008D214A" w:rsidRPr="00B84C56" w:rsidRDefault="008D214A" w:rsidP="003E55EA">
      <w:pPr>
        <w:pStyle w:val="CM2"/>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Public Health Educator</w:t>
      </w:r>
    </w:p>
    <w:p w:rsidR="008D214A" w:rsidRPr="00B84C56" w:rsidRDefault="008D214A" w:rsidP="003E55EA">
      <w:pPr>
        <w:pStyle w:val="CM2"/>
        <w:framePr w:w="3247" w:h="10576" w:hRule="exact" w:wrap="auto" w:vAnchor="page" w:hAnchor="page" w:x="6862" w:y="1625"/>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Quality Management Specialist</w:t>
      </w:r>
    </w:p>
    <w:p w:rsidR="008D214A" w:rsidRPr="00B84C56" w:rsidRDefault="008D214A" w:rsidP="003E55EA">
      <w:pPr>
        <w:pStyle w:val="CM2"/>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 xml:space="preserve">Quality Data Analyst </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Research and Decision Support</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ab/>
        <w:t xml:space="preserve">Specialist </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Reimbursement Specialist</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Risk Management</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Social Worker</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Transcriptionist</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Unit Coordinator</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Utilization Manager</w:t>
      </w:r>
    </w:p>
    <w:p w:rsidR="008D214A" w:rsidRPr="00B84C56" w:rsidRDefault="008D214A" w:rsidP="003E55EA">
      <w:pPr>
        <w:pStyle w:val="Default"/>
        <w:framePr w:w="3247" w:h="10576" w:hRule="exact" w:wrap="auto" w:vAnchor="page" w:hAnchor="page" w:x="6862" w:y="1625"/>
        <w:tabs>
          <w:tab w:val="left" w:pos="180"/>
        </w:tabs>
        <w:spacing w:line="228" w:lineRule="auto"/>
        <w:rPr>
          <w:rFonts w:ascii="Futura Bk BT" w:hAnsi="Futura Bk BT" w:cs="Futura Bk BT"/>
          <w:color w:val="221E1F"/>
          <w:sz w:val="17"/>
          <w:szCs w:val="17"/>
        </w:rPr>
      </w:pPr>
      <w:r w:rsidRPr="00B84C56">
        <w:rPr>
          <w:rFonts w:ascii="Futura Bk BT" w:hAnsi="Futura Bk BT" w:cs="Futura Bk BT"/>
          <w:color w:val="221E1F"/>
          <w:sz w:val="17"/>
          <w:szCs w:val="17"/>
        </w:rPr>
        <w:t>Utilization Review Manager</w:t>
      </w:r>
    </w:p>
    <w:p w:rsidR="008D214A" w:rsidRDefault="008D214A" w:rsidP="008D214A">
      <w:pPr>
        <w:pStyle w:val="Default"/>
        <w:spacing w:after="220"/>
        <w:rPr>
          <w:rFonts w:ascii="Futura Bk BT" w:hAnsi="Futura Bk BT" w:cs="Futura Bk BT"/>
          <w:color w:val="221E1F"/>
          <w:sz w:val="18"/>
          <w:szCs w:val="18"/>
        </w:rPr>
      </w:pP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Acupuncturist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Anesthesiologist Assistant Art/Music/Dance Therapist(s) Athletic Trainer</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Audiologist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Certified Nursing Assistant Chiropractor</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Dental Assistant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Dental Hygienist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Dental Lab Technician</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Dentist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 xml:space="preserve">Dietician/Nutritionist </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Dietetic Technician</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Dosimetrist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EMT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Exercise Physiologist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 xml:space="preserve">Home Health Aide </w:t>
      </w:r>
      <w:proofErr w:type="spellStart"/>
      <w:r w:rsidRPr="00B84C56">
        <w:rPr>
          <w:rFonts w:ascii="Futura Bk BT" w:hAnsi="Futura Bk BT" w:cs="Futura Bk BT"/>
          <w:color w:val="221E1F"/>
          <w:sz w:val="17"/>
          <w:szCs w:val="17"/>
        </w:rPr>
        <w:t>Kinesiotherapist</w:t>
      </w:r>
      <w:proofErr w:type="spellEnd"/>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Licensed Practical Nurse Massage Therapist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Medical Assistant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Mortician</w:t>
      </w:r>
    </w:p>
    <w:p w:rsidR="008D214A"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Occupational Therapist Occupational Therapy Asst. Ophthalmic Medical Personnel Optometrist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proofErr w:type="spellStart"/>
      <w:r w:rsidRPr="00B84C56">
        <w:rPr>
          <w:rFonts w:ascii="Futura Bk BT" w:hAnsi="Futura Bk BT" w:cs="Futura Bk BT"/>
          <w:color w:val="221E1F"/>
          <w:sz w:val="17"/>
          <w:szCs w:val="17"/>
        </w:rPr>
        <w:t>Orthotist</w:t>
      </w:r>
      <w:proofErr w:type="spellEnd"/>
      <w:r w:rsidRPr="00B84C56">
        <w:rPr>
          <w:rFonts w:ascii="Futura Bk BT" w:hAnsi="Futura Bk BT" w:cs="Futura Bk BT"/>
          <w:color w:val="221E1F"/>
          <w:sz w:val="17"/>
          <w:szCs w:val="17"/>
        </w:rPr>
        <w:t>/Prosthetist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Orthotic Technician</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Paramedic</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proofErr w:type="spellStart"/>
      <w:r w:rsidRPr="00B84C56">
        <w:rPr>
          <w:rFonts w:ascii="Futura Bk BT" w:hAnsi="Futura Bk BT" w:cs="Futura Bk BT"/>
          <w:color w:val="221E1F"/>
          <w:sz w:val="17"/>
          <w:szCs w:val="17"/>
        </w:rPr>
        <w:t>Pedorthist</w:t>
      </w:r>
      <w:proofErr w:type="spellEnd"/>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proofErr w:type="spellStart"/>
      <w:r w:rsidRPr="00B84C56">
        <w:rPr>
          <w:rFonts w:ascii="Futura Bk BT" w:hAnsi="Futura Bk BT" w:cs="Futura Bk BT"/>
          <w:color w:val="221E1F"/>
          <w:sz w:val="17"/>
          <w:szCs w:val="17"/>
        </w:rPr>
        <w:t>Perfusionist</w:t>
      </w:r>
      <w:proofErr w:type="spellEnd"/>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Pharmacist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Pharmacy Technician</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Physical Therapist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Physical Therapy Assistant Physician (MD/DO)</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Physician Assistant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Podiatrist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Psychologist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Radiation Therapist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Recreation Therapist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Registered Nurse</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Respiratory Therapist</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Social Worker</w:t>
      </w:r>
    </w:p>
    <w:p w:rsidR="008D214A"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Speech Language Pathologist Surgical Technician</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Veterinarian</w:t>
      </w:r>
    </w:p>
    <w:p w:rsidR="008D214A"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Veterinarian Technician</w:t>
      </w:r>
    </w:p>
    <w:p w:rsidR="008D214A" w:rsidRPr="00B84C56" w:rsidRDefault="008D214A" w:rsidP="008D214A">
      <w:pPr>
        <w:pStyle w:val="Default"/>
        <w:framePr w:w="2455" w:wrap="auto" w:vAnchor="page" w:hAnchor="page" w:x="1462" w:y="1625"/>
        <w:rPr>
          <w:rFonts w:ascii="Futura Bk BT" w:hAnsi="Futura Bk BT" w:cs="Futura Bk BT"/>
          <w:color w:val="221E1F"/>
          <w:sz w:val="17"/>
          <w:szCs w:val="17"/>
        </w:rPr>
      </w:pPr>
      <w:r w:rsidRPr="00B84C56">
        <w:rPr>
          <w:rFonts w:ascii="Futura Bk BT" w:hAnsi="Futura Bk BT" w:cs="Futura Bk BT"/>
          <w:color w:val="221E1F"/>
          <w:sz w:val="17"/>
          <w:szCs w:val="17"/>
        </w:rPr>
        <w:t xml:space="preserve">Wellness Coach </w:t>
      </w:r>
    </w:p>
    <w:p w:rsidR="008D214A" w:rsidRPr="001008E0"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Biochemist</w:t>
      </w:r>
    </w:p>
    <w:p w:rsidR="008D214A"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Pr>
          <w:rFonts w:ascii="Futura Bk BT" w:hAnsi="Futura Bk BT" w:cs="Futura Bk BT"/>
          <w:color w:val="221E1F"/>
          <w:sz w:val="18"/>
          <w:szCs w:val="18"/>
        </w:rPr>
        <w:t>B</w:t>
      </w:r>
      <w:r w:rsidRPr="001008E0">
        <w:rPr>
          <w:rFonts w:ascii="Futura Bk BT" w:hAnsi="Futura Bk BT" w:cs="Futura Bk BT"/>
          <w:color w:val="221E1F"/>
          <w:sz w:val="18"/>
          <w:szCs w:val="18"/>
        </w:rPr>
        <w:t>ioinformatics Associate</w:t>
      </w:r>
    </w:p>
    <w:p w:rsidR="008D214A"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Bioinformatics Scientist</w:t>
      </w:r>
    </w:p>
    <w:p w:rsidR="008D214A"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Bioinformatics Specialist</w:t>
      </w:r>
    </w:p>
    <w:p w:rsidR="008D214A"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Biomedical Chemist</w:t>
      </w:r>
    </w:p>
    <w:p w:rsidR="008D214A"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Biomedical/Clinical Engineer</w:t>
      </w:r>
    </w:p>
    <w:p w:rsidR="008D214A"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Biomedical/Clinical Technician</w:t>
      </w:r>
    </w:p>
    <w:p w:rsidR="008D214A" w:rsidRPr="001008E0" w:rsidRDefault="008D214A" w:rsidP="008D214A">
      <w:pPr>
        <w:pStyle w:val="CM2"/>
        <w:framePr w:w="2992" w:wrap="auto" w:vAnchor="page" w:hAnchor="page" w:x="9862" w:y="1625"/>
        <w:tabs>
          <w:tab w:val="left" w:pos="180"/>
        </w:tabs>
        <w:rPr>
          <w:rFonts w:ascii="Futura Bk BT" w:hAnsi="Futura Bk BT" w:cs="Futura Bk BT"/>
          <w:color w:val="221E1F"/>
          <w:sz w:val="18"/>
          <w:szCs w:val="18"/>
        </w:rPr>
      </w:pPr>
      <w:proofErr w:type="spellStart"/>
      <w:r w:rsidRPr="001008E0">
        <w:rPr>
          <w:rFonts w:ascii="Futura Bk BT" w:hAnsi="Futura Bk BT" w:cs="Futura Bk BT"/>
          <w:color w:val="221E1F"/>
          <w:sz w:val="18"/>
          <w:szCs w:val="18"/>
        </w:rPr>
        <w:t>Biostatician</w:t>
      </w:r>
      <w:proofErr w:type="spellEnd"/>
    </w:p>
    <w:p w:rsidR="008D214A" w:rsidRPr="001008E0"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Cell Biologist</w:t>
      </w:r>
    </w:p>
    <w:p w:rsidR="008D214A" w:rsidRPr="001008E0" w:rsidRDefault="008D214A" w:rsidP="008D214A">
      <w:pPr>
        <w:pStyle w:val="CM2"/>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Clinical Data Management</w:t>
      </w:r>
    </w:p>
    <w:p w:rsidR="008D214A" w:rsidRPr="001008E0" w:rsidRDefault="008D214A" w:rsidP="008D214A">
      <w:pPr>
        <w:pStyle w:val="Default"/>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sz w:val="18"/>
          <w:szCs w:val="18"/>
        </w:rPr>
        <w:tab/>
      </w:r>
      <w:r w:rsidRPr="001008E0">
        <w:rPr>
          <w:rFonts w:ascii="Futura Bk BT" w:hAnsi="Futura Bk BT" w:cs="Futura Bk BT"/>
          <w:color w:val="221E1F"/>
          <w:sz w:val="18"/>
          <w:szCs w:val="18"/>
        </w:rPr>
        <w:t>Associate/Consultant</w:t>
      </w:r>
    </w:p>
    <w:p w:rsidR="008D214A" w:rsidRPr="001008E0" w:rsidRDefault="008D214A" w:rsidP="008D214A">
      <w:pPr>
        <w:pStyle w:val="Default"/>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Clinical Data Management</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ab/>
        <w:t>Specialist</w:t>
      </w:r>
    </w:p>
    <w:p w:rsidR="008D214A"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Clinical Pharmacologist</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Clinical Trials Monitor</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Clinical Trials Research</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ab/>
        <w:t>Associate</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Clinical Trails Research</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ab/>
        <w:t>Coordinator</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Geneticist</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Lab Assistant-Genetics</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Lab Technician</w:t>
      </w:r>
    </w:p>
    <w:p w:rsidR="008D214A"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Manufacturing Technician</w:t>
      </w:r>
    </w:p>
    <w:p w:rsidR="008D214A"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Medical Editor/Writer</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Microbiologist</w:t>
      </w:r>
    </w:p>
    <w:p w:rsidR="008D214A" w:rsidRPr="001008E0"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1008E0">
        <w:rPr>
          <w:rFonts w:ascii="Futura Bk BT" w:hAnsi="Futura Bk BT" w:cs="Futura Bk BT"/>
          <w:color w:val="221E1F"/>
          <w:sz w:val="18"/>
          <w:szCs w:val="18"/>
        </w:rPr>
        <w:t>Molecular Biologist</w:t>
      </w:r>
    </w:p>
    <w:p w:rsidR="008D214A" w:rsidRPr="00B84C56" w:rsidRDefault="008D214A" w:rsidP="008D214A">
      <w:pPr>
        <w:pStyle w:val="CM4"/>
        <w:framePr w:w="2992" w:wrap="auto" w:vAnchor="page" w:hAnchor="page" w:x="9862" w:y="1625"/>
        <w:tabs>
          <w:tab w:val="left" w:pos="180"/>
        </w:tabs>
        <w:rPr>
          <w:rFonts w:ascii="Futura Bk BT" w:hAnsi="Futura Bk BT" w:cs="Futura Bk BT"/>
          <w:color w:val="221E1F"/>
          <w:sz w:val="18"/>
          <w:szCs w:val="18"/>
        </w:rPr>
      </w:pPr>
      <w:r w:rsidRPr="00B84C56">
        <w:rPr>
          <w:rFonts w:ascii="Futura Bk BT" w:hAnsi="Futura Bk BT" w:cs="Futura Bk BT"/>
          <w:color w:val="221E1F"/>
          <w:sz w:val="18"/>
          <w:szCs w:val="18"/>
        </w:rPr>
        <w:t>Packaging Technician</w:t>
      </w:r>
    </w:p>
    <w:p w:rsidR="008D214A" w:rsidRPr="00B84C56" w:rsidRDefault="008D214A" w:rsidP="008D214A">
      <w:pPr>
        <w:pStyle w:val="Default"/>
        <w:framePr w:w="2992" w:wrap="auto" w:vAnchor="page" w:hAnchor="page" w:x="9862" w:y="1625"/>
        <w:tabs>
          <w:tab w:val="left" w:pos="180"/>
        </w:tabs>
        <w:rPr>
          <w:rFonts w:ascii="Futura Bk BT" w:hAnsi="Futura Bk BT"/>
          <w:color w:val="221E1F"/>
          <w:sz w:val="18"/>
          <w:szCs w:val="18"/>
        </w:rPr>
      </w:pPr>
      <w:r w:rsidRPr="00B84C56">
        <w:rPr>
          <w:rFonts w:ascii="Futura Bk BT" w:hAnsi="Futura Bk BT"/>
          <w:color w:val="221E1F"/>
          <w:sz w:val="18"/>
          <w:szCs w:val="18"/>
        </w:rPr>
        <w:t>Patent Lawyer</w:t>
      </w:r>
    </w:p>
    <w:p w:rsidR="008D214A" w:rsidRDefault="008D214A" w:rsidP="008D214A">
      <w:pPr>
        <w:pStyle w:val="Default"/>
        <w:framePr w:w="2992" w:wrap="auto" w:vAnchor="page" w:hAnchor="page" w:x="9862" w:y="1625"/>
        <w:rPr>
          <w:rFonts w:ascii="Futura Bk BT" w:hAnsi="Futura Bk BT" w:cs="Futura Bk BT"/>
          <w:color w:val="221E1F"/>
          <w:sz w:val="18"/>
          <w:szCs w:val="18"/>
        </w:rPr>
      </w:pPr>
      <w:r w:rsidRPr="00B84C56">
        <w:rPr>
          <w:rFonts w:ascii="Futura Bk BT" w:hAnsi="Futura Bk BT" w:cs="Futura Bk BT"/>
          <w:color w:val="221E1F"/>
          <w:sz w:val="18"/>
          <w:szCs w:val="18"/>
        </w:rPr>
        <w:t xml:space="preserve">Pharmaceutical/Clinical Project </w:t>
      </w:r>
      <w:proofErr w:type="spellStart"/>
      <w:r w:rsidRPr="00B84C56">
        <w:rPr>
          <w:rFonts w:ascii="Futura Bk BT" w:hAnsi="Futura Bk BT" w:cs="Futura Bk BT"/>
          <w:color w:val="221E1F"/>
          <w:sz w:val="18"/>
          <w:szCs w:val="18"/>
        </w:rPr>
        <w:t>Mgr</w:t>
      </w:r>
      <w:proofErr w:type="spellEnd"/>
      <w:r w:rsidRPr="00B84C56">
        <w:rPr>
          <w:rFonts w:ascii="Futura Bk BT" w:hAnsi="Futura Bk BT" w:cs="Futura Bk BT"/>
          <w:color w:val="221E1F"/>
          <w:sz w:val="18"/>
          <w:szCs w:val="18"/>
        </w:rPr>
        <w:t xml:space="preserve"> Pharmaceutical Sales Representative Phar</w:t>
      </w:r>
      <w:r>
        <w:rPr>
          <w:rFonts w:ascii="Futura Bk BT" w:hAnsi="Futura Bk BT" w:cs="Futura Bk BT"/>
          <w:color w:val="221E1F"/>
          <w:sz w:val="18"/>
          <w:szCs w:val="18"/>
        </w:rPr>
        <w:t>maceutical Scientist</w:t>
      </w:r>
    </w:p>
    <w:p w:rsidR="008D214A" w:rsidRDefault="008D214A" w:rsidP="008D214A">
      <w:pPr>
        <w:pStyle w:val="Default"/>
        <w:framePr w:w="2992" w:wrap="auto" w:vAnchor="page" w:hAnchor="page" w:x="9862" w:y="1625"/>
        <w:rPr>
          <w:rFonts w:ascii="Futura Bk BT" w:hAnsi="Futura Bk BT" w:cs="Futura Bk BT"/>
          <w:color w:val="221E1F"/>
          <w:sz w:val="18"/>
          <w:szCs w:val="18"/>
        </w:rPr>
      </w:pPr>
      <w:proofErr w:type="spellStart"/>
      <w:r>
        <w:rPr>
          <w:rFonts w:ascii="Futura Bk BT" w:hAnsi="Futura Bk BT" w:cs="Futura Bk BT"/>
          <w:color w:val="221E1F"/>
          <w:sz w:val="18"/>
          <w:szCs w:val="18"/>
        </w:rPr>
        <w:t>Pharmacokineticist</w:t>
      </w:r>
      <w:proofErr w:type="spellEnd"/>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Pharmacologist</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Product Safety Associate/Scientist</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noProof/>
        </w:rPr>
        <w:drawing>
          <wp:anchor distT="0" distB="0" distL="114300" distR="114300" simplePos="0" relativeHeight="251791360" behindDoc="0" locked="0" layoutInCell="1" allowOverlap="1">
            <wp:simplePos x="8029575" y="5695950"/>
            <wp:positionH relativeFrom="margin">
              <wp:align>right</wp:align>
            </wp:positionH>
            <wp:positionV relativeFrom="margin">
              <wp:align>bottom</wp:align>
            </wp:positionV>
            <wp:extent cx="1636395" cy="166370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6395" cy="1663700"/>
                    </a:xfrm>
                    <a:prstGeom prst="rect">
                      <a:avLst/>
                    </a:prstGeom>
                    <a:noFill/>
                    <a:ln>
                      <a:noFill/>
                    </a:ln>
                  </pic:spPr>
                </pic:pic>
              </a:graphicData>
            </a:graphic>
          </wp:anchor>
        </w:drawing>
      </w:r>
      <w:r>
        <w:rPr>
          <w:rFonts w:ascii="Futura Bk BT" w:hAnsi="Futura Bk BT" w:cs="Futura Bk BT"/>
          <w:color w:val="221E1F"/>
          <w:sz w:val="18"/>
          <w:szCs w:val="18"/>
        </w:rPr>
        <w:t>Process Development</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Associate/Scientist</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Processing Technician</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Quality Assurance Technician</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Quality Control Technician</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Regulatory Affairs Specialist</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Research Assistant</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Research Associate</w:t>
      </w:r>
    </w:p>
    <w:p w:rsidR="008D214A" w:rsidRDefault="008D214A" w:rsidP="008D214A">
      <w:pPr>
        <w:pStyle w:val="Default"/>
        <w:framePr w:w="2992" w:wrap="auto" w:vAnchor="page" w:hAnchor="page" w:x="9862" w:y="1625"/>
        <w:rPr>
          <w:rFonts w:ascii="Futura Bk BT" w:hAnsi="Futura Bk BT" w:cs="Futura Bk BT"/>
          <w:color w:val="221E1F"/>
          <w:sz w:val="18"/>
          <w:szCs w:val="18"/>
        </w:rPr>
      </w:pPr>
      <w:r>
        <w:rPr>
          <w:rFonts w:ascii="Futura Bk BT" w:hAnsi="Futura Bk BT" w:cs="Futura Bk BT"/>
          <w:color w:val="221E1F"/>
          <w:sz w:val="18"/>
          <w:szCs w:val="18"/>
        </w:rPr>
        <w:t>Research Scientist</w:t>
      </w:r>
    </w:p>
    <w:p w:rsidR="008D214A" w:rsidRPr="001008E0" w:rsidRDefault="008D214A" w:rsidP="008D214A">
      <w:pPr>
        <w:pStyle w:val="Default"/>
        <w:framePr w:w="2992" w:wrap="auto" w:vAnchor="page" w:hAnchor="page" w:x="9862" w:y="1625"/>
        <w:rPr>
          <w:rFonts w:ascii="Futura Bk BT" w:hAnsi="Futura Bk BT"/>
          <w:sz w:val="18"/>
          <w:szCs w:val="18"/>
        </w:rPr>
      </w:pPr>
      <w:r>
        <w:rPr>
          <w:rFonts w:ascii="Futura Bk BT" w:hAnsi="Futura Bk BT" w:cs="Futura Bk BT"/>
          <w:color w:val="221E1F"/>
          <w:sz w:val="18"/>
          <w:szCs w:val="18"/>
        </w:rPr>
        <w:t>Toxicologist</w:t>
      </w:r>
      <w:r w:rsidRPr="001008E0">
        <w:rPr>
          <w:rFonts w:ascii="Futura Bk BT" w:hAnsi="Futura Bk BT"/>
          <w:sz w:val="18"/>
          <w:szCs w:val="18"/>
        </w:rPr>
        <w:t xml:space="preserve"> </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Biomedical/Clinical Engineer Biomedical/Clinical Technician Clinical Stimulator Technician Central Services</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Central Service Manager/Tech Dietary Manager</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Environmental Health and Safety Environmental Services</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Facilities Manager</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Food Service</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Healthcare Administration Hospital Maintenance Engineer Industrial Hygienist</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Interpreter</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Materials Management</w:t>
      </w:r>
    </w:p>
    <w:p w:rsidR="008D214A" w:rsidRDefault="008D214A" w:rsidP="008D214A">
      <w:pPr>
        <w:pStyle w:val="Default"/>
        <w:framePr w:w="2620" w:wrap="auto" w:vAnchor="page" w:hAnchor="page" w:x="12622" w:y="1625"/>
        <w:rPr>
          <w:rFonts w:ascii="Futura Bk BT" w:hAnsi="Futura Bk BT" w:cs="Futura Bk BT"/>
          <w:color w:val="221E1F"/>
          <w:sz w:val="18"/>
          <w:szCs w:val="18"/>
        </w:rPr>
      </w:pPr>
      <w:r>
        <w:rPr>
          <w:rFonts w:ascii="Futura Bk BT" w:hAnsi="Futura Bk BT" w:cs="Futura Bk BT"/>
          <w:color w:val="221E1F"/>
          <w:sz w:val="18"/>
          <w:szCs w:val="18"/>
        </w:rPr>
        <w:t>Transport Technician</w:t>
      </w:r>
    </w:p>
    <w:p w:rsidR="008D214A" w:rsidRDefault="008D214A" w:rsidP="008D214A">
      <w:pPr>
        <w:pStyle w:val="Default"/>
        <w:rPr>
          <w:rFonts w:ascii="Futura Bk BT" w:hAnsi="Futura Bk BT" w:cs="Futura Bk BT"/>
          <w:color w:val="221E1F"/>
          <w:sz w:val="18"/>
          <w:szCs w:val="18"/>
        </w:rPr>
      </w:pPr>
    </w:p>
    <w:p w:rsidR="008D214A" w:rsidRPr="001A74F1" w:rsidRDefault="008D214A" w:rsidP="003E55EA">
      <w:pPr>
        <w:pStyle w:val="CM5"/>
        <w:framePr w:w="9806" w:wrap="around" w:vAnchor="page" w:hAnchor="page" w:x="3226" w:y="526"/>
        <w:rPr>
          <w:rFonts w:ascii="Futura Bk BT" w:hAnsi="Futura Bk BT" w:cs="Futura Bk BT"/>
          <w:color w:val="221E1F"/>
        </w:rPr>
      </w:pPr>
      <w:r w:rsidRPr="001A74F1">
        <w:rPr>
          <w:rFonts w:ascii="Futura Bk BT" w:hAnsi="Futura Bk BT" w:cs="Futura Bk BT"/>
          <w:color w:val="221E1F"/>
        </w:rPr>
        <w:t xml:space="preserve">PATHWAYS - SAMPLE CAREER SPECIALTIES/OCCUPATIONS </w:t>
      </w:r>
    </w:p>
    <w:p w:rsidR="008D214A" w:rsidRDefault="00342DE4" w:rsidP="008D214A">
      <w:pPr>
        <w:pStyle w:val="Default"/>
        <w:spacing w:after="240"/>
        <w:rPr>
          <w:rFonts w:ascii="Futura Bk BT" w:hAnsi="Futura Bk BT" w:cs="Futura Bk BT"/>
          <w:color w:val="221E1F"/>
          <w:sz w:val="23"/>
          <w:szCs w:val="23"/>
        </w:rPr>
      </w:pPr>
      <w:r>
        <w:rPr>
          <w:noProof/>
        </w:rPr>
        <mc:AlternateContent>
          <mc:Choice Requires="wps">
            <w:drawing>
              <wp:anchor distT="0" distB="0" distL="114300" distR="114300" simplePos="0" relativeHeight="251793408" behindDoc="0" locked="0" layoutInCell="1" allowOverlap="1">
                <wp:simplePos x="0" y="0"/>
                <wp:positionH relativeFrom="column">
                  <wp:posOffset>-11520170</wp:posOffset>
                </wp:positionH>
                <wp:positionV relativeFrom="paragraph">
                  <wp:posOffset>17780</wp:posOffset>
                </wp:positionV>
                <wp:extent cx="7920990" cy="438785"/>
                <wp:effectExtent l="7302"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20990" cy="438785"/>
                        </a:xfrm>
                        <a:prstGeom prst="rect">
                          <a:avLst/>
                        </a:prstGeom>
                        <a:solidFill>
                          <a:srgbClr val="FFFFFF"/>
                        </a:solidFill>
                        <a:ln w="9525">
                          <a:noFill/>
                          <a:miter lim="800000"/>
                          <a:headEnd/>
                          <a:tailEnd/>
                        </a:ln>
                      </wps:spPr>
                      <wps:txbx>
                        <w:txbxContent>
                          <w:p w:rsidR="007E6B1D" w:rsidRPr="00CF5D73" w:rsidRDefault="007E6B1D" w:rsidP="008D214A">
                            <w:pPr>
                              <w:pStyle w:val="Default"/>
                              <w:jc w:val="center"/>
                              <w:textDirection w:val="btLr"/>
                              <w:rPr>
                                <w:color w:val="A3A5A8"/>
                                <w:spacing w:val="120"/>
                                <w:sz w:val="48"/>
                                <w:szCs w:val="48"/>
                              </w:rPr>
                            </w:pPr>
                            <w:r w:rsidRPr="00CF5D73">
                              <w:rPr>
                                <w:color w:val="A3A5A8"/>
                                <w:spacing w:val="120"/>
                                <w:sz w:val="48"/>
                                <w:szCs w:val="48"/>
                              </w:rPr>
                              <w:t>HEALTH SCIENCE CAREER CLUSTER</w:t>
                            </w:r>
                          </w:p>
                          <w:p w:rsidR="007E6B1D" w:rsidRDefault="007E6B1D" w:rsidP="008D21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907.1pt;margin-top:1.4pt;width:623.7pt;height:34.5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" stroked="f">
                <v:textbox>
                  <w:txbxContent>
                    <w:p w:rsidR="007E6B1D" w:rsidRPr="00CF5D73" w:rsidRDefault="007E6B1D" w:rsidP="008D214A">
                      <w:pPr>
                        <w:pStyle w:val="Default"/>
                        <w:jc w:val="center"/>
                        <w:textDirection w:val="btLr"/>
                        <w:rPr>
                          <w:color w:val="A3A5A8"/>
                          <w:spacing w:val="120"/>
                          <w:sz w:val="48"/>
                          <w:szCs w:val="48"/>
                        </w:rPr>
                      </w:pPr>
                      <w:r w:rsidRPr="00CF5D73">
                        <w:rPr>
                          <w:color w:val="A3A5A8"/>
                          <w:spacing w:val="120"/>
                          <w:sz w:val="48"/>
                          <w:szCs w:val="48"/>
                        </w:rPr>
                        <w:t>HEALTH SCIENCE CAREER CLUSTER</w:t>
                      </w:r>
                    </w:p>
                    <w:p w:rsidR="007E6B1D" w:rsidRDefault="007E6B1D" w:rsidP="008D214A"/>
                  </w:txbxContent>
                </v:textbox>
              </v:shape>
            </w:pict>
          </mc:Fallback>
        </mc:AlternateContent>
      </w:r>
    </w:p>
    <w:p w:rsidR="008D214A" w:rsidRDefault="008D214A" w:rsidP="008D214A">
      <w:pPr>
        <w:pStyle w:val="Default"/>
        <w:spacing w:after="240"/>
        <w:rPr>
          <w:rFonts w:ascii="Futura Bk BT" w:hAnsi="Futura Bk BT" w:cs="Futura Bk BT"/>
          <w:color w:val="221E1F"/>
          <w:sz w:val="18"/>
          <w:szCs w:val="18"/>
        </w:rPr>
      </w:pPr>
    </w:p>
    <w:p w:rsidR="008D214A" w:rsidRDefault="008D214A" w:rsidP="008D214A">
      <w:pPr>
        <w:pStyle w:val="Default"/>
        <w:spacing w:after="220"/>
      </w:pPr>
      <w:r>
        <w:rPr>
          <w:noProof/>
        </w:rPr>
        <w:drawing>
          <wp:anchor distT="0" distB="0" distL="114300" distR="114300" simplePos="0" relativeHeight="251790336" behindDoc="0" locked="0" layoutInCell="1" allowOverlap="1">
            <wp:simplePos x="0" y="0"/>
            <wp:positionH relativeFrom="column">
              <wp:posOffset>510540</wp:posOffset>
            </wp:positionH>
            <wp:positionV relativeFrom="paragraph">
              <wp:posOffset>5539740</wp:posOffset>
            </wp:positionV>
            <wp:extent cx="1143000" cy="11658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a:ln>
                      <a:noFill/>
                    </a:ln>
                  </pic:spPr>
                </pic:pic>
              </a:graphicData>
            </a:graphic>
          </wp:anchor>
        </w:drawing>
      </w:r>
    </w:p>
    <w:p w:rsidR="008D214A" w:rsidRPr="00077161" w:rsidRDefault="008D214A" w:rsidP="008D214A">
      <w:pPr>
        <w:rPr>
          <w:rFonts w:ascii="Futura Md BT" w:hAnsi="Futura Md BT" w:cs="Futura Md BT"/>
          <w:color w:val="000000"/>
        </w:rPr>
      </w:pPr>
    </w:p>
    <w:p w:rsidR="008D214A" w:rsidRDefault="008D214A">
      <w:pPr>
        <w:sectPr w:rsidR="008D214A" w:rsidSect="008D214A">
          <w:pgSz w:w="15840" w:h="12240" w:orient="landscape" w:code="1"/>
          <w:pgMar w:top="540" w:right="720" w:bottom="630" w:left="270" w:header="720" w:footer="432" w:gutter="0"/>
          <w:cols w:space="720"/>
          <w:docGrid w:linePitch="360"/>
        </w:sectPr>
      </w:pPr>
    </w:p>
    <w:p w:rsidR="003F08ED" w:rsidRDefault="002F3346" w:rsidP="003F08ED">
      <w:pPr>
        <w:pStyle w:val="ScrubsGuidbook"/>
        <w:spacing w:before="0"/>
      </w:pPr>
      <w:bookmarkStart w:id="14" w:name="_Toc352576984"/>
      <w:r>
        <w:lastRenderedPageBreak/>
        <w:t>APPENDIX 2:  Activity Ideas</w:t>
      </w:r>
      <w:bookmarkEnd w:id="14"/>
    </w:p>
    <w:p w:rsidR="00657289" w:rsidRPr="00657289" w:rsidRDefault="00657289" w:rsidP="003F08ED">
      <w:pPr>
        <w:pStyle w:val="ScrubsGuidbook"/>
        <w:spacing w:before="0"/>
        <w:rPr>
          <w:b w:val="0"/>
          <w:color w:val="auto"/>
          <w:sz w:val="22"/>
          <w:szCs w:val="22"/>
        </w:rPr>
      </w:pPr>
      <w:r w:rsidRPr="00657289">
        <w:rPr>
          <w:b w:val="0"/>
          <w:color w:val="auto"/>
          <w:sz w:val="22"/>
          <w:szCs w:val="22"/>
        </w:rPr>
        <w:t>Please contact Yankton Rural AHEC at 605.655.1400 or</w:t>
      </w:r>
      <w:r>
        <w:rPr>
          <w:b w:val="0"/>
          <w:color w:val="auto"/>
          <w:sz w:val="22"/>
          <w:szCs w:val="22"/>
        </w:rPr>
        <w:t xml:space="preserve"> email</w:t>
      </w:r>
      <w:r w:rsidRPr="00657289">
        <w:rPr>
          <w:b w:val="0"/>
          <w:color w:val="auto"/>
          <w:sz w:val="22"/>
          <w:szCs w:val="22"/>
        </w:rPr>
        <w:t xml:space="preserve"> </w:t>
      </w:r>
      <w:hyperlink r:id="rId60" w:history="1">
        <w:r w:rsidRPr="00657289">
          <w:rPr>
            <w:rStyle w:val="Hyperlink"/>
            <w:b w:val="0"/>
            <w:color w:val="0000FF"/>
            <w:sz w:val="22"/>
            <w:szCs w:val="22"/>
          </w:rPr>
          <w:t>info@yrahec.org</w:t>
        </w:r>
      </w:hyperlink>
      <w:r w:rsidRPr="00657289">
        <w:rPr>
          <w:b w:val="0"/>
          <w:color w:val="auto"/>
          <w:sz w:val="22"/>
          <w:szCs w:val="22"/>
        </w:rPr>
        <w:t xml:space="preserve"> for instructions on activities.</w:t>
      </w:r>
    </w:p>
    <w:tbl>
      <w:tblPr>
        <w:tblW w:w="8847" w:type="dxa"/>
        <w:jc w:val="center"/>
        <w:tblCellSpacing w:w="0" w:type="dxa"/>
        <w:tblInd w:w="-332"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5905"/>
        <w:gridCol w:w="2942"/>
      </w:tblGrid>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41"/>
                <w:rFonts w:ascii="Futura Bk BT" w:hAnsi="Futura Bk BT" w:cs="Arial"/>
                <w:sz w:val="18"/>
                <w:szCs w:val="18"/>
              </w:rPr>
              <w:t>Activity</w:t>
            </w:r>
          </w:p>
        </w:tc>
        <w:tc>
          <w:tcPr>
            <w:tcW w:w="2942"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41"/>
                <w:rFonts w:ascii="Futura Bk BT" w:hAnsi="Futura Bk BT" w:cs="Arial"/>
                <w:sz w:val="18"/>
                <w:szCs w:val="18"/>
              </w:rPr>
              <w:t>Career*</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TB Testing on hot dogs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Physician, Nurse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Making wounds out of fruit roll-ups/honey/etc.</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EMT, Paramedic, Physician, Nurse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Smoothie making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Dietitian</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Suturing chicken breasts/pig's feet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Physician, PA, CNP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Intubating</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Paramedic, Physician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proofErr w:type="spellStart"/>
            <w:r w:rsidRPr="00C21074">
              <w:rPr>
                <w:rStyle w:val="style51"/>
                <w:rFonts w:ascii="Futura Bk BT" w:hAnsi="Futura Bk BT" w:cs="Arial"/>
              </w:rPr>
              <w:t>Ultrasounding</w:t>
            </w:r>
            <w:proofErr w:type="spellEnd"/>
            <w:r w:rsidRPr="00C21074">
              <w:rPr>
                <w:rStyle w:val="style51"/>
                <w:rFonts w:ascii="Futura Bk BT" w:hAnsi="Futura Bk BT" w:cs="Arial"/>
              </w:rPr>
              <w:t xml:space="preserve"> pregnant woman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Ultrasound Tech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Blood typing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Med Lab Scientist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Blood typing (colored water)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Med Lab Scientist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Otoscope, stethoscope, etc. usage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Phys</w:t>
            </w:r>
            <w:r w:rsidR="00DA0265">
              <w:rPr>
                <w:rStyle w:val="style51"/>
                <w:rFonts w:ascii="Futura Bk BT" w:hAnsi="Futura Bk BT" w:cs="Arial"/>
              </w:rPr>
              <w:t>ic</w:t>
            </w:r>
            <w:r w:rsidRPr="00C21074">
              <w:rPr>
                <w:rStyle w:val="style51"/>
                <w:rFonts w:ascii="Futura Bk BT" w:hAnsi="Futura Bk BT" w:cs="Arial"/>
              </w:rPr>
              <w:t xml:space="preserve">ian, PA, CNP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Therapy balls/bands/etc.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PT, OT, Rehab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Filling prescriptions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Pharmacist, Pharmacy Tech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Deciphering illegible prescriptions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Pharmacist, Pharmacy Tech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Wrapping ankles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Athletic Trainer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Making soap/chap stick/hand lotions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Pharmacist</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Cauterizing meat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Bio-med, Surgeon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Gerontology exercises (</w:t>
            </w:r>
            <w:proofErr w:type="spellStart"/>
            <w:r w:rsidRPr="00C21074">
              <w:rPr>
                <w:rStyle w:val="style51"/>
                <w:rFonts w:ascii="Futura Bk BT" w:hAnsi="Futura Bk BT" w:cs="Arial"/>
              </w:rPr>
              <w:t>vaseline</w:t>
            </w:r>
            <w:proofErr w:type="spellEnd"/>
            <w:r w:rsidRPr="00C21074">
              <w:rPr>
                <w:rStyle w:val="style51"/>
                <w:rFonts w:ascii="Futura Bk BT" w:hAnsi="Futura Bk BT" w:cs="Arial"/>
              </w:rPr>
              <w:t xml:space="preserve"> on glasses, popcorn in gloves, etc.)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PT, OT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Rescue diving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EMT/Paramedic</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Mock accidents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Variety</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Dental fillings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Dentist</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proofErr w:type="spellStart"/>
            <w:r w:rsidRPr="00C21074">
              <w:rPr>
                <w:rStyle w:val="style51"/>
                <w:rFonts w:ascii="Futura Bk BT" w:hAnsi="Futura Bk BT" w:cs="Arial"/>
              </w:rPr>
              <w:t>Glo</w:t>
            </w:r>
            <w:proofErr w:type="spellEnd"/>
            <w:r w:rsidRPr="00C21074">
              <w:rPr>
                <w:rStyle w:val="style51"/>
                <w:rFonts w:ascii="Futura Bk BT" w:hAnsi="Futura Bk BT" w:cs="Arial"/>
              </w:rPr>
              <w:t xml:space="preserve"> Gel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Nurse, Med Lab</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Back boards, cervical collars, stabilizers, etc.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EMT, Paramedic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Delta Dental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Oral Health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Pathology</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Pathologist</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Taking vital statistics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Nurse, Physician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Calculating medicinal doses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Pharmacist</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pStyle w:val="style5"/>
              <w:spacing w:before="0" w:beforeAutospacing="0" w:after="0" w:afterAutospacing="0" w:line="312" w:lineRule="auto"/>
              <w:rPr>
                <w:rFonts w:ascii="Futura Bk BT" w:hAnsi="Futura Bk BT" w:cs="Arial"/>
              </w:rPr>
            </w:pPr>
            <w:r w:rsidRPr="00C21074">
              <w:rPr>
                <w:rFonts w:ascii="Futura Bk BT" w:hAnsi="Futura Bk BT" w:cs="Arial"/>
              </w:rPr>
              <w:t>Reading x-rays</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Rad Tech, Radiologist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CPR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EMT, Paramedic, Nurse, Physician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OR tool tour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Surgical Tech, Surgeon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Casting</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Physician, PA, CNP </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Starting IVs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Physician, CRNA, Nurse, PA, CNP</w:t>
            </w:r>
          </w:p>
        </w:tc>
      </w:tr>
      <w:tr w:rsidR="00657289" w:rsidTr="00657289">
        <w:trPr>
          <w:trHeight w:val="331"/>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AED Usage </w:t>
            </w:r>
          </w:p>
        </w:tc>
        <w:tc>
          <w:tcPr>
            <w:tcW w:w="0" w:type="auto"/>
            <w:tcBorders>
              <w:top w:val="outset" w:sz="6" w:space="0" w:color="000000"/>
              <w:left w:val="outset" w:sz="6" w:space="0" w:color="000000"/>
              <w:bottom w:val="outset" w:sz="6" w:space="0" w:color="000000"/>
              <w:right w:val="outset" w:sz="6" w:space="0" w:color="000000"/>
            </w:tcBorders>
            <w:shd w:val="clear" w:color="auto" w:fill="FFFFFF"/>
            <w:hideMark/>
          </w:tcPr>
          <w:p w:rsidR="00657289" w:rsidRPr="00C21074" w:rsidRDefault="00657289" w:rsidP="002F3346">
            <w:pPr>
              <w:spacing w:after="0" w:line="312" w:lineRule="auto"/>
              <w:rPr>
                <w:rFonts w:ascii="Futura Bk BT" w:hAnsi="Futura Bk BT" w:cs="Arial"/>
                <w:sz w:val="18"/>
                <w:szCs w:val="18"/>
              </w:rPr>
            </w:pPr>
            <w:r w:rsidRPr="00C21074">
              <w:rPr>
                <w:rStyle w:val="style51"/>
                <w:rFonts w:ascii="Futura Bk BT" w:hAnsi="Futura Bk BT" w:cs="Arial"/>
              </w:rPr>
              <w:t xml:space="preserve">EMT, Paramedic, Physician, Nurse </w:t>
            </w:r>
          </w:p>
        </w:tc>
      </w:tr>
    </w:tbl>
    <w:p w:rsidR="003E55EA" w:rsidRDefault="003E55EA" w:rsidP="008D214A">
      <w:pPr>
        <w:pStyle w:val="ScrubsGuidbook"/>
      </w:pPr>
      <w:bookmarkStart w:id="15" w:name="_Toc352576985"/>
    </w:p>
    <w:p w:rsidR="002F3346" w:rsidRDefault="003F08ED" w:rsidP="003F08ED">
      <w:pPr>
        <w:pStyle w:val="ScrubsGuidbook"/>
      </w:pPr>
      <w:r>
        <w:t>A</w:t>
      </w:r>
      <w:r w:rsidR="002F3346">
        <w:t>PPENDIX 3:  Speaker Guidebook</w:t>
      </w:r>
      <w:bookmarkEnd w:id="15"/>
    </w:p>
    <w:p w:rsidR="00C461FB" w:rsidRDefault="00C461FB">
      <w:r>
        <w:br w:type="page"/>
      </w:r>
    </w:p>
    <w:tbl>
      <w:tblPr>
        <w:tblStyle w:val="TableGrid1"/>
        <w:tblW w:w="99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ayout w:type="fixed"/>
        <w:tblCellMar>
          <w:left w:w="0" w:type="dxa"/>
          <w:right w:w="0" w:type="dxa"/>
        </w:tblCellMar>
        <w:tblLook w:val="04A0" w:firstRow="1" w:lastRow="0" w:firstColumn="1" w:lastColumn="0" w:noHBand="0" w:noVBand="1"/>
      </w:tblPr>
      <w:tblGrid>
        <w:gridCol w:w="3312"/>
        <w:gridCol w:w="3312"/>
        <w:gridCol w:w="3312"/>
      </w:tblGrid>
      <w:tr w:rsidR="008C1FC9" w:rsidRPr="008C1FC9" w:rsidTr="003F08ED">
        <w:trPr>
          <w:trHeight w:val="3312"/>
          <w:jc w:val="center"/>
        </w:trPr>
        <w:tc>
          <w:tcPr>
            <w:tcW w:w="3312" w:type="dxa"/>
            <w:shd w:val="clear" w:color="auto" w:fill="00B0F0"/>
            <w:vAlign w:val="center"/>
          </w:tcPr>
          <w:p w:rsidR="008C1FC9" w:rsidRPr="008C1FC9" w:rsidRDefault="00C461FB" w:rsidP="008C1FC9">
            <w:pPr>
              <w:jc w:val="center"/>
              <w:rPr>
                <w:b/>
              </w:rPr>
            </w:pPr>
            <w:r>
              <w:lastRenderedPageBreak/>
              <w:br w:type="page"/>
            </w:r>
            <w:r w:rsidR="008C1FC9" w:rsidRPr="008C1FC9">
              <w:rPr>
                <w:b/>
                <w:noProof/>
              </w:rPr>
              <w:drawing>
                <wp:inline distT="0" distB="0" distL="0" distR="0" wp14:anchorId="61B44CB0" wp14:editId="5CEEF984">
                  <wp:extent cx="1828800" cy="1828800"/>
                  <wp:effectExtent l="76200" t="76200" r="76200" b="76200"/>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ysClr val="window" lastClr="FFFFFF"/>
                            </a:solidFill>
                          </a:ln>
                        </pic:spPr>
                      </pic:pic>
                    </a:graphicData>
                  </a:graphic>
                </wp:inline>
              </w:drawing>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56E72746" wp14:editId="7CDA9EF6">
                  <wp:extent cx="1828800" cy="1828800"/>
                  <wp:effectExtent l="76200" t="76200" r="76200" b="76200"/>
                  <wp:docPr id="291" name="Picture 291" descr="C:\Temp\Temporary Internet Files\Content.IE5\Q242C5FD\MP9004222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Q242C5FD\MP900422272[1].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ysClr val="window" lastClr="FFFFFF"/>
                            </a:solidFill>
                          </a:ln>
                        </pic:spPr>
                      </pic:pic>
                    </a:graphicData>
                  </a:graphic>
                </wp:inline>
              </w:drawing>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6A115134" wp14:editId="35653240">
                  <wp:extent cx="1828800" cy="1828800"/>
                  <wp:effectExtent l="76200" t="76200" r="76200" b="76200"/>
                  <wp:docPr id="292" name="Picture 292" descr="C:\Temp\Temporary Internet Files\Content.IE5\Q242C5FD\MP9001786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Temp\Temporary Internet Files\Content.IE5\Q242C5FD\MP900178687[1].jpg"/>
                          <pic:cNvPicPr preferRelativeResize="0">
                            <a:picLocks noChangeAspect="1" noChangeArrowheads="1"/>
                          </pic:cNvPicPr>
                        </pic:nvPicPr>
                        <pic:blipFill rotWithShape="1">
                          <a:blip r:embed="rId11" cstate="print">
                            <a:extLst>
                              <a:ext uri="{28A0092B-C50C-407E-A947-70E740481C1C}">
                                <a14:useLocalDpi xmlns:a14="http://schemas.microsoft.com/office/drawing/2010/main" val="0"/>
                              </a:ext>
                            </a:extLst>
                          </a:blip>
                          <a:srcRect l="30855"/>
                          <a:stretch/>
                        </pic:blipFill>
                        <pic:spPr bwMode="auto">
                          <a:xfrm flipH="1">
                            <a:off x="0" y="0"/>
                            <a:ext cx="1828800" cy="182880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r>
      <w:tr w:rsidR="008C1FC9" w:rsidRPr="008C1FC9" w:rsidTr="003F08ED">
        <w:trPr>
          <w:trHeight w:val="3312"/>
          <w:jc w:val="center"/>
        </w:trPr>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06458C7B" wp14:editId="352B0C3F">
                  <wp:extent cx="1828800" cy="1828800"/>
                  <wp:effectExtent l="76200" t="76200" r="76200" b="76200"/>
                  <wp:docPr id="293" name="Picture 293" descr="C:\Temp\Temporary Internet Files\Content.IE5\UV78UY6A\MP9004092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Temp\Temporary Internet Files\Content.IE5\UV78UY6A\MP900409292[1].jpg"/>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b="14027"/>
                          <a:stretch/>
                        </pic:blipFill>
                        <pic:spPr bwMode="auto">
                          <a:xfrm>
                            <a:off x="0" y="0"/>
                            <a:ext cx="1828800" cy="182880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4F81A441" wp14:editId="3B872383">
                  <wp:extent cx="1828800" cy="1828800"/>
                  <wp:effectExtent l="76200" t="76200" r="76200" b="76200"/>
                  <wp:docPr id="294" name="Pictur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ysClr val="window" lastClr="FFFFFF"/>
                            </a:solidFill>
                          </a:ln>
                        </pic:spPr>
                      </pic:pic>
                    </a:graphicData>
                  </a:graphic>
                </wp:inline>
              </w:drawing>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4A6A2085" wp14:editId="646E768A">
                  <wp:extent cx="1828800" cy="1828800"/>
                  <wp:effectExtent l="76200" t="76200" r="76200" b="76200"/>
                  <wp:docPr id="295" name="Picture 295" descr="C:\Temp\Temporary Internet Files\Content.IE5\Q242C5FD\MP900185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Temp\Temporary Internet Files\Content.IE5\Q242C5FD\MP900185155[1].jpg"/>
                          <pic:cNvPicPr preferRelativeResize="0">
                            <a:picLocks noChangeAspect="1" noChangeArrowheads="1"/>
                          </pic:cNvPicPr>
                        </pic:nvPicPr>
                        <pic:blipFill rotWithShape="1">
                          <a:blip r:embed="rId14" cstate="print">
                            <a:extLst>
                              <a:ext uri="{28A0092B-C50C-407E-A947-70E740481C1C}">
                                <a14:useLocalDpi xmlns:a14="http://schemas.microsoft.com/office/drawing/2010/main" val="0"/>
                              </a:ext>
                            </a:extLst>
                          </a:blip>
                          <a:srcRect l="28099"/>
                          <a:stretch/>
                        </pic:blipFill>
                        <pic:spPr bwMode="auto">
                          <a:xfrm>
                            <a:off x="0" y="0"/>
                            <a:ext cx="1828800" cy="182880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8C1FC9" w:rsidRPr="008C1FC9" w:rsidTr="003F08ED">
        <w:trPr>
          <w:trHeight w:val="3312"/>
          <w:jc w:val="center"/>
        </w:trPr>
        <w:tc>
          <w:tcPr>
            <w:tcW w:w="6624" w:type="dxa"/>
            <w:gridSpan w:val="2"/>
            <w:shd w:val="clear" w:color="auto" w:fill="00B0F0"/>
            <w:vAlign w:val="center"/>
          </w:tcPr>
          <w:p w:rsidR="008C1FC9" w:rsidRPr="008C1FC9" w:rsidRDefault="008C1FC9" w:rsidP="008C1FC9">
            <w:pPr>
              <w:jc w:val="right"/>
              <w:rPr>
                <w:rFonts w:ascii="Futura Bk BT" w:hAnsi="Futura Bk BT"/>
                <w:b/>
                <w:color w:val="FFFFFF" w:themeColor="background1"/>
                <w:sz w:val="92"/>
                <w:szCs w:val="92"/>
              </w:rPr>
            </w:pPr>
            <w:r w:rsidRPr="008C1FC9">
              <w:rPr>
                <w:rFonts w:ascii="Futura Bk BT" w:hAnsi="Futura Bk BT"/>
                <w:b/>
                <w:color w:val="FFFFFF" w:themeColor="background1"/>
                <w:sz w:val="92"/>
                <w:szCs w:val="92"/>
              </w:rPr>
              <w:t>SPEAKER</w:t>
            </w:r>
          </w:p>
          <w:p w:rsidR="008C1FC9" w:rsidRPr="008C1FC9" w:rsidRDefault="008C1FC9" w:rsidP="008C1FC9">
            <w:pPr>
              <w:jc w:val="right"/>
              <w:rPr>
                <w:b/>
              </w:rPr>
            </w:pPr>
            <w:r w:rsidRPr="008C1FC9">
              <w:rPr>
                <w:rFonts w:ascii="Futura Bk BT" w:hAnsi="Futura Bk BT"/>
                <w:b/>
                <w:color w:val="FFFFFF" w:themeColor="background1"/>
                <w:sz w:val="92"/>
                <w:szCs w:val="92"/>
              </w:rPr>
              <w:t>GUIDEBOOK</w:t>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7CC67F5E" wp14:editId="66114749">
                  <wp:extent cx="1828800" cy="1828800"/>
                  <wp:effectExtent l="76200" t="76200" r="76200" b="76200"/>
                  <wp:docPr id="296" name="Pictur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ysClr val="window" lastClr="FFFFFF"/>
                            </a:solidFill>
                          </a:ln>
                        </pic:spPr>
                      </pic:pic>
                    </a:graphicData>
                  </a:graphic>
                </wp:inline>
              </w:drawing>
            </w:r>
          </w:p>
        </w:tc>
      </w:tr>
      <w:tr w:rsidR="008C1FC9" w:rsidRPr="008C1FC9" w:rsidTr="003F08ED">
        <w:trPr>
          <w:trHeight w:val="3312"/>
          <w:jc w:val="center"/>
        </w:trPr>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3FE8AB63" wp14:editId="5C03D612">
                  <wp:extent cx="1828800" cy="1828800"/>
                  <wp:effectExtent l="76200" t="76200" r="76200" b="76200"/>
                  <wp:docPr id="297" name="Picture 297" descr="C:\Temp\Temporary Internet Files\Content.IE5\Q242C5FD\MP9003857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Temp\Temporary Internet Files\Content.IE5\Q242C5FD\MP900385784[1].jpg"/>
                          <pic:cNvPicPr preferRelativeResize="0">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03" r="12756"/>
                          <a:stretch/>
                        </pic:blipFill>
                        <pic:spPr bwMode="auto">
                          <a:xfrm>
                            <a:off x="0" y="0"/>
                            <a:ext cx="1828800" cy="182880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1A3859F7" wp14:editId="7EE02202">
                  <wp:extent cx="1828800" cy="1828800"/>
                  <wp:effectExtent l="76200" t="76200" r="76200" b="76200"/>
                  <wp:docPr id="298" name="Picture 298" descr="C:\Temp\Temporary Internet Files\Content.IE5\UV78UY6A\MP9004223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Temp\Temporary Internet Files\Content.IE5\UV78UY6A\MP900422309[1].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a:solidFill>
                              <a:sysClr val="window" lastClr="FFFFFF"/>
                            </a:solidFill>
                          </a:ln>
                        </pic:spPr>
                      </pic:pic>
                    </a:graphicData>
                  </a:graphic>
                </wp:inline>
              </w:drawing>
            </w:r>
          </w:p>
        </w:tc>
        <w:tc>
          <w:tcPr>
            <w:tcW w:w="3312" w:type="dxa"/>
            <w:shd w:val="clear" w:color="auto" w:fill="00B0F0"/>
            <w:vAlign w:val="center"/>
          </w:tcPr>
          <w:p w:rsidR="008C1FC9" w:rsidRPr="008C1FC9" w:rsidRDefault="008C1FC9" w:rsidP="008C1FC9">
            <w:pPr>
              <w:jc w:val="center"/>
              <w:rPr>
                <w:b/>
              </w:rPr>
            </w:pPr>
            <w:r w:rsidRPr="008C1FC9">
              <w:rPr>
                <w:b/>
                <w:noProof/>
              </w:rPr>
              <w:drawing>
                <wp:inline distT="0" distB="0" distL="0" distR="0" wp14:anchorId="7785994A" wp14:editId="5B56A1BE">
                  <wp:extent cx="1828800" cy="1828800"/>
                  <wp:effectExtent l="76200" t="76200" r="76200" b="76200"/>
                  <wp:docPr id="299" name="Picture 299" descr="C:\Temp\Temporary Internet Files\Content.IE5\2CA99AVG\MP9004224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Temp\Temporary Internet Files\Content.IE5\2CA99AVG\MP900422403[1].jpg"/>
                          <pic:cNvPicPr preferRelativeResize="0">
                            <a:picLocks noChangeAspect="1" noChangeArrowheads="1"/>
                          </pic:cNvPicPr>
                        </pic:nvPicPr>
                        <pic:blipFill rotWithShape="1">
                          <a:blip r:embed="rId18" cstate="print">
                            <a:extLst>
                              <a:ext uri="{28A0092B-C50C-407E-A947-70E740481C1C}">
                                <a14:useLocalDpi xmlns:a14="http://schemas.microsoft.com/office/drawing/2010/main" val="0"/>
                              </a:ext>
                            </a:extLst>
                          </a:blip>
                          <a:srcRect l="25004" t="48888" r="34035" b="23333"/>
                          <a:stretch/>
                        </pic:blipFill>
                        <pic:spPr bwMode="auto">
                          <a:xfrm>
                            <a:off x="0" y="0"/>
                            <a:ext cx="1828800" cy="182880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r>
    </w:tbl>
    <w:p w:rsidR="008C1FC9" w:rsidRPr="008C1FC9" w:rsidRDefault="008C1FC9" w:rsidP="008C1FC9">
      <w:pPr>
        <w:spacing w:after="0" w:line="240" w:lineRule="auto"/>
        <w:rPr>
          <w:b/>
        </w:rPr>
      </w:pPr>
    </w:p>
    <w:p w:rsidR="003F08ED" w:rsidRDefault="00342DE4" w:rsidP="003F08ED">
      <w:pPr>
        <w:keepNext/>
        <w:keepLines/>
        <w:spacing w:before="480" w:after="0"/>
        <w:rPr>
          <w:b/>
        </w:rPr>
      </w:pPr>
      <w:r>
        <w:rPr>
          <w:b/>
          <w:noProof/>
        </w:rPr>
        <w:lastRenderedPageBreak/>
        <mc:AlternateContent>
          <mc:Choice Requires="wps">
            <w:drawing>
              <wp:anchor distT="0" distB="0" distL="114300" distR="114300" simplePos="0" relativeHeight="251846656" behindDoc="0" locked="0" layoutInCell="1" allowOverlap="1">
                <wp:simplePos x="0" y="0"/>
                <wp:positionH relativeFrom="column">
                  <wp:posOffset>2800350</wp:posOffset>
                </wp:positionH>
                <wp:positionV relativeFrom="paragraph">
                  <wp:posOffset>8687435</wp:posOffset>
                </wp:positionV>
                <wp:extent cx="304800" cy="266700"/>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66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220.5pt;margin-top:684.05pt;width:24pt;height:2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" fillcolor="window" stroked="f" strokeweight="2pt">
                <v:path arrowok="t"/>
              </v:rect>
            </w:pict>
          </mc:Fallback>
        </mc:AlternateContent>
      </w:r>
    </w:p>
    <w:sdt>
      <w:sdtPr>
        <w:rPr>
          <w:rFonts w:ascii="Futura Bk BT" w:eastAsiaTheme="majorEastAsia" w:hAnsi="Futura Bk BT" w:cstheme="majorBidi"/>
          <w:b/>
          <w:bCs/>
          <w:color w:val="5B912F"/>
          <w:sz w:val="40"/>
          <w:szCs w:val="40"/>
        </w:rPr>
        <w:id w:val="-977137727"/>
        <w:docPartObj>
          <w:docPartGallery w:val="Table of Contents"/>
          <w:docPartUnique/>
        </w:docPartObj>
      </w:sdtPr>
      <w:sdtEndPr>
        <w:rPr>
          <w:rFonts w:asciiTheme="majorHAnsi" w:hAnsiTheme="majorHAnsi"/>
          <w:b w:val="0"/>
          <w:bCs w:val="0"/>
          <w:noProof/>
          <w:color w:val="365F91" w:themeColor="accent1" w:themeShade="BF"/>
          <w:sz w:val="28"/>
          <w:szCs w:val="28"/>
        </w:rPr>
      </w:sdtEndPr>
      <w:sdtContent>
        <w:p w:rsidR="008C1FC9" w:rsidRPr="003F08ED" w:rsidRDefault="008C1FC9" w:rsidP="003F08ED">
          <w:pPr>
            <w:keepNext/>
            <w:keepLines/>
            <w:spacing w:before="480" w:after="0"/>
            <w:rPr>
              <w:b/>
            </w:rPr>
          </w:pPr>
          <w:r w:rsidRPr="008C1FC9">
            <w:rPr>
              <w:rFonts w:ascii="Futura Bk BT" w:eastAsiaTheme="majorEastAsia" w:hAnsi="Futura Bk BT" w:cstheme="majorBidi"/>
              <w:b/>
              <w:bCs/>
              <w:color w:val="5B912F"/>
              <w:sz w:val="40"/>
              <w:szCs w:val="40"/>
              <w:lang w:eastAsia="ja-JP"/>
            </w:rPr>
            <w:t>Table of Contents</w:t>
          </w:r>
        </w:p>
        <w:p w:rsidR="008C1FC9" w:rsidRPr="008C1FC9" w:rsidRDefault="008C1FC9" w:rsidP="008C1FC9">
          <w:pPr>
            <w:spacing w:after="0" w:line="240" w:lineRule="auto"/>
            <w:rPr>
              <w:lang w:eastAsia="ja-JP"/>
            </w:rPr>
          </w:pPr>
        </w:p>
        <w:p w:rsidR="008C1FC9" w:rsidRPr="008C1FC9" w:rsidRDefault="00FC50FB" w:rsidP="008C1FC9">
          <w:pPr>
            <w:tabs>
              <w:tab w:val="right" w:leader="dot" w:pos="9350"/>
            </w:tabs>
            <w:spacing w:after="100" w:line="360" w:lineRule="auto"/>
            <w:rPr>
              <w:rFonts w:eastAsiaTheme="minorEastAsia"/>
              <w:noProof/>
            </w:rPr>
          </w:pPr>
          <w:r w:rsidRPr="008C1FC9">
            <w:fldChar w:fldCharType="begin"/>
          </w:r>
          <w:r w:rsidR="008C1FC9" w:rsidRPr="008C1FC9">
            <w:instrText xml:space="preserve"> TOC \o "1-3" \h \z \u </w:instrText>
          </w:r>
          <w:r w:rsidRPr="008C1FC9">
            <w:fldChar w:fldCharType="separate"/>
          </w:r>
          <w:hyperlink w:anchor="_Toc351540872" w:history="1">
            <w:r w:rsidR="008C1FC9" w:rsidRPr="008C1FC9">
              <w:rPr>
                <w:rFonts w:ascii="Futura Bk BT" w:hAnsi="Futura Bk BT"/>
                <w:noProof/>
                <w:color w:val="0000FF" w:themeColor="hyperlink"/>
                <w:u w:val="single"/>
              </w:rPr>
              <w:t>CONGRATULATIONS</w:t>
            </w:r>
            <w:r w:rsidR="008C1FC9" w:rsidRPr="008C1FC9">
              <w:rPr>
                <w:noProof/>
                <w:webHidden/>
              </w:rPr>
              <w:tab/>
            </w:r>
            <w:r w:rsidRPr="008C1FC9">
              <w:rPr>
                <w:noProof/>
                <w:webHidden/>
              </w:rPr>
              <w:fldChar w:fldCharType="begin"/>
            </w:r>
            <w:r w:rsidR="008C1FC9" w:rsidRPr="008C1FC9">
              <w:rPr>
                <w:noProof/>
                <w:webHidden/>
              </w:rPr>
              <w:instrText xml:space="preserve"> PAGEREF _Toc351540872 \h </w:instrText>
            </w:r>
            <w:r w:rsidRPr="008C1FC9">
              <w:rPr>
                <w:noProof/>
                <w:webHidden/>
              </w:rPr>
            </w:r>
            <w:r w:rsidRPr="008C1FC9">
              <w:rPr>
                <w:noProof/>
                <w:webHidden/>
              </w:rPr>
              <w:fldChar w:fldCharType="separate"/>
            </w:r>
            <w:r w:rsidR="009778FD">
              <w:rPr>
                <w:noProof/>
                <w:webHidden/>
              </w:rPr>
              <w:t>24</w:t>
            </w:r>
            <w:r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3" w:history="1">
            <w:r w:rsidR="008C1FC9" w:rsidRPr="008C1FC9">
              <w:rPr>
                <w:rFonts w:ascii="Futura Bk BT" w:hAnsi="Futura Bk BT"/>
                <w:noProof/>
                <w:color w:val="0000FF" w:themeColor="hyperlink"/>
                <w:u w:val="single"/>
              </w:rPr>
              <w:t>WHAT IS SCRUBS CAMP?</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_Toc351540873 \h </w:instrText>
            </w:r>
            <w:r w:rsidR="00FC50FB" w:rsidRPr="008C1FC9">
              <w:rPr>
                <w:noProof/>
                <w:webHidden/>
              </w:rPr>
            </w:r>
            <w:r w:rsidR="00FC50FB" w:rsidRPr="008C1FC9">
              <w:rPr>
                <w:noProof/>
                <w:webHidden/>
              </w:rPr>
              <w:fldChar w:fldCharType="separate"/>
            </w:r>
            <w:r w:rsidR="009778FD">
              <w:rPr>
                <w:noProof/>
                <w:webHidden/>
              </w:rPr>
              <w:t>24</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4" w:history="1">
            <w:r w:rsidR="008C1FC9" w:rsidRPr="008C1FC9">
              <w:rPr>
                <w:rFonts w:ascii="Futura Bk BT" w:hAnsi="Futura Bk BT"/>
                <w:noProof/>
                <w:color w:val="0000FF" w:themeColor="hyperlink"/>
                <w:u w:val="single"/>
              </w:rPr>
              <w:t>WHY SCRUBS CAMPS?</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_Toc351540874 \h </w:instrText>
            </w:r>
            <w:r w:rsidR="00FC50FB" w:rsidRPr="008C1FC9">
              <w:rPr>
                <w:noProof/>
                <w:webHidden/>
              </w:rPr>
            </w:r>
            <w:r w:rsidR="00FC50FB" w:rsidRPr="008C1FC9">
              <w:rPr>
                <w:noProof/>
                <w:webHidden/>
              </w:rPr>
              <w:fldChar w:fldCharType="separate"/>
            </w:r>
            <w:r w:rsidR="009778FD">
              <w:rPr>
                <w:noProof/>
                <w:webHidden/>
              </w:rPr>
              <w:t>24</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5" w:history="1">
            <w:r w:rsidR="008C1FC9" w:rsidRPr="008C1FC9">
              <w:rPr>
                <w:rFonts w:ascii="Futura Bk BT" w:hAnsi="Futura Bk BT"/>
                <w:noProof/>
                <w:color w:val="0000FF" w:themeColor="hyperlink"/>
                <w:u w:val="single"/>
              </w:rPr>
              <w:t>WHAT WILL THE DAY BE LIKE?</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_Toc351540875 \h </w:instrText>
            </w:r>
            <w:r w:rsidR="00FC50FB" w:rsidRPr="008C1FC9">
              <w:rPr>
                <w:noProof/>
                <w:webHidden/>
              </w:rPr>
            </w:r>
            <w:r w:rsidR="00FC50FB" w:rsidRPr="008C1FC9">
              <w:rPr>
                <w:noProof/>
                <w:webHidden/>
              </w:rPr>
              <w:fldChar w:fldCharType="separate"/>
            </w:r>
            <w:r w:rsidR="009778FD">
              <w:rPr>
                <w:noProof/>
                <w:webHidden/>
              </w:rPr>
              <w:t>25</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6" w:history="1">
            <w:r w:rsidR="008C1FC9" w:rsidRPr="008C1FC9">
              <w:rPr>
                <w:rFonts w:ascii="Futura Bk BT" w:hAnsi="Futura Bk BT"/>
                <w:noProof/>
                <w:color w:val="0000FF" w:themeColor="hyperlink"/>
                <w:u w:val="single"/>
              </w:rPr>
              <w:t>WHAT DO YOU NEED FROM ME AS A SPEAKER?</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_Toc351540876 \h </w:instrText>
            </w:r>
            <w:r w:rsidR="00FC50FB" w:rsidRPr="008C1FC9">
              <w:rPr>
                <w:noProof/>
                <w:webHidden/>
              </w:rPr>
            </w:r>
            <w:r w:rsidR="00FC50FB" w:rsidRPr="008C1FC9">
              <w:rPr>
                <w:noProof/>
                <w:webHidden/>
              </w:rPr>
              <w:fldChar w:fldCharType="separate"/>
            </w:r>
            <w:r w:rsidR="009778FD">
              <w:rPr>
                <w:noProof/>
                <w:webHidden/>
              </w:rPr>
              <w:t>25</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7" w:history="1">
            <w:r w:rsidR="008C1FC9" w:rsidRPr="008C1FC9">
              <w:rPr>
                <w:rFonts w:ascii="Futura Bk BT" w:hAnsi="Futura Bk BT"/>
                <w:noProof/>
                <w:color w:val="0000FF" w:themeColor="hyperlink"/>
                <w:u w:val="single"/>
              </w:rPr>
              <w:t>HOW DO I BEST ADDRESS TEENAGERS?</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_Toc351540877 \h </w:instrText>
            </w:r>
            <w:r w:rsidR="00FC50FB" w:rsidRPr="008C1FC9">
              <w:rPr>
                <w:noProof/>
                <w:webHidden/>
              </w:rPr>
            </w:r>
            <w:r w:rsidR="00FC50FB" w:rsidRPr="008C1FC9">
              <w:rPr>
                <w:noProof/>
                <w:webHidden/>
              </w:rPr>
              <w:fldChar w:fldCharType="separate"/>
            </w:r>
            <w:r w:rsidR="009778FD">
              <w:rPr>
                <w:noProof/>
                <w:webHidden/>
              </w:rPr>
              <w:t>26</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8" w:history="1">
            <w:r w:rsidR="008C1FC9" w:rsidRPr="008C1FC9">
              <w:rPr>
                <w:rFonts w:ascii="Futura Bk BT" w:hAnsi="Futura Bk BT"/>
                <w:noProof/>
                <w:color w:val="0000FF" w:themeColor="hyperlink"/>
                <w:u w:val="single"/>
              </w:rPr>
              <w:t>WHAT SHOULD I TALK ABOUT?</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_Toc351540878 \h </w:instrText>
            </w:r>
            <w:r w:rsidR="00FC50FB" w:rsidRPr="008C1FC9">
              <w:rPr>
                <w:noProof/>
                <w:webHidden/>
              </w:rPr>
            </w:r>
            <w:r w:rsidR="00FC50FB" w:rsidRPr="008C1FC9">
              <w:rPr>
                <w:noProof/>
                <w:webHidden/>
              </w:rPr>
              <w:fldChar w:fldCharType="separate"/>
            </w:r>
            <w:r w:rsidR="009778FD">
              <w:rPr>
                <w:noProof/>
                <w:webHidden/>
              </w:rPr>
              <w:t>26</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79" w:history="1">
            <w:r w:rsidR="008C1FC9" w:rsidRPr="008C1FC9">
              <w:rPr>
                <w:rFonts w:ascii="Futura Bk BT" w:hAnsi="Futura Bk BT"/>
                <w:noProof/>
                <w:color w:val="0000FF" w:themeColor="hyperlink"/>
                <w:u w:val="single"/>
              </w:rPr>
              <w:t>WHERE AND WHEN ARE OTHER CAMPS HELD?</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_Toc351540879 \h </w:instrText>
            </w:r>
            <w:r w:rsidR="00FC50FB" w:rsidRPr="008C1FC9">
              <w:rPr>
                <w:noProof/>
                <w:webHidden/>
              </w:rPr>
            </w:r>
            <w:r w:rsidR="00FC50FB" w:rsidRPr="008C1FC9">
              <w:rPr>
                <w:noProof/>
                <w:webHidden/>
              </w:rPr>
              <w:fldChar w:fldCharType="separate"/>
            </w:r>
            <w:r w:rsidR="009778FD">
              <w:rPr>
                <w:noProof/>
                <w:webHidden/>
              </w:rPr>
              <w:t>27</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0" w:history="1">
            <w:r w:rsidR="008C1FC9" w:rsidRPr="008C1FC9">
              <w:rPr>
                <w:rFonts w:ascii="Futura Bk BT" w:hAnsi="Futura Bk BT"/>
                <w:noProof/>
                <w:color w:val="0000FF" w:themeColor="hyperlink"/>
                <w:u w:val="single"/>
              </w:rPr>
              <w:t>HOW MANY STUDENTS DO I PLAN FOR?</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_Toc351540880 \h </w:instrText>
            </w:r>
            <w:r w:rsidR="00FC50FB" w:rsidRPr="008C1FC9">
              <w:rPr>
                <w:noProof/>
                <w:webHidden/>
              </w:rPr>
            </w:r>
            <w:r w:rsidR="00FC50FB" w:rsidRPr="008C1FC9">
              <w:rPr>
                <w:noProof/>
                <w:webHidden/>
              </w:rPr>
              <w:fldChar w:fldCharType="separate"/>
            </w:r>
            <w:r w:rsidR="009778FD">
              <w:rPr>
                <w:noProof/>
                <w:webHidden/>
              </w:rPr>
              <w:t>27</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1" w:history="1">
            <w:r w:rsidR="008C1FC9" w:rsidRPr="008C1FC9">
              <w:rPr>
                <w:rFonts w:ascii="Futura Bk BT" w:hAnsi="Futura Bk BT"/>
                <w:noProof/>
                <w:color w:val="0000FF" w:themeColor="hyperlink"/>
                <w:u w:val="single"/>
              </w:rPr>
              <w:t>HOW MANY TIMES WILL I DO MY PRESENTATION?</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_Toc351540881 \h </w:instrText>
            </w:r>
            <w:r w:rsidR="00FC50FB" w:rsidRPr="008C1FC9">
              <w:rPr>
                <w:noProof/>
                <w:webHidden/>
              </w:rPr>
            </w:r>
            <w:r w:rsidR="00FC50FB" w:rsidRPr="008C1FC9">
              <w:rPr>
                <w:noProof/>
                <w:webHidden/>
              </w:rPr>
              <w:fldChar w:fldCharType="separate"/>
            </w:r>
            <w:r w:rsidR="009778FD">
              <w:rPr>
                <w:noProof/>
                <w:webHidden/>
              </w:rPr>
              <w:t>27</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2" w:history="1">
            <w:r w:rsidR="008C1FC9" w:rsidRPr="008C1FC9">
              <w:rPr>
                <w:rFonts w:ascii="Futura Bk BT" w:hAnsi="Futura Bk BT"/>
                <w:noProof/>
                <w:color w:val="0000FF" w:themeColor="hyperlink"/>
                <w:u w:val="single"/>
              </w:rPr>
              <w:t>MAY I BRING OTHERS WITH ME?</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_Toc351540882 \h </w:instrText>
            </w:r>
            <w:r w:rsidR="00FC50FB" w:rsidRPr="008C1FC9">
              <w:rPr>
                <w:noProof/>
                <w:webHidden/>
              </w:rPr>
            </w:r>
            <w:r w:rsidR="00FC50FB" w:rsidRPr="008C1FC9">
              <w:rPr>
                <w:noProof/>
                <w:webHidden/>
              </w:rPr>
              <w:fldChar w:fldCharType="separate"/>
            </w:r>
            <w:r w:rsidR="009778FD">
              <w:rPr>
                <w:noProof/>
                <w:webHidden/>
              </w:rPr>
              <w:t>27</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3" w:history="1">
            <w:r w:rsidR="008C1FC9" w:rsidRPr="008C1FC9">
              <w:rPr>
                <w:rFonts w:ascii="Futura Bk BT" w:hAnsi="Futura Bk BT"/>
                <w:noProof/>
                <w:color w:val="0000FF" w:themeColor="hyperlink"/>
                <w:u w:val="single"/>
              </w:rPr>
              <w:t>HOW SHOULD I DRESS?</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_Toc351540883 \h </w:instrText>
            </w:r>
            <w:r w:rsidR="00FC50FB" w:rsidRPr="008C1FC9">
              <w:rPr>
                <w:noProof/>
                <w:webHidden/>
              </w:rPr>
            </w:r>
            <w:r w:rsidR="00FC50FB" w:rsidRPr="008C1FC9">
              <w:rPr>
                <w:noProof/>
                <w:webHidden/>
              </w:rPr>
              <w:fldChar w:fldCharType="separate"/>
            </w:r>
            <w:r w:rsidR="009778FD">
              <w:rPr>
                <w:noProof/>
                <w:webHidden/>
              </w:rPr>
              <w:t>27</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4" w:history="1">
            <w:r w:rsidR="008C1FC9" w:rsidRPr="008C1FC9">
              <w:rPr>
                <w:rFonts w:ascii="Futura Bk BT" w:hAnsi="Futura Bk BT"/>
                <w:noProof/>
                <w:color w:val="0000FF" w:themeColor="hyperlink"/>
                <w:u w:val="single"/>
              </w:rPr>
              <w:t>WHAT SHOULD I BRING WITH ME?</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_Toc351540884 \h </w:instrText>
            </w:r>
            <w:r w:rsidR="00FC50FB" w:rsidRPr="008C1FC9">
              <w:rPr>
                <w:noProof/>
                <w:webHidden/>
              </w:rPr>
            </w:r>
            <w:r w:rsidR="00FC50FB" w:rsidRPr="008C1FC9">
              <w:rPr>
                <w:noProof/>
                <w:webHidden/>
              </w:rPr>
              <w:fldChar w:fldCharType="separate"/>
            </w:r>
            <w:r w:rsidR="009778FD">
              <w:rPr>
                <w:noProof/>
                <w:webHidden/>
              </w:rPr>
              <w:t>28</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5" w:history="1">
            <w:r w:rsidR="008C1FC9" w:rsidRPr="008C1FC9">
              <w:rPr>
                <w:rFonts w:ascii="Futura Bk BT" w:hAnsi="Futura Bk BT"/>
                <w:noProof/>
                <w:color w:val="0000FF" w:themeColor="hyperlink"/>
                <w:u w:val="single"/>
              </w:rPr>
              <w:t>MAY I SEND ITEMS HOME WITH THE STUDENTS?</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_Toc351540885 \h </w:instrText>
            </w:r>
            <w:r w:rsidR="00FC50FB" w:rsidRPr="008C1FC9">
              <w:rPr>
                <w:noProof/>
                <w:webHidden/>
              </w:rPr>
            </w:r>
            <w:r w:rsidR="00FC50FB" w:rsidRPr="008C1FC9">
              <w:rPr>
                <w:noProof/>
                <w:webHidden/>
              </w:rPr>
              <w:fldChar w:fldCharType="separate"/>
            </w:r>
            <w:r w:rsidR="009778FD">
              <w:rPr>
                <w:noProof/>
                <w:webHidden/>
              </w:rPr>
              <w:t>28</w:t>
            </w:r>
            <w:r w:rsidR="00FC50FB" w:rsidRPr="008C1FC9">
              <w:rPr>
                <w:noProof/>
                <w:webHidden/>
              </w:rPr>
              <w:fldChar w:fldCharType="end"/>
            </w:r>
          </w:hyperlink>
        </w:p>
        <w:p w:rsidR="005D4F7F" w:rsidRDefault="00BB2786" w:rsidP="008C1FC9">
          <w:pPr>
            <w:tabs>
              <w:tab w:val="right" w:leader="dot" w:pos="9350"/>
            </w:tabs>
            <w:spacing w:after="100" w:line="360" w:lineRule="auto"/>
          </w:pPr>
          <w:hyperlink w:anchor="_Toc351540886" w:history="1">
            <w:r w:rsidR="008C1FC9" w:rsidRPr="008C1FC9">
              <w:rPr>
                <w:rFonts w:ascii="Futura Bk BT" w:hAnsi="Futura Bk BT"/>
                <w:noProof/>
                <w:color w:val="0000FF" w:themeColor="hyperlink"/>
                <w:u w:val="single"/>
              </w:rPr>
              <w:t>APPENDIX 1:  HANDS ON ACTIVITIES</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_Toc351540886 \h </w:instrText>
            </w:r>
            <w:r w:rsidR="00FC50FB" w:rsidRPr="008C1FC9">
              <w:rPr>
                <w:noProof/>
                <w:webHidden/>
              </w:rPr>
            </w:r>
            <w:r w:rsidR="00FC50FB" w:rsidRPr="008C1FC9">
              <w:rPr>
                <w:noProof/>
                <w:webHidden/>
              </w:rPr>
              <w:fldChar w:fldCharType="separate"/>
            </w:r>
            <w:r w:rsidR="009778FD">
              <w:rPr>
                <w:noProof/>
                <w:webHidden/>
              </w:rPr>
              <w:t>29</w:t>
            </w:r>
            <w:r w:rsidR="00FC50FB" w:rsidRPr="008C1FC9">
              <w:rPr>
                <w:noProof/>
                <w:webHidden/>
              </w:rPr>
              <w:fldChar w:fldCharType="end"/>
            </w:r>
          </w:hyperlink>
        </w:p>
        <w:p w:rsidR="005D4F7F" w:rsidRDefault="00BB2786" w:rsidP="008C1FC9">
          <w:pPr>
            <w:tabs>
              <w:tab w:val="right" w:leader="dot" w:pos="9350"/>
            </w:tabs>
            <w:spacing w:after="100" w:line="360" w:lineRule="auto"/>
          </w:pPr>
          <w:hyperlink w:anchor="_Toc351540888" w:history="1">
            <w:r w:rsidR="005D4F7F">
              <w:rPr>
                <w:rFonts w:ascii="Futura Bk BT" w:hAnsi="Futura Bk BT"/>
                <w:noProof/>
                <w:color w:val="0000FF" w:themeColor="hyperlink"/>
                <w:u w:val="single"/>
              </w:rPr>
              <w:t>APPENDIX 2:  SPEAKER INFORMATION SHEET</w:t>
            </w:r>
            <w:r w:rsidR="005D4F7F" w:rsidRPr="008C1FC9">
              <w:rPr>
                <w:noProof/>
                <w:webHidden/>
              </w:rPr>
              <w:tab/>
            </w:r>
          </w:hyperlink>
          <w:r w:rsidR="005D4F7F">
            <w:t>30</w:t>
          </w:r>
        </w:p>
        <w:p w:rsidR="008C1FC9" w:rsidRPr="008C1FC9" w:rsidRDefault="00BB2786" w:rsidP="008C1FC9">
          <w:pPr>
            <w:tabs>
              <w:tab w:val="right" w:leader="dot" w:pos="9350"/>
            </w:tabs>
            <w:spacing w:after="100" w:line="360" w:lineRule="auto"/>
            <w:rPr>
              <w:rFonts w:eastAsiaTheme="minorEastAsia"/>
              <w:noProof/>
            </w:rPr>
          </w:pPr>
          <w:hyperlink w:anchor="_Toc351540887" w:history="1">
            <w:r w:rsidR="008C1FC9" w:rsidRPr="008C1FC9">
              <w:rPr>
                <w:rFonts w:ascii="Futura Bk BT" w:hAnsi="Futura Bk BT"/>
                <w:noProof/>
                <w:color w:val="0000FF" w:themeColor="hyperlink"/>
                <w:u w:val="single"/>
              </w:rPr>
              <w:t>APPENDIX 3:  TEEN AUDIENCE</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_Toc351540887 \h </w:instrText>
            </w:r>
            <w:r w:rsidR="00FC50FB" w:rsidRPr="008C1FC9">
              <w:rPr>
                <w:noProof/>
                <w:webHidden/>
              </w:rPr>
            </w:r>
            <w:r w:rsidR="00FC50FB" w:rsidRPr="008C1FC9">
              <w:rPr>
                <w:noProof/>
                <w:webHidden/>
              </w:rPr>
              <w:fldChar w:fldCharType="separate"/>
            </w:r>
            <w:r w:rsidR="009778FD">
              <w:rPr>
                <w:noProof/>
                <w:webHidden/>
              </w:rPr>
              <w:t>31</w:t>
            </w:r>
            <w:r w:rsidR="00FC50FB" w:rsidRPr="008C1FC9">
              <w:rPr>
                <w:noProof/>
                <w:webHidden/>
              </w:rPr>
              <w:fldChar w:fldCharType="end"/>
            </w:r>
          </w:hyperlink>
        </w:p>
        <w:p w:rsidR="008C1FC9" w:rsidRPr="008C1FC9" w:rsidRDefault="00BB2786" w:rsidP="008C1FC9">
          <w:pPr>
            <w:tabs>
              <w:tab w:val="right" w:leader="dot" w:pos="9350"/>
            </w:tabs>
            <w:spacing w:after="100" w:line="360" w:lineRule="auto"/>
            <w:rPr>
              <w:rFonts w:eastAsiaTheme="minorEastAsia"/>
              <w:noProof/>
            </w:rPr>
          </w:pPr>
          <w:hyperlink w:anchor="_Toc351540888" w:history="1">
            <w:r w:rsidR="008C1FC9" w:rsidRPr="008C1FC9">
              <w:rPr>
                <w:rFonts w:ascii="Futura Bk BT" w:hAnsi="Futura Bk BT"/>
                <w:noProof/>
                <w:color w:val="0000FF" w:themeColor="hyperlink"/>
                <w:u w:val="single"/>
              </w:rPr>
              <w:t>APPENDIX 4:  COVERAGE MAP</w:t>
            </w:r>
            <w:r w:rsidR="008C1FC9" w:rsidRPr="008C1FC9">
              <w:rPr>
                <w:noProof/>
                <w:webHidden/>
              </w:rPr>
              <w:tab/>
            </w:r>
            <w:r w:rsidR="00FC50FB" w:rsidRPr="008C1FC9">
              <w:rPr>
                <w:noProof/>
                <w:webHidden/>
              </w:rPr>
              <w:fldChar w:fldCharType="begin"/>
            </w:r>
            <w:r w:rsidR="008C1FC9" w:rsidRPr="008C1FC9">
              <w:rPr>
                <w:noProof/>
                <w:webHidden/>
              </w:rPr>
              <w:instrText xml:space="preserve"> PAGEREF _Toc351540888 \h </w:instrText>
            </w:r>
            <w:r w:rsidR="00FC50FB" w:rsidRPr="008C1FC9">
              <w:rPr>
                <w:noProof/>
                <w:webHidden/>
              </w:rPr>
            </w:r>
            <w:r w:rsidR="00FC50FB" w:rsidRPr="008C1FC9">
              <w:rPr>
                <w:noProof/>
                <w:webHidden/>
              </w:rPr>
              <w:fldChar w:fldCharType="separate"/>
            </w:r>
            <w:r w:rsidR="009778FD">
              <w:rPr>
                <w:noProof/>
                <w:webHidden/>
              </w:rPr>
              <w:t>35</w:t>
            </w:r>
            <w:r w:rsidR="00FC50FB" w:rsidRPr="008C1FC9">
              <w:rPr>
                <w:noProof/>
                <w:webHidden/>
              </w:rPr>
              <w:fldChar w:fldCharType="end"/>
            </w:r>
          </w:hyperlink>
        </w:p>
        <w:p w:rsidR="008C1FC9" w:rsidRPr="008C1FC9" w:rsidRDefault="00FC50FB" w:rsidP="008C1FC9">
          <w:pPr>
            <w:keepNext/>
            <w:keepLines/>
            <w:spacing w:before="480" w:after="0" w:line="360" w:lineRule="auto"/>
            <w:outlineLvl w:val="0"/>
            <w:rPr>
              <w:rFonts w:asciiTheme="majorHAnsi" w:eastAsiaTheme="majorEastAsia" w:hAnsiTheme="majorHAnsi" w:cstheme="majorBidi"/>
              <w:b/>
              <w:bCs/>
              <w:color w:val="365F91" w:themeColor="accent1" w:themeShade="BF"/>
              <w:sz w:val="28"/>
              <w:szCs w:val="28"/>
            </w:rPr>
          </w:pPr>
          <w:r w:rsidRPr="008C1FC9">
            <w:rPr>
              <w:rFonts w:asciiTheme="majorHAnsi" w:eastAsiaTheme="majorEastAsia" w:hAnsiTheme="majorHAnsi" w:cstheme="majorBidi"/>
              <w:b/>
              <w:bCs/>
              <w:noProof/>
              <w:color w:val="365F91" w:themeColor="accent1" w:themeShade="BF"/>
              <w:sz w:val="28"/>
              <w:szCs w:val="28"/>
            </w:rPr>
            <w:fldChar w:fldCharType="end"/>
          </w:r>
        </w:p>
      </w:sdtContent>
    </w:sdt>
    <w:p w:rsidR="008C1FC9" w:rsidRPr="008C1FC9" w:rsidRDefault="008C1FC9" w:rsidP="008C1FC9">
      <w:pPr>
        <w:spacing w:after="0" w:line="240" w:lineRule="auto"/>
        <w:rPr>
          <w:rFonts w:ascii="Futura Bk BT" w:hAnsi="Futura Bk BT" w:cs="Futura Bk BT"/>
          <w:b/>
          <w:sz w:val="24"/>
          <w:szCs w:val="24"/>
        </w:rPr>
      </w:pPr>
      <w:r w:rsidRPr="008C1FC9">
        <w:rPr>
          <w:rFonts w:ascii="Futura Bk BT" w:hAnsi="Futura Bk BT" w:cs="Futura Bk BT"/>
          <w:b/>
          <w:sz w:val="24"/>
          <w:szCs w:val="24"/>
        </w:rPr>
        <w:br w:type="page"/>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16" w:name="_Toc351540872"/>
      <w:bookmarkStart w:id="17" w:name="_Toc352576986"/>
      <w:r w:rsidRPr="008C1FC9">
        <w:rPr>
          <w:rFonts w:ascii="Futura Bk BT" w:eastAsiaTheme="majorEastAsia" w:hAnsi="Futura Bk BT" w:cstheme="majorBidi"/>
          <w:b/>
          <w:bCs/>
          <w:color w:val="5B912F"/>
          <w:sz w:val="40"/>
          <w:szCs w:val="40"/>
        </w:rPr>
        <w:lastRenderedPageBreak/>
        <w:t>CONGRATULATIONS</w:t>
      </w:r>
      <w:bookmarkEnd w:id="16"/>
      <w:bookmarkEnd w:id="17"/>
    </w:p>
    <w:p w:rsidR="008C1FC9" w:rsidRPr="003E55EA" w:rsidRDefault="008C1FC9" w:rsidP="008C1FC9">
      <w:pPr>
        <w:autoSpaceDE w:val="0"/>
        <w:autoSpaceDN w:val="0"/>
        <w:adjustRightInd w:val="0"/>
        <w:spacing w:after="0"/>
        <w:rPr>
          <w:rFonts w:ascii="Futura Bk BT" w:hAnsi="Futura Bk BT" w:cs="Futura Bk BT"/>
          <w:b/>
          <w:sz w:val="2"/>
          <w:szCs w:val="2"/>
        </w:rPr>
      </w:pPr>
    </w:p>
    <w:p w:rsidR="008C1FC9" w:rsidRPr="008C1FC9" w:rsidRDefault="00342DE4" w:rsidP="008C1FC9">
      <w:pPr>
        <w:autoSpaceDE w:val="0"/>
        <w:autoSpaceDN w:val="0"/>
        <w:adjustRightInd w:val="0"/>
        <w:spacing w:after="0"/>
        <w:ind w:left="1440"/>
        <w:rPr>
          <w:rFonts w:ascii="Futura Bk BT" w:hAnsi="Futura Bk BT" w:cs="Futura Bk BT"/>
          <w:sz w:val="24"/>
          <w:szCs w:val="24"/>
        </w:rPr>
      </w:pPr>
      <w:r>
        <w:rPr>
          <w:rFonts w:ascii="Futura Bk BT" w:hAnsi="Futura Bk BT" w:cs="Futura Bk BT"/>
          <w:noProof/>
          <w:color w:val="5B912F"/>
          <w:sz w:val="40"/>
          <w:szCs w:val="40"/>
        </w:rPr>
        <mc:AlternateContent>
          <mc:Choice Requires="wpg">
            <w:drawing>
              <wp:anchor distT="0" distB="0" distL="114300" distR="114300" simplePos="0" relativeHeight="251815936" behindDoc="0" locked="0" layoutInCell="1" allowOverlap="1">
                <wp:simplePos x="0" y="0"/>
                <wp:positionH relativeFrom="column">
                  <wp:posOffset>11430</wp:posOffset>
                </wp:positionH>
                <wp:positionV relativeFrom="paragraph">
                  <wp:posOffset>31750</wp:posOffset>
                </wp:positionV>
                <wp:extent cx="821055" cy="815340"/>
                <wp:effectExtent l="0" t="0" r="0" b="381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84712" cy="878774"/>
                        </a:xfrm>
                      </wpg:grpSpPr>
                      <pic:pic xmlns:pic="http://schemas.openxmlformats.org/drawingml/2006/picture">
                        <pic:nvPicPr>
                          <pic:cNvPr id="232" name="Picture 232"/>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33" name="Picture 233"/>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descr="http://www.someawards.com/wp-content/uploads/2011/04/award.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3128" y="17813"/>
                            <a:ext cx="296883" cy="391886"/>
                          </a:xfrm>
                          <a:prstGeom prst="rect">
                            <a:avLst/>
                          </a:prstGeom>
                          <a:noFill/>
                          <a:ln>
                            <a:noFill/>
                          </a:ln>
                        </pic:spPr>
                      </pic:pic>
                      <pic:pic xmlns:pic="http://schemas.openxmlformats.org/drawingml/2006/picture">
                        <pic:nvPicPr>
                          <pic:cNvPr id="235" name="Picture 235"/>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31" o:spid="_x0000_s1026" style="position:absolute;margin-left:.9pt;margin-top:2.5pt;width:64.65pt;height:64.2pt;z-index:251815936;mso-width-relative:margin;mso-height-relative:margin" coordsize="8847,87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DBAoAAAAA&#10;AAAAIQC7ex4pxg0AAMYNAAAVAAAAZHJzL21lZGlhL2ltYWdlMy5qcGVn/9j/4AAQSkZJRgABAQEA&#10;3ADcAAD/2wBDAAIBAQIBAQICAgICAgICAwUDAwMDAwYEBAMFBwYHBwcGBwcICQsJCAgKCAcHCg0K&#10;CgsMDAwMBwkODw0MDgsMDAz/2wBDAQICAgMDAwYDAwYMCAcIDAwMDAwMDAwMDAwMDAwMDAwMDAwM&#10;DAwMDAwMDAwMDAwMDAwMDAwMDAwMDAwMDAwMDAz/wAARCABYAE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">
                <v:shape id="Picture 232" o:spid="_x0000_s1027"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fLGAAAA3AAAAA8AAABkcnMvZG93bnJldi54bWxEj91qwkAUhO8LvsNyBO90Y2xF0qziD9YW&#10;ilAbipeH7DEJZs+G7Krx7bsFoZfDzHzDpIvO1OJKrassKxiPIhDEudUVFwqy7+1wBsJ5ZI21ZVJw&#10;JweLee8pxUTbG3/R9eALESDsElRQet8kUrq8JINuZBvi4J1sa9AH2RZSt3gLcFPLOIqm0mDFYaHE&#10;htYl5efDxSh4nhzXs59PvXK7XZG5ff5x37y9KDXod8tXEJ46/x9+tN+1gngSw9+Zc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558sYAAADcAAAADwAAAAAAAAAAAAAA&#10;AACfAgAAZHJzL2Rvd25yZXYueG1sUEsFBgAAAAAEAAQA9wAAAJIDAAAAAA==&#10;">
                  <v:imagedata r:id="rId25" o:title=""/>
                  <v:path arrowok="t"/>
                  <o:lock v:ext="edit" aspectratio="f"/>
                </v:shape>
                <v:shape id="Picture 233" o:spid="_x0000_s1028"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RvZ7FAAAA3AAAAA8AAABkcnMvZG93bnJldi54bWxEj8FqwzAQRO+F/oPYQi4lkZNAKU7k0CQk&#10;6aGX2P2AxdraxtbKSIrt9OurQqHHYWbeMNvdZDoxkPONZQXLRQKCuLS64UrBZ3Gav4LwAVljZ5kU&#10;3MnDLnt82GKq7chXGvJQiQhhn6KCOoQ+ldKXNRn0C9sTR+/LOoMhSldJ7XCMcNPJVZK8SIMNx4Ua&#10;ezrUVLb5zSjIi9OB9sX5Qy8v7VF+O3tJnq1Ss6fpbQMi0BT+w3/td61gtV7D75l4BGT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b2exQAAANwAAAAPAAAAAAAAAAAAAAAA&#10;AJ8CAABkcnMvZG93bnJldi54bWxQSwUGAAAAAAQABAD3AAAAkQMAAAAA&#10;">
                  <v:imagedata r:id="rId26" o:title="" croptop="2359f" cropbottom="33423f" cropleft="6050f" cropright="4789f"/>
                  <v:path arrowok="t"/>
                  <o:lock v:ext="edit" aspectratio="f"/>
                </v:shape>
                <v:shape id="Picture 234" o:spid="_x0000_s1029" type="#_x0000_t75" alt="http://www.someawards.com/wp-content/uploads/2011/04/award.jpg" style="position:absolute;left:831;top:178;width:2969;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mdvGAAAA3AAAAA8AAABkcnMvZG93bnJldi54bWxEj0FrwkAUhO9C/8PyBG91Y7QlRFcpaksF&#10;L1WRHJ/ZZ5I2+zZktyb9991CweMwM98wi1VvanGj1lWWFUzGEQji3OqKCwWn4+tjAsJ5ZI21ZVLw&#10;Qw5Wy4fBAlNtO/6g28EXIkDYpaig9L5JpXR5SQbd2DbEwbva1qAPsi2kbrELcFPLOIqepcGKw0KJ&#10;Da1Lyr8O30aB3CUb95R9vnVJ5nbb7HKerfexUqNh/zIH4an39/B/+10riKcz+DsTj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eZ28YAAADcAAAADwAAAAAAAAAAAAAA&#10;AACfAgAAZHJzL2Rvd25yZXYueG1sUEsFBgAAAAAEAAQA9wAAAJIDAAAAAA==&#10;">
                  <v:imagedata r:id="rId62" o:title="award"/>
                  <v:path arrowok="t"/>
                </v:shape>
                <v:shape id="Picture 235"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YKPFAAAA3AAAAA8AAABkcnMvZG93bnJldi54bWxEj0FrwkAUhO+C/2F5Qm+6qdVW0mxEpAU9&#10;KFal7fGRfU2i2bchuzXx33cFocdh5pthknlnKnGhxpWWFTyOIhDEmdUl5wqOh/fhDITzyBory6Tg&#10;Sg7mab+XYKxtyx902ftchBJ2MSoovK9jKV1WkEE3sjVx8H5sY9AH2eRSN9iGclPJcRQ9S4Mlh4UC&#10;a1oWlJ33v0bBmPDg2906o5e37RdvTt/TzedEqYdBt3gF4anz/+E7vdKBe5rC7Uw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q2CjxQAAANwAAAAPAAAAAAAAAAAAAAAA&#10;AJ8CAABkcnMvZG93bnJldi54bWxQSwUGAAAAAAQABAD3AAAAkQMAAAAA&#10;">
                  <v:imagedata r:id="rId25" o:title=""/>
                  <v:path arrowok="t"/>
                  <o:lock v:ext="edit" aspectratio="f"/>
                </v:shape>
              </v:group>
            </w:pict>
          </mc:Fallback>
        </mc:AlternateContent>
      </w:r>
      <w:r w:rsidR="008C1FC9" w:rsidRPr="008C1FC9">
        <w:rPr>
          <w:rFonts w:ascii="Futura Bk BT" w:hAnsi="Futura Bk BT" w:cs="Futura Bk BT"/>
          <w:sz w:val="24"/>
          <w:szCs w:val="24"/>
        </w:rPr>
        <w:t>You are about to embark on an exciting and rewarding experience.  Thank you for agreeing to be a presenter at “Scrubs Camp”.  We hope that you thoroughly enjoy your time with the students.  Below is information you may find useful as you prepare to address the Camp.  If, at any time in your preparations, you have questions or concerns, please feel free to contact your Camp Site Coordinator.</w:t>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18" w:name="_Toc351540873"/>
      <w:bookmarkStart w:id="19" w:name="_Toc352576987"/>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16960" behindDoc="0" locked="0" layoutInCell="1" allowOverlap="1" wp14:anchorId="1111A2F6" wp14:editId="6CA56BBD">
            <wp:simplePos x="0" y="0"/>
            <wp:positionH relativeFrom="column">
              <wp:posOffset>-34290</wp:posOffset>
            </wp:positionH>
            <wp:positionV relativeFrom="paragraph">
              <wp:posOffset>57971</wp:posOffset>
            </wp:positionV>
            <wp:extent cx="6172200" cy="45720"/>
            <wp:effectExtent l="0" t="0" r="0" b="0"/>
            <wp:wrapNone/>
            <wp:docPr id="300" name="Pictur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WHAT IS SCRUBS CAMP?</w:t>
      </w:r>
      <w:bookmarkEnd w:id="18"/>
      <w:bookmarkEnd w:id="19"/>
    </w:p>
    <w:p w:rsidR="008C1FC9" w:rsidRPr="003E55EA" w:rsidRDefault="008C1FC9" w:rsidP="008C1FC9">
      <w:pPr>
        <w:autoSpaceDE w:val="0"/>
        <w:autoSpaceDN w:val="0"/>
        <w:adjustRightInd w:val="0"/>
        <w:spacing w:after="0"/>
        <w:rPr>
          <w:rFonts w:ascii="Futura Bk BT" w:hAnsi="Futura Bk BT" w:cs="Futura Bk BT"/>
          <w:b/>
          <w:sz w:val="2"/>
          <w:szCs w:val="2"/>
        </w:rPr>
      </w:pPr>
    </w:p>
    <w:p w:rsidR="008C1FC9" w:rsidRPr="008C1FC9" w:rsidRDefault="00342DE4" w:rsidP="008C1FC9">
      <w:pPr>
        <w:autoSpaceDE w:val="0"/>
        <w:autoSpaceDN w:val="0"/>
        <w:adjustRightInd w:val="0"/>
        <w:spacing w:after="0"/>
        <w:ind w:left="1440"/>
        <w:rPr>
          <w:rFonts w:ascii="Futura Bk BT" w:hAnsi="Futura Bk BT" w:cs="Futura Bk BT"/>
          <w:sz w:val="24"/>
          <w:szCs w:val="24"/>
        </w:rPr>
      </w:pPr>
      <w:r>
        <w:rPr>
          <w:rFonts w:ascii="Futura Bk BT" w:hAnsi="Futura Bk BT" w:cs="Futura Bk BT"/>
          <w:b/>
          <w:noProof/>
          <w:color w:val="5B912F"/>
          <w:sz w:val="40"/>
          <w:szCs w:val="40"/>
        </w:rPr>
        <mc:AlternateContent>
          <mc:Choice Requires="wpg">
            <w:drawing>
              <wp:anchor distT="0" distB="0" distL="114300" distR="114300" simplePos="0" relativeHeight="251817984" behindDoc="0" locked="0" layoutInCell="1" allowOverlap="1">
                <wp:simplePos x="0" y="0"/>
                <wp:positionH relativeFrom="column">
                  <wp:posOffset>25400</wp:posOffset>
                </wp:positionH>
                <wp:positionV relativeFrom="paragraph">
                  <wp:posOffset>42545</wp:posOffset>
                </wp:positionV>
                <wp:extent cx="821055" cy="815340"/>
                <wp:effectExtent l="0" t="0" r="0" b="381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84555" cy="878205"/>
                        </a:xfrm>
                      </wpg:grpSpPr>
                      <pic:pic xmlns:pic="http://schemas.openxmlformats.org/drawingml/2006/picture">
                        <pic:nvPicPr>
                          <pic:cNvPr id="237" name="Picture 237" descr="http://i.stpost.com/marmot-ajax-3-tent-3-person-3-season-in-pale-pumpkin-terracotta~p~4034u_01~150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964" y="17929"/>
                            <a:ext cx="430306" cy="430306"/>
                          </a:xfrm>
                          <a:prstGeom prst="rect">
                            <a:avLst/>
                          </a:prstGeom>
                          <a:noFill/>
                          <a:ln>
                            <a:noFill/>
                          </a:ln>
                        </pic:spPr>
                      </pic:pic>
                      <wpg:grpSp>
                        <wpg:cNvPr id="238" name="Group 238"/>
                        <wpg:cNvGrpSpPr/>
                        <wpg:grpSpPr>
                          <a:xfrm>
                            <a:off x="0" y="0"/>
                            <a:ext cx="884555" cy="878205"/>
                            <a:chOff x="0" y="0"/>
                            <a:chExt cx="884712" cy="878774"/>
                          </a:xfrm>
                        </wpg:grpSpPr>
                        <pic:pic xmlns:pic="http://schemas.openxmlformats.org/drawingml/2006/picture">
                          <pic:nvPicPr>
                            <pic:cNvPr id="239" name="Picture 239"/>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40" name="Picture 240"/>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1" name="Picture 241"/>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236" o:spid="_x0000_s1026" style="position:absolute;margin-left:2pt;margin-top:3.35pt;width:64.65pt;height:64.2pt;z-index:251817984;mso-width-relative:margin;mso-height-relative:margin" coordsize="8845,87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">
                <v:shape id="Picture 237" o:spid="_x0000_s1027" type="#_x0000_t75" alt="http://i.stpost.com/marmot-ajax-3-tent-3-person-3-season-in-pale-pumpkin-terracotta~p~4034u_01~1500.jpg" style="position:absolute;left:89;top:179;width:4303;height:4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x4LGAAAA3AAAAA8AAABkcnMvZG93bnJldi54bWxEj0FrwkAUhO+F/oflFbzVjQpaYzYiQkHi&#10;pbUiHp/Z1yQ0+zZkt0n013cLgsdhZr5hkvVgatFR6yrLCibjCARxbnXFhYLj1/vrGwjnkTXWlknB&#10;lRys0+enBGNte/6k7uALESDsYlRQet/EUrq8JINubBvi4H3b1qAPsi2kbrEPcFPLaRTNpcGKw0KJ&#10;DW1Lyn8Ov0bB7ZT1R/shL5Nllm03Wbc/97eLUqOXYbMC4Wnwj/C9vdMKprMF/J8JR0C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rHgsYAAADcAAAADwAAAAAAAAAAAAAA&#10;AACfAgAAZHJzL2Rvd25yZXYueG1sUEsFBgAAAAAEAAQA9wAAAJIDAAAAAA==&#10;">
                  <v:imagedata r:id="rId24" o:title="marmot-ajax-3-tent-3-person-3-season-in-pale-pumpkin-terracotta~p~4034u_01~1500"/>
                  <v:path arrowok="t"/>
                </v:shape>
                <v:group id="Group 238" o:spid="_x0000_s1028" style="position:absolute;width:8845;height:8782"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Picture 239"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q64PHAAAA3AAAAA8AAABkcnMvZG93bnJldi54bWxEj91qwkAUhO8LfYflCL2rG7WVNM0qaqk/&#10;IIVaES8P2dMkNHs2ZNcY394VCl4OM/MNk047U4mWGldaVjDoRyCIM6tLzhXsfz6fYxDOI2usLJOC&#10;CzmYTh4fUky0PfM3tTufiwBhl6CCwvs6kdJlBRl0fVsTB+/XNgZ9kE0udYPnADeVHEbRWBosOSwU&#10;WNOioOxvdzIKXkbHRXzY6rlbrfK9+8o2l4/lq1JPvW72DsJT5+/h//ZaKxiO3uB2JhwBObk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q64PHAAAA3AAAAA8AAAAAAAAAAAAA&#10;AAAAnwIAAGRycy9kb3ducmV2LnhtbFBLBQYAAAAABAAEAPcAAACTAwAAAAA=&#10;">
                    <v:imagedata r:id="rId25" o:title=""/>
                    <v:path arrowok="t"/>
                    <o:lock v:ext="edit" aspectratio="f"/>
                  </v:shape>
                  <v:shape id="Picture 240"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UJTAAAAA3AAAAA8AAABkcnMvZG93bnJldi54bWxET8uKwjAU3Q/4D+EKbgZNFRmkGsUHji5m&#10;Y+sHXJprW2xuShK149ebheDycN6LVWcacSfna8sKxqMEBHFhdc2lgnO+H85A+ICssbFMCv7Jw2rZ&#10;+1pgqu2DT3TPQiliCPsUFVQhtKmUvqjIoB/ZljhyF+sMhghdKbXDRww3jZwkyY80WHNsqLClbUXF&#10;NbsZBVm+39Im//3T48N1J5/OHpJvq9Sg363nIAJ14SN+u49awWQa58cz8Qj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VQlMAAAADcAAAADwAAAAAAAAAAAAAAAACfAgAA&#10;ZHJzL2Rvd25yZXYueG1sUEsFBgAAAAAEAAQA9wAAAIwDAAAAAA==&#10;">
                    <v:imagedata r:id="rId26" o:title="" croptop="2359f" cropbottom="33423f" cropleft="6050f" cropright="4789f"/>
                    <v:path arrowok="t"/>
                    <o:lock v:ext="edit" aspectratio="f"/>
                  </v:shape>
                  <v:shape id="Picture 241"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WFd3EAAAA3AAAAA8AAABkcnMvZG93bnJldi54bWxEj09rwkAUxO8Fv8PyBG91o/iP6CqlKNiD&#10;0qqox0f2mUSzb0N2a+K3d4VCj8PMb4aZLRpTiDtVLresoNeNQBAnVuecKjjsV+8TEM4jaywsk4IH&#10;OVjMW28zjLWt+YfuO5+KUMIuRgWZ92UspUsyMui6tiQO3sVWBn2QVSp1hXUoN4XsR9FIGsw5LGRY&#10;0mdGyW33axT0Cfe+/v5KaLzcnnhzPQ83x4FSnXbzMQXhqfH/4T96rQM36MHrTD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WFd3EAAAA3AAAAA8AAAAAAAAAAAAAAAAA&#10;nwIAAGRycy9kb3ducmV2LnhtbFBLBQYAAAAABAAEAPcAAACQAwAAAAA=&#10;">
                    <v:imagedata r:id="rId25" o:title=""/>
                    <v:path arrowok="t"/>
                    <o:lock v:ext="edit" aspectratio="f"/>
                  </v:shape>
                </v:group>
              </v:group>
            </w:pict>
          </mc:Fallback>
        </mc:AlternateContent>
      </w:r>
      <w:r w:rsidR="008C1FC9" w:rsidRPr="008C1FC9">
        <w:rPr>
          <w:rFonts w:ascii="Futura Bk BT" w:hAnsi="Futura Bk BT" w:cs="Futura Bk BT"/>
          <w:sz w:val="24"/>
          <w:szCs w:val="24"/>
        </w:rPr>
        <w:t>Scrubs Camps are one-day, hands-on health career exploration opportunities for high school students. Students will learn about the wide variety of health careers that are available to them through lecture, hands-on activities and discussion. Scrubs Camps are offered in various locations across South Dakota throughout the school year.</w:t>
      </w:r>
    </w:p>
    <w:p w:rsidR="008C1FC9" w:rsidRPr="003E55EA" w:rsidRDefault="008C1FC9" w:rsidP="008C1FC9">
      <w:pPr>
        <w:autoSpaceDE w:val="0"/>
        <w:autoSpaceDN w:val="0"/>
        <w:adjustRightInd w:val="0"/>
        <w:spacing w:after="0"/>
        <w:rPr>
          <w:rFonts w:ascii="Futura Bk BT" w:hAnsi="Futura Bk BT" w:cs="Futura Bk BT"/>
          <w:sz w:val="10"/>
          <w:szCs w:val="10"/>
        </w:rPr>
      </w:pPr>
    </w:p>
    <w:p w:rsidR="008C1FC9" w:rsidRPr="008C1FC9" w:rsidRDefault="008C1FC9" w:rsidP="008C1FC9">
      <w:pPr>
        <w:autoSpaceDE w:val="0"/>
        <w:autoSpaceDN w:val="0"/>
        <w:adjustRightInd w:val="0"/>
        <w:spacing w:after="0"/>
        <w:ind w:left="1440"/>
        <w:rPr>
          <w:rFonts w:ascii="Futura Bk BT" w:hAnsi="Futura Bk BT" w:cs="Futura Bk BT"/>
          <w:sz w:val="24"/>
          <w:szCs w:val="24"/>
        </w:rPr>
      </w:pPr>
      <w:r w:rsidRPr="008C1FC9">
        <w:rPr>
          <w:rFonts w:ascii="Futura Bk BT" w:hAnsi="Futura Bk BT" w:cs="Futura Bk BT"/>
          <w:sz w:val="24"/>
          <w:szCs w:val="24"/>
        </w:rPr>
        <w:t xml:space="preserve">The Scrubs Camp is a day-long event where students will hear from a variety of healthcare professionals who will discuss what they do and how they got into their professions. Students will also have a chance to experience many hands-on activities throughout the day. Scrubs Camp is aimed at high school students who have an interest in entering the healthcare field. </w:t>
      </w:r>
    </w:p>
    <w:p w:rsidR="008C1FC9" w:rsidRPr="003E55EA" w:rsidRDefault="008C1FC9" w:rsidP="008C1FC9">
      <w:pPr>
        <w:autoSpaceDE w:val="0"/>
        <w:autoSpaceDN w:val="0"/>
        <w:adjustRightInd w:val="0"/>
        <w:spacing w:after="0"/>
        <w:jc w:val="center"/>
        <w:rPr>
          <w:rFonts w:ascii="Futura Bk BT" w:hAnsi="Futura Bk BT" w:cs="Futura Bk BT"/>
          <w:sz w:val="10"/>
          <w:szCs w:val="10"/>
        </w:rPr>
      </w:pPr>
    </w:p>
    <w:p w:rsidR="008C1FC9" w:rsidRPr="008C1FC9" w:rsidRDefault="008C1FC9" w:rsidP="008C1FC9">
      <w:pPr>
        <w:autoSpaceDE w:val="0"/>
        <w:autoSpaceDN w:val="0"/>
        <w:adjustRightInd w:val="0"/>
        <w:spacing w:after="0"/>
        <w:ind w:left="1440"/>
        <w:rPr>
          <w:rFonts w:ascii="Futura Bk BT" w:hAnsi="Futura Bk BT" w:cs="Futura Bk BT"/>
          <w:sz w:val="24"/>
          <w:szCs w:val="24"/>
        </w:rPr>
      </w:pPr>
      <w:r w:rsidRPr="008C1FC9">
        <w:rPr>
          <w:rFonts w:ascii="Futura Bk BT" w:hAnsi="Futura Bk BT" w:cs="Futura Bk BT"/>
          <w:sz w:val="24"/>
          <w:szCs w:val="24"/>
        </w:rPr>
        <w:t xml:space="preserve">For more information on the camps, visit </w:t>
      </w:r>
      <w:hyperlink r:id="rId64" w:history="1">
        <w:r w:rsidRPr="008C1FC9">
          <w:rPr>
            <w:rFonts w:ascii="Futura Bk BT" w:hAnsi="Futura Bk BT" w:cs="Futura Bk BT"/>
            <w:color w:val="0000FF" w:themeColor="hyperlink"/>
            <w:sz w:val="24"/>
            <w:szCs w:val="24"/>
            <w:u w:val="single"/>
          </w:rPr>
          <w:t>www.scrubscamps.sd.gov</w:t>
        </w:r>
      </w:hyperlink>
      <w:r w:rsidRPr="008C1FC9">
        <w:rPr>
          <w:rFonts w:ascii="Futura Bk BT" w:hAnsi="Futura Bk BT" w:cs="Futura Bk BT"/>
          <w:color w:val="000000"/>
          <w:sz w:val="24"/>
          <w:szCs w:val="24"/>
        </w:rPr>
        <w:t xml:space="preserve">, </w:t>
      </w:r>
      <w:r w:rsidRPr="008C1FC9">
        <w:rPr>
          <w:rFonts w:ascii="Futura Bk BT" w:hAnsi="Futura Bk BT" w:cs="Futura Bk BT"/>
          <w:sz w:val="24"/>
          <w:szCs w:val="24"/>
        </w:rPr>
        <w:t xml:space="preserve">contact your local camp Site Coordinator or contact the </w:t>
      </w:r>
      <w:r w:rsidR="00DF56C4">
        <w:rPr>
          <w:rFonts w:ascii="Futura Bk BT" w:hAnsi="Futura Bk BT" w:cs="Futura Bk BT"/>
          <w:sz w:val="24"/>
          <w:szCs w:val="24"/>
        </w:rPr>
        <w:t xml:space="preserve">Yankton Rural </w:t>
      </w:r>
      <w:r w:rsidR="00053E61">
        <w:rPr>
          <w:rFonts w:ascii="Futura Bk BT" w:hAnsi="Futura Bk BT" w:cs="Futura Bk BT"/>
          <w:sz w:val="24"/>
          <w:szCs w:val="24"/>
        </w:rPr>
        <w:t>AHEC</w:t>
      </w:r>
      <w:r w:rsidR="001F57E5">
        <w:rPr>
          <w:rFonts w:ascii="Futura Bk BT" w:hAnsi="Futura Bk BT" w:cs="Futura Bk BT"/>
          <w:sz w:val="24"/>
          <w:szCs w:val="24"/>
        </w:rPr>
        <w:t xml:space="preserve"> at</w:t>
      </w:r>
      <w:r w:rsidR="00DF56C4">
        <w:rPr>
          <w:rFonts w:ascii="Futura Bk BT" w:hAnsi="Futura Bk BT" w:cs="Futura Bk BT"/>
          <w:sz w:val="24"/>
          <w:szCs w:val="24"/>
        </w:rPr>
        <w:t xml:space="preserve"> 605.655.1400</w:t>
      </w:r>
      <w:r w:rsidRPr="008C1FC9">
        <w:rPr>
          <w:rFonts w:ascii="Futura Bk BT" w:hAnsi="Futura Bk BT" w:cs="Futura Bk BT"/>
          <w:sz w:val="24"/>
          <w:szCs w:val="24"/>
        </w:rPr>
        <w:t>.</w:t>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20" w:name="_Toc351540874"/>
      <w:bookmarkStart w:id="21" w:name="_Toc352576988"/>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19008" behindDoc="0" locked="0" layoutInCell="1" allowOverlap="1" wp14:anchorId="21233097" wp14:editId="5E0BDF27">
            <wp:simplePos x="0" y="0"/>
            <wp:positionH relativeFrom="column">
              <wp:posOffset>-90170</wp:posOffset>
            </wp:positionH>
            <wp:positionV relativeFrom="paragraph">
              <wp:posOffset>61968</wp:posOffset>
            </wp:positionV>
            <wp:extent cx="6172200" cy="45720"/>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WHY SCRUBS CAMPS?</w:t>
      </w:r>
      <w:bookmarkEnd w:id="20"/>
      <w:bookmarkEnd w:id="21"/>
    </w:p>
    <w:p w:rsidR="008C1FC9" w:rsidRPr="003E55EA" w:rsidRDefault="008C1FC9" w:rsidP="008C1FC9">
      <w:pPr>
        <w:autoSpaceDE w:val="0"/>
        <w:autoSpaceDN w:val="0"/>
        <w:adjustRightInd w:val="0"/>
        <w:spacing w:after="0"/>
        <w:ind w:left="2160"/>
        <w:rPr>
          <w:rFonts w:ascii="Futura Bk BT" w:hAnsi="Futura Bk BT" w:cs="Futura Bk BT"/>
          <w:sz w:val="2"/>
          <w:szCs w:val="2"/>
        </w:rPr>
      </w:pPr>
    </w:p>
    <w:p w:rsidR="008C1FC9" w:rsidRPr="008C1FC9" w:rsidRDefault="00342DE4" w:rsidP="008C1FC9">
      <w:pPr>
        <w:autoSpaceDE w:val="0"/>
        <w:autoSpaceDN w:val="0"/>
        <w:adjustRightInd w:val="0"/>
        <w:spacing w:after="0"/>
        <w:ind w:left="1440"/>
        <w:rPr>
          <w:rFonts w:ascii="Futura Bk BT" w:hAnsi="Futura Bk BT" w:cs="Futura Bk BT"/>
          <w:sz w:val="24"/>
          <w:szCs w:val="24"/>
        </w:rPr>
      </w:pPr>
      <w:r>
        <w:rPr>
          <w:rFonts w:ascii="Futura Bk BT" w:hAnsi="Futura Bk BT" w:cs="Futura Bk BT"/>
          <w:noProof/>
          <w:sz w:val="24"/>
          <w:szCs w:val="24"/>
        </w:rPr>
        <mc:AlternateContent>
          <mc:Choice Requires="wpg">
            <w:drawing>
              <wp:anchor distT="0" distB="0" distL="114300" distR="114300" simplePos="0" relativeHeight="251820032" behindDoc="0" locked="0" layoutInCell="1" allowOverlap="1">
                <wp:simplePos x="0" y="0"/>
                <wp:positionH relativeFrom="column">
                  <wp:posOffset>40005</wp:posOffset>
                </wp:positionH>
                <wp:positionV relativeFrom="paragraph">
                  <wp:posOffset>31115</wp:posOffset>
                </wp:positionV>
                <wp:extent cx="821055" cy="815340"/>
                <wp:effectExtent l="0" t="0" r="0" b="381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pic:pic xmlns:pic="http://schemas.openxmlformats.org/drawingml/2006/picture">
                        <pic:nvPicPr>
                          <pic:cNvPr id="44" name="Picture 44" descr="http://2.bp.blogspot.com/-rOOkrYpbNvE/TdDmZBM5pLI/AAAAAAAAAOs/CSR1UYYhQos/s1600/stethoscope.jpg"/>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53788" y="53789"/>
                            <a:ext cx="340659" cy="340659"/>
                          </a:xfrm>
                          <a:prstGeom prst="rect">
                            <a:avLst/>
                          </a:prstGeom>
                          <a:noFill/>
                          <a:ln>
                            <a:noFill/>
                          </a:ln>
                        </pic:spPr>
                      </pic:pic>
                      <wpg:grpSp>
                        <wpg:cNvPr id="51" name="Group 51"/>
                        <wpg:cNvGrpSpPr/>
                        <wpg:grpSpPr>
                          <a:xfrm>
                            <a:off x="0" y="0"/>
                            <a:ext cx="821055" cy="815340"/>
                            <a:chOff x="0" y="0"/>
                            <a:chExt cx="884712" cy="878774"/>
                          </a:xfrm>
                        </wpg:grpSpPr>
                        <pic:pic xmlns:pic="http://schemas.openxmlformats.org/drawingml/2006/picture">
                          <pic:nvPicPr>
                            <pic:cNvPr id="54" name="Picture 54"/>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55" name="Picture 55"/>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6" name="Picture 56"/>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3.15pt;margin-top:2.45pt;width:64.65pt;height:64.2pt;z-index:251820032"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">
                <v:shape id="Picture 44" o:spid="_x0000_s1027" type="#_x0000_t75" alt="http://2.bp.blogspot.com/-rOOkrYpbNvE/TdDmZBM5pLI/AAAAAAAAAOs/CSR1UYYhQos/s1600/stethoscope.jpg" style="position:absolute;left:537;top:537;width:3407;height:3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PzprEAAAA2wAAAA8AAABkcnMvZG93bnJldi54bWxEj0FrwkAUhO8F/8PyhN7qRgnFRldRIVA9&#10;WBqFXh/ZZzZt9m3Irhr7692C0OMwM98w82VvG3GhzteOFYxHCQji0umaKwXHQ/4yBeEDssbGMSm4&#10;kYflYvA0x0y7K3/SpQiViBD2GSowIbSZlL40ZNGPXEscvZPrLIYou0rqDq8Rbhs5SZJXabHmuGCw&#10;pY2h8qc4WwXb9To9F8c3+trl/Qd/m998tz8o9TzsVzMQgfrwH36037WCNIW/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PzprEAAAA2wAAAA8AAAAAAAAAAAAAAAAA&#10;nwIAAGRycy9kb3ducmV2LnhtbFBLBQYAAAAABAAEAPcAAACQAwAAAAA=&#10;">
                  <v:imagedata r:id="rId66" o:title="stethoscope"/>
                  <v:path arrowok="t"/>
                </v:shape>
                <v:group id="Group 51" o:spid="_x0000_s1028"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Picture 54"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ZXnGAAAA2wAAAA8AAABkcnMvZG93bnJldi54bWxEj0FrwkAUhO+F/oflFXrTTa0pEl2lVTQV&#10;pFAr4vGRfSah2bchu8bk37sFocdhZr5hZovOVKKlxpWWFbwMIxDEmdUl5woOP+vBBITzyBory6Sg&#10;JweL+ePDDBNtr/xN7d7nIkDYJaig8L5OpHRZQQbd0NbEwTvbxqAPssmlbvAa4KaSoyh6kwZLDgsF&#10;1rQsKPvdX4yC8etpOTnu9IdL0/zgvrJtv9rESj0/de9TEJ46/x++tz+1gngMf1/CD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xVlecYAAADbAAAADwAAAAAAAAAAAAAA&#10;AACfAgAAZHJzL2Rvd25yZXYueG1sUEsFBgAAAAAEAAQA9wAAAJIDAAAAAA==&#10;">
                    <v:imagedata r:id="rId25" o:title=""/>
                    <v:path arrowok="t"/>
                    <o:lock v:ext="edit" aspectratio="f"/>
                  </v:shape>
                  <v:shape id="Picture 55"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2BOHDAAAA2wAAAA8AAABkcnMvZG93bnJldi54bWxEj0GLwjAUhO/C/ofwhL3ImrqgSDWKq7h6&#10;8GK7P+DRPNti81KSqF1/vREEj8PMfMPMl51pxJWcry0rGA0TEMSF1TWXCv7y7dcUhA/IGhvLpOCf&#10;PCwXH705ptre+EjXLJQiQtinqKAKoU2l9EVFBv3QtsTRO1lnMETpSqkd3iLcNPI7SSbSYM1xocKW&#10;1hUV5+xiFGT5dk0/+e9Bj3bnjbw7u0sGVqnPfreagQjUhXf41d5rBeMxPL/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YE4cMAAADbAAAADwAAAAAAAAAAAAAAAACf&#10;AgAAZHJzL2Rvd25yZXYueG1sUEsFBgAAAAAEAAQA9wAAAI8DAAAAAA==&#10;">
                    <v:imagedata r:id="rId26" o:title="" croptop="2359f" cropbottom="33423f" cropleft="6050f" cropright="4789f"/>
                    <v:path arrowok="t"/>
                    <o:lock v:ext="edit" aspectratio="f"/>
                  </v:shape>
                  <v:shape id="Picture 56"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MQHvEAAAA2wAAAA8AAABkcnMvZG93bnJldi54bWxEj1trwkAUhN8F/8NyCr7pplIvpK5SSgv6&#10;oHhDfTxkT5PY7NmQXU38964g+DjMzDfMZNaYQlypcrllBe+9CARxYnXOqYL97rc7BuE8ssbCMim4&#10;kYPZtN2aYKxtzRu6bn0qAoRdjAoy78tYSpdkZND1bEkcvD9bGfRBVqnUFdYBbgrZj6KhNJhzWMiw&#10;pO+Mkv/txSjoE+58vV4kNPpZHXl5Pg2Whw+lOm/N1ycIT41/hZ/tuVYwGMLjS/g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MQHvEAAAA2wAAAA8AAAAAAAAAAAAAAAAA&#10;nwIAAGRycy9kb3ducmV2LnhtbFBLBQYAAAAABAAEAPcAAACQAwAAAAA=&#10;">
                    <v:imagedata r:id="rId25" o:title=""/>
                    <v:path arrowok="t"/>
                    <o:lock v:ext="edit" aspectratio="f"/>
                  </v:shape>
                </v:group>
              </v:group>
            </w:pict>
          </mc:Fallback>
        </mc:AlternateContent>
      </w:r>
      <w:r w:rsidR="008C1FC9" w:rsidRPr="008C1FC9">
        <w:rPr>
          <w:rFonts w:ascii="Futura Bk BT" w:hAnsi="Futura Bk BT" w:cs="Futura Bk BT"/>
          <w:sz w:val="24"/>
          <w:szCs w:val="24"/>
        </w:rPr>
        <w:t>South Dakota, like many rural states, is facing a critical shortage of healthcare workers, needing thousands of additional health professionals in the coming years.  This shortage will increase as the baby boomer generation ages.   The key to building South Dakota’s healthcare workforce is to identify, recruit, train, and retain our own residents. </w:t>
      </w:r>
    </w:p>
    <w:p w:rsidR="008C1FC9" w:rsidRPr="003E55EA" w:rsidRDefault="008C1FC9" w:rsidP="008C1FC9">
      <w:pPr>
        <w:autoSpaceDE w:val="0"/>
        <w:autoSpaceDN w:val="0"/>
        <w:adjustRightInd w:val="0"/>
        <w:spacing w:after="0"/>
        <w:ind w:left="1440"/>
        <w:rPr>
          <w:rFonts w:ascii="Futura Bk BT" w:hAnsi="Futura Bk BT" w:cs="Futura Bk BT"/>
          <w:sz w:val="10"/>
          <w:szCs w:val="10"/>
        </w:rPr>
      </w:pPr>
    </w:p>
    <w:p w:rsidR="008C1FC9" w:rsidRPr="008C1FC9" w:rsidRDefault="008C1FC9" w:rsidP="008C1FC9">
      <w:pPr>
        <w:autoSpaceDE w:val="0"/>
        <w:autoSpaceDN w:val="0"/>
        <w:adjustRightInd w:val="0"/>
        <w:spacing w:after="0"/>
        <w:ind w:left="1440"/>
        <w:rPr>
          <w:rFonts w:ascii="Futura Bk BT" w:hAnsi="Futura Bk BT" w:cs="Futura Bk BT"/>
          <w:sz w:val="24"/>
          <w:szCs w:val="24"/>
        </w:rPr>
      </w:pPr>
      <w:r w:rsidRPr="008C1FC9">
        <w:rPr>
          <w:rFonts w:ascii="Futura Bk BT" w:hAnsi="Futura Bk BT" w:cs="Futura Bk BT"/>
          <w:sz w:val="24"/>
          <w:szCs w:val="24"/>
        </w:rPr>
        <w:t xml:space="preserve">Scrubs Camps provide an opportunity to raise students’ awareness of the wide variety of health careers available to them:  from nurses </w:t>
      </w:r>
      <w:r w:rsidRPr="008C1FC9">
        <w:rPr>
          <w:rFonts w:ascii="Futura Bk BT" w:hAnsi="Futura Bk BT" w:cs="Futura Bk BT"/>
          <w:sz w:val="24"/>
          <w:szCs w:val="24"/>
        </w:rPr>
        <w:lastRenderedPageBreak/>
        <w:t xml:space="preserve">to radiologic technologists; from dental hygienists to paramedics….. </w:t>
      </w:r>
      <w:proofErr w:type="gramStart"/>
      <w:r w:rsidRPr="008C1FC9">
        <w:rPr>
          <w:rFonts w:ascii="Futura Bk BT" w:hAnsi="Futura Bk BT" w:cs="Futura Bk BT"/>
          <w:sz w:val="24"/>
          <w:szCs w:val="24"/>
        </w:rPr>
        <w:t>and</w:t>
      </w:r>
      <w:proofErr w:type="gramEnd"/>
      <w:r w:rsidRPr="008C1FC9">
        <w:rPr>
          <w:rFonts w:ascii="Futura Bk BT" w:hAnsi="Futura Bk BT" w:cs="Futura Bk BT"/>
          <w:sz w:val="24"/>
          <w:szCs w:val="24"/>
        </w:rPr>
        <w:t xml:space="preserve"> everything in between.</w:t>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22" w:name="_Toc351540875"/>
      <w:bookmarkStart w:id="23" w:name="_Toc352576989"/>
      <w:r w:rsidRPr="008C1FC9">
        <w:rPr>
          <w:rFonts w:ascii="Futura Bk BT" w:eastAsiaTheme="majorEastAsia" w:hAnsi="Futura Bk BT" w:cstheme="majorBidi"/>
          <w:b/>
          <w:bCs/>
          <w:noProof/>
          <w:color w:val="5B912F"/>
          <w:sz w:val="40"/>
          <w:szCs w:val="40"/>
        </w:rPr>
        <w:drawing>
          <wp:anchor distT="0" distB="0" distL="114300" distR="114300" simplePos="0" relativeHeight="251821056" behindDoc="0" locked="0" layoutInCell="1" allowOverlap="1" wp14:anchorId="087CD441" wp14:editId="37E78978">
            <wp:simplePos x="0" y="0"/>
            <wp:positionH relativeFrom="column">
              <wp:posOffset>-4445</wp:posOffset>
            </wp:positionH>
            <wp:positionV relativeFrom="paragraph">
              <wp:posOffset>123004</wp:posOffset>
            </wp:positionV>
            <wp:extent cx="6172200" cy="45720"/>
            <wp:effectExtent l="0" t="0" r="0" b="0"/>
            <wp:wrapNone/>
            <wp:docPr id="302" name="Pictur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WHAT WILL THE DAY BE LIKE?</w:t>
      </w:r>
      <w:bookmarkEnd w:id="22"/>
      <w:bookmarkEnd w:id="23"/>
    </w:p>
    <w:p w:rsidR="008C1FC9" w:rsidRPr="003E55EA" w:rsidRDefault="008C1FC9" w:rsidP="008C1FC9">
      <w:pPr>
        <w:autoSpaceDE w:val="0"/>
        <w:autoSpaceDN w:val="0"/>
        <w:adjustRightInd w:val="0"/>
        <w:spacing w:after="0"/>
        <w:ind w:left="2160"/>
        <w:rPr>
          <w:rFonts w:ascii="Futura Bk BT" w:hAnsi="Futura Bk BT" w:cs="Futura Bk BT"/>
          <w:sz w:val="2"/>
          <w:szCs w:val="2"/>
        </w:rPr>
      </w:pPr>
    </w:p>
    <w:p w:rsidR="008C1FC9" w:rsidRPr="008C1FC9" w:rsidRDefault="00342DE4" w:rsidP="008C1FC9">
      <w:pPr>
        <w:autoSpaceDE w:val="0"/>
        <w:autoSpaceDN w:val="0"/>
        <w:adjustRightInd w:val="0"/>
        <w:spacing w:after="0"/>
        <w:ind w:left="1440"/>
        <w:rPr>
          <w:rFonts w:ascii="Futura Bk BT" w:hAnsi="Futura Bk BT" w:cs="Futura Bk BT"/>
          <w:b/>
          <w:color w:val="5B912F"/>
        </w:rPr>
      </w:pPr>
      <w:r>
        <w:rPr>
          <w:rFonts w:ascii="Futura Bk BT" w:hAnsi="Futura Bk BT" w:cs="Futura Bk BT"/>
          <w:noProof/>
          <w:sz w:val="24"/>
          <w:szCs w:val="24"/>
        </w:rPr>
        <mc:AlternateContent>
          <mc:Choice Requires="wpg">
            <w:drawing>
              <wp:anchor distT="0" distB="0" distL="114300" distR="114300" simplePos="0" relativeHeight="251822080" behindDoc="0" locked="0" layoutInCell="1" allowOverlap="1">
                <wp:simplePos x="0" y="0"/>
                <wp:positionH relativeFrom="column">
                  <wp:posOffset>26670</wp:posOffset>
                </wp:positionH>
                <wp:positionV relativeFrom="paragraph">
                  <wp:posOffset>44450</wp:posOffset>
                </wp:positionV>
                <wp:extent cx="821055" cy="815340"/>
                <wp:effectExtent l="0" t="0" r="0" b="381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pic:pic xmlns:pic="http://schemas.openxmlformats.org/drawingml/2006/picture">
                        <pic:nvPicPr>
                          <pic:cNvPr id="243" name="Picture 243" descr="C:\Temp\Temporary Internet Files\Content.IE5\UV78UY6A\MP900405396[1].jpg"/>
                          <pic:cNvPicPr>
                            <a:picLocks noChangeAspect="1"/>
                          </pic:cNvPicPr>
                        </pic:nvPicPr>
                        <pic:blipFill rotWithShape="1">
                          <a:blip r:embed="rId41" cstate="print">
                            <a:extLst>
                              <a:ext uri="{28A0092B-C50C-407E-A947-70E740481C1C}">
                                <a14:useLocalDpi xmlns:a14="http://schemas.microsoft.com/office/drawing/2010/main" val="0"/>
                              </a:ext>
                            </a:extLst>
                          </a:blip>
                          <a:srcRect l="3299" r="12007"/>
                          <a:stretch/>
                        </pic:blipFill>
                        <pic:spPr bwMode="auto">
                          <a:xfrm>
                            <a:off x="0" y="26894"/>
                            <a:ext cx="394447" cy="367553"/>
                          </a:xfrm>
                          <a:prstGeom prst="rect">
                            <a:avLst/>
                          </a:prstGeom>
                          <a:noFill/>
                          <a:ln>
                            <a:noFill/>
                          </a:ln>
                          <a:extLst>
                            <a:ext uri="{53640926-AAD7-44D8-BBD7-CCE9431645EC}">
                              <a14:shadowObscured xmlns:a14="http://schemas.microsoft.com/office/drawing/2010/main"/>
                            </a:ext>
                          </a:extLst>
                        </pic:spPr>
                      </pic:pic>
                      <wpg:grpSp>
                        <wpg:cNvPr id="244" name="Group 244"/>
                        <wpg:cNvGrpSpPr/>
                        <wpg:grpSpPr>
                          <a:xfrm>
                            <a:off x="0" y="0"/>
                            <a:ext cx="821055" cy="815340"/>
                            <a:chOff x="0" y="0"/>
                            <a:chExt cx="884712" cy="878774"/>
                          </a:xfrm>
                        </wpg:grpSpPr>
                        <pic:pic xmlns:pic="http://schemas.openxmlformats.org/drawingml/2006/picture">
                          <pic:nvPicPr>
                            <pic:cNvPr id="245" name="Picture 245"/>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46" name="Picture 246"/>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7" name="Picture 247"/>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1pt;margin-top:3.5pt;width:64.65pt;height:64.2pt;z-index:25182208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">
                <v:shape id="Picture 243" o:spid="_x0000_s1027" type="#_x0000_t75" style="position:absolute;top:268;width:3944;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coHEAAAA3AAAAA8AAABkcnMvZG93bnJldi54bWxEj8FqwzAQRO+B/oPYQm+JbLcJwYkcSiDQ&#10;5lCIE8h1kbaWqbUylho7f18VCj0OM/OG2e4m14kbDaH1rCBfZCCItTctNwou58N8DSJEZIOdZ1Jw&#10;pwC76mG2xdL4kU90q2MjEoRDiQpsjH0pZdCWHIaF74mT9+kHhzHJoZFmwDHBXSeLLFtJhy2nBYs9&#10;7S3pr/rbKeiWTX+/vhf6cPzIbeH2+jiSVurpcXrdgIg0xf/wX/vNKChenuH3TDoCsv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LcoHEAAAA3AAAAA8AAAAAAAAAAAAAAAAA&#10;nwIAAGRycy9kb3ducmV2LnhtbFBLBQYAAAAABAAEAPcAAACQAwAAAAA=&#10;">
                  <v:imagedata r:id="rId42" o:title="MP900405396[1]" cropleft="2162f" cropright="7869f"/>
                  <v:path arrowok="t"/>
                </v:shape>
                <v:group id="Group 244" o:spid="_x0000_s1028"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Picture 245" o:spid="_x0000_s1029"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kvvFAAAA3AAAAA8AAABkcnMvZG93bnJldi54bWxEj1uLwjAUhN8F/0M4gm+aekWqUVyX9QKy&#10;sK4sPh6aY1tsTkqT1frvjSD4OMzMN8xsUZtCXKlyuWUFvW4EgjixOudUwfH3qzMB4TyyxsIyKbiT&#10;g8W82ZhhrO2Nf+h68KkIEHYxKsi8L2MpXZKRQde1JXHwzrYy6IOsUqkrvAW4KWQ/isbSYM5hIcOS&#10;Vhkll8O/UTAcnFaTv73+cJtNenTfye7+uR4p1W7VyykIT7V/h1/trVbQH47geSYc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YZL7xQAAANwAAAAPAAAAAAAAAAAAAAAA&#10;AJ8CAABkcnMvZG93bnJldi54bWxQSwUGAAAAAAQABAD3AAAAkQMAAAAA&#10;">
                    <v:imagedata r:id="rId25" o:title=""/>
                    <v:path arrowok="t"/>
                    <o:lock v:ext="edit" aspectratio="f"/>
                  </v:shape>
                  <v:shape id="Picture 246" o:spid="_x0000_s1030"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bXvEAAAA3AAAAA8AAABkcnMvZG93bnJldi54bWxEj0GLwjAUhO/C/ofwFrzImioi0jWKq7h6&#10;8GLrD3g0z7bYvJQkq11/vREEj8PMfMPMl51pxJWcry0rGA0TEMSF1TWXCk759msGwgdkjY1lUvBP&#10;HpaLj94cU21vfKRrFkoRIexTVFCF0KZS+qIig35oW+Lona0zGKJ0pdQObxFuGjlOkqk0WHNcqLCl&#10;dUXFJfszCrJ8u6af/PegR7vLRt6d3SUDq1T/s1t9gwjUhXf41d5rBePJF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gbXvEAAAA3AAAAA8AAAAAAAAAAAAAAAAA&#10;nwIAAGRycy9kb3ducmV2LnhtbFBLBQYAAAAABAAEAPcAAACQAwAAAAA=&#10;">
                    <v:imagedata r:id="rId26" o:title="" croptop="2359f" cropbottom="33423f" cropleft="6050f" cropright="4789f"/>
                    <v:path arrowok="t"/>
                    <o:lock v:ext="edit" aspectratio="f"/>
                  </v:shape>
                  <v:shape id="Picture 247" o:spid="_x0000_s1031"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KDLGAAAA3AAAAA8AAABkcnMvZG93bnJldi54bWxEj09rwkAUxO8Fv8PyCt7qpuKfkmYjUirU&#10;g2JjqR4f2dckmn0bsluTfvuuIHgcZn4zTLLoTS0u1LrKsoLnUQSCOLe64kLB13719ALCeWSNtWVS&#10;8EcOFungIcFY244/6ZL5QoQSdjEqKL1vYildXpJBN7INcfB+bGvQB9kWUrfYhXJTy3EUzaTBisNC&#10;iQ29lZSfs1+jYEy4991undP8fXvgzek43XxPlBo+9stXEJ56fw/f6A8duMkcrmfCEZD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DMoMsYAAADcAAAADwAAAAAAAAAAAAAA&#10;AACfAgAAZHJzL2Rvd25yZXYueG1sUEsFBgAAAAAEAAQA9wAAAJIDAAAAAA==&#10;">
                    <v:imagedata r:id="rId25" o:title=""/>
                    <v:path arrowok="t"/>
                    <o:lock v:ext="edit" aspectratio="f"/>
                  </v:shape>
                </v:group>
              </v:group>
            </w:pict>
          </mc:Fallback>
        </mc:AlternateContent>
      </w:r>
      <w:r w:rsidR="008C1FC9" w:rsidRPr="008C1FC9">
        <w:rPr>
          <w:rFonts w:ascii="Futura Bk BT" w:hAnsi="Futura Bk BT" w:cs="Futura Bk BT"/>
          <w:sz w:val="24"/>
          <w:szCs w:val="24"/>
        </w:rPr>
        <w:t xml:space="preserve">Each camp varies </w:t>
      </w:r>
      <w:r w:rsidR="00053E61" w:rsidRPr="008C1FC9">
        <w:rPr>
          <w:rFonts w:ascii="Futura Bk BT" w:hAnsi="Futura Bk BT" w:cs="Futura Bk BT"/>
          <w:sz w:val="24"/>
          <w:szCs w:val="24"/>
        </w:rPr>
        <w:t>slightly;</w:t>
      </w:r>
      <w:r w:rsidR="008C1FC9" w:rsidRPr="008C1FC9">
        <w:rPr>
          <w:rFonts w:ascii="Futura Bk BT" w:hAnsi="Futura Bk BT" w:cs="Futura Bk BT"/>
          <w:sz w:val="24"/>
          <w:szCs w:val="24"/>
        </w:rPr>
        <w:t xml:space="preserve"> however, the general format remains the same from camp to camp. Over the course of the day, students will hear from approximately 5-10 healthcare speakers, perform many hands-on healthcare career-related activities and learn more about educational opportunities in South Dakota. Students will have lunch on site and also be provided with a </w:t>
      </w:r>
      <w:r w:rsidR="00DF56C4">
        <w:rPr>
          <w:rFonts w:ascii="Futura Bk BT" w:hAnsi="Futura Bk BT" w:cs="Futura Bk BT"/>
          <w:sz w:val="24"/>
          <w:szCs w:val="24"/>
        </w:rPr>
        <w:t>complimentary gift</w:t>
      </w:r>
      <w:r w:rsidR="008C1FC9" w:rsidRPr="008C1FC9">
        <w:rPr>
          <w:rFonts w:ascii="Futura Bk BT" w:hAnsi="Futura Bk BT" w:cs="Futura Bk BT"/>
          <w:sz w:val="24"/>
          <w:szCs w:val="24"/>
        </w:rPr>
        <w:t xml:space="preserve">. Camps will run approximately 8:30 am - 3:30 pm. For more detailed information on specific camps, visit </w:t>
      </w:r>
      <w:hyperlink r:id="rId67" w:history="1">
        <w:r w:rsidR="008C1FC9" w:rsidRPr="008C1FC9">
          <w:rPr>
            <w:rFonts w:ascii="Futura Bk BT" w:hAnsi="Futura Bk BT" w:cs="Futura Bk BT"/>
            <w:color w:val="0000FF" w:themeColor="hyperlink"/>
            <w:sz w:val="24"/>
            <w:szCs w:val="24"/>
            <w:u w:val="single"/>
          </w:rPr>
          <w:t>http://www.scrubscamps.sd.gov</w:t>
        </w:r>
      </w:hyperlink>
      <w:r w:rsidR="008C1FC9" w:rsidRPr="008C1FC9">
        <w:rPr>
          <w:rFonts w:ascii="Futura Bk BT" w:hAnsi="Futura Bk BT" w:cs="Futura Bk BT"/>
          <w:sz w:val="24"/>
          <w:szCs w:val="24"/>
        </w:rPr>
        <w:t xml:space="preserve"> or contact the site coordinator directly. Site Coordinator’s contact information is also located on the website above. </w:t>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24" w:name="_Toc351540876"/>
      <w:bookmarkStart w:id="25" w:name="_Toc352576990"/>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23104" behindDoc="0" locked="0" layoutInCell="1" allowOverlap="1" wp14:anchorId="4891A1DA" wp14:editId="15FAF932">
            <wp:simplePos x="0" y="0"/>
            <wp:positionH relativeFrom="column">
              <wp:posOffset>-66040</wp:posOffset>
            </wp:positionH>
            <wp:positionV relativeFrom="paragraph">
              <wp:posOffset>87368</wp:posOffset>
            </wp:positionV>
            <wp:extent cx="6172200" cy="45720"/>
            <wp:effectExtent l="0" t="0" r="0" b="0"/>
            <wp:wrapNone/>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WHAT DO YOU NEED FROM ME AS A SPEAKER?</w:t>
      </w:r>
      <w:bookmarkEnd w:id="24"/>
      <w:bookmarkEnd w:id="25"/>
    </w:p>
    <w:p w:rsidR="008C1FC9" w:rsidRPr="003E55EA" w:rsidRDefault="008C1FC9" w:rsidP="008C1FC9">
      <w:pPr>
        <w:autoSpaceDE w:val="0"/>
        <w:autoSpaceDN w:val="0"/>
        <w:adjustRightInd w:val="0"/>
        <w:spacing w:after="0"/>
        <w:ind w:left="2160"/>
        <w:rPr>
          <w:rFonts w:ascii="Futura Bk BT" w:hAnsi="Futura Bk BT" w:cs="Futura Bk BT"/>
          <w:sz w:val="2"/>
          <w:szCs w:val="2"/>
        </w:rPr>
      </w:pPr>
    </w:p>
    <w:p w:rsidR="008C1FC9" w:rsidRPr="008C1FC9" w:rsidRDefault="00342DE4" w:rsidP="008C1FC9">
      <w:pPr>
        <w:autoSpaceDE w:val="0"/>
        <w:autoSpaceDN w:val="0"/>
        <w:adjustRightInd w:val="0"/>
        <w:spacing w:after="0"/>
        <w:ind w:left="1440"/>
        <w:rPr>
          <w:rFonts w:ascii="Futura Bk BT" w:hAnsi="Futura Bk BT" w:cs="Futura Bk BT"/>
          <w:sz w:val="24"/>
          <w:szCs w:val="24"/>
        </w:rPr>
      </w:pPr>
      <w:r>
        <w:rPr>
          <w:rFonts w:ascii="Futura Bk BT" w:hAnsi="Futura Bk BT" w:cs="Futura Bk BT"/>
          <w:noProof/>
          <w:color w:val="000000"/>
          <w:sz w:val="24"/>
          <w:szCs w:val="24"/>
        </w:rPr>
        <mc:AlternateContent>
          <mc:Choice Requires="wpg">
            <w:drawing>
              <wp:anchor distT="0" distB="0" distL="114300" distR="114300" simplePos="0" relativeHeight="251831296" behindDoc="0" locked="0" layoutInCell="1" allowOverlap="1">
                <wp:simplePos x="0" y="0"/>
                <wp:positionH relativeFrom="column">
                  <wp:posOffset>9525</wp:posOffset>
                </wp:positionH>
                <wp:positionV relativeFrom="paragraph">
                  <wp:posOffset>35560</wp:posOffset>
                </wp:positionV>
                <wp:extent cx="857885" cy="815340"/>
                <wp:effectExtent l="0" t="0" r="0" b="381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885" cy="815340"/>
                          <a:chOff x="0" y="0"/>
                          <a:chExt cx="857631" cy="815340"/>
                        </a:xfrm>
                      </wpg:grpSpPr>
                      <wpg:grpSp>
                        <wpg:cNvPr id="249" name="Group 249"/>
                        <wpg:cNvGrpSpPr/>
                        <wpg:grpSpPr>
                          <a:xfrm>
                            <a:off x="36576" y="0"/>
                            <a:ext cx="821055" cy="815340"/>
                            <a:chOff x="0" y="0"/>
                            <a:chExt cx="884712" cy="878774"/>
                          </a:xfrm>
                        </wpg:grpSpPr>
                        <pic:pic xmlns:pic="http://schemas.openxmlformats.org/drawingml/2006/picture">
                          <pic:nvPicPr>
                            <pic:cNvPr id="250" name="Picture 250"/>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51" name="Picture 251"/>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Picture 252"/>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53" name="Picture 253" descr="http://www.pitch.com/binary/000c/200395278-001.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65837"/>
                            <a:ext cx="453542" cy="30723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75pt;margin-top:2.8pt;width:67.55pt;height:64.2pt;z-index:251831296" coordsize="8576,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">
                <v:group id="Group 249" o:spid="_x0000_s1027" style="position:absolute;left:365;width:8211;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Picture 250"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p77CAAAA3AAAAA8AAABkcnMvZG93bnJldi54bWxET8uKwjAU3Qv+Q7jC7DTVGUWqUXwwo4II&#10;PhCXl+baFpub0mS0/r1ZCC4P5z2e1qYQd6pcbllBtxOBIE6szjlVcDr+tocgnEfWWFgmBU9yMJ00&#10;G2OMtX3wnu4Hn4oQwi5GBZn3ZSylSzIy6Dq2JA7c1VYGfYBVKnWFjxBuCtmLooE0mHNoyLCkRUbJ&#10;7fBvFPx8XxbD81bP3WqVntwu2TyXf32lvlr1bATCU+0/4rd7rRX0+mF+OBOOgJ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6e+wgAAANwAAAAPAAAAAAAAAAAAAAAAAJ8C&#10;AABkcnMvZG93bnJldi54bWxQSwUGAAAAAAQABAD3AAAAjgMAAAAA&#10;">
                    <v:imagedata r:id="rId25" o:title=""/>
                    <v:path arrowok="t"/>
                    <o:lock v:ext="edit" aspectratio="f"/>
                  </v:shape>
                  <v:shape id="Picture 251"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Y9LFAAAA3AAAAA8AAABkcnMvZG93bnJldi54bWxEj0FrwkAUhO9C/8PyCr1I3URQJHUNrcXq&#10;wYtJf8Aj+5qEZN+G3a2m/fWuIHgcZuYbZp2Pphdncr61rCCdJSCIK6tbrhV8l7vXFQgfkDX2lknB&#10;H3nIN0+TNWbaXvhE5yLUIkLYZ6igCWHIpPRVQwb9zA7E0fuxzmCI0tVSO7xEuOnlPEmW0mDLcaHB&#10;gbYNVV3xaxQU5W5LH+XXUaf77lP+O7tPplapl+fx/Q1EoDE8wvf2QSuYL1K4nY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GPSxQAAANwAAAAPAAAAAAAAAAAAAAAA&#10;AJ8CAABkcnMvZG93bnJldi54bWxQSwUGAAAAAAQABAD3AAAAkQMAAAAA&#10;">
                    <v:imagedata r:id="rId26" o:title="" croptop="2359f" cropbottom="33423f" cropleft="6050f" cropright="4789f"/>
                    <v:path arrowok="t"/>
                    <o:lock v:ext="edit" aspectratio="f"/>
                  </v:shape>
                  <v:shape id="Picture 252"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HXfFAAAA3AAAAA8AAABkcnMvZG93bnJldi54bWxEj09rwkAUxO8Fv8PyBG+6MZhaoquU0kI9&#10;WPxTWo+P7DOJZt+G7DaJ375bEHocZn4zzHLdm0q01LjSsoLpJAJBnFldcq7g8/g2fgLhPLLGyjIp&#10;uJGD9WrwsMRU24731B58LkIJuxQVFN7XqZQuK8igm9iaOHhn2xj0QTa51A12odxUMo6iR2mw5LBQ&#10;YE0vBWXXw49REBMefbfbZDR//fjm7eWUbL9mSo2G/fMChKfe/4fv9LsOXBLD35lw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R13xQAAANwAAAAPAAAAAAAAAAAAAAAA&#10;AJ8CAABkcnMvZG93bnJldi54bWxQSwUGAAAAAAQABAD3AAAAkQMAAAAA&#10;">
                    <v:imagedata r:id="rId25" o:title=""/>
                    <v:path arrowok="t"/>
                    <o:lock v:ext="edit" aspectratio="f"/>
                  </v:shape>
                </v:group>
                <v:shape id="Picture 253" o:spid="_x0000_s1031" type="#_x0000_t75" alt="http://www.pitch.com/binary/000c/200395278-001.jpg" style="position:absolute;top:658;width:4535;height:3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W75zEAAAA3AAAAA8AAABkcnMvZG93bnJldi54bWxEj91qAjEUhO8LvkM4gnc1q2Ipq1EWoVCv&#10;bK0PcNyc/dHkZEmiu/bpm0Khl8PMfMOst4M14k4+tI4VzKYZCOLS6ZZrBaevt+dXECEiazSOScGD&#10;Amw3o6c15tr1/En3Y6xFgnDIUUETY5dLGcqGLIap64iTVzlvMSbpa6k99glujZxn2Yu02HJaaLCj&#10;XUPl9XizCqrzx2W/X56qQzb476KTprj1RqnJeChWICIN8T/8137XCubLBfyeSUd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W75zEAAAA3AAAAA8AAAAAAAAAAAAAAAAA&#10;nwIAAGRycy9kb3ducmV2LnhtbFBLBQYAAAAABAAEAPcAAACQAwAAAAA=&#10;">
                  <v:imagedata r:id="rId36" o:title="200395278-001"/>
                  <v:path arrowok="t"/>
                </v:shape>
              </v:group>
            </w:pict>
          </mc:Fallback>
        </mc:AlternateContent>
      </w:r>
      <w:proofErr w:type="gramStart"/>
      <w:r w:rsidR="008C1FC9" w:rsidRPr="008C1FC9">
        <w:rPr>
          <w:rFonts w:ascii="Futura Bk BT" w:hAnsi="Futura Bk BT" w:cs="Futura Bk BT"/>
          <w:sz w:val="24"/>
          <w:szCs w:val="24"/>
        </w:rPr>
        <w:t>Plan to devote approximately one third of your total session time to discussing your career specifically; educational requirements, schooling, rewards, challenges, typical daily activities, etc.</w:t>
      </w:r>
      <w:proofErr w:type="gramEnd"/>
      <w:r w:rsidR="008C1FC9" w:rsidRPr="008C1FC9">
        <w:rPr>
          <w:rFonts w:ascii="Futura Bk BT" w:hAnsi="Futura Bk BT" w:cs="Futura Bk BT"/>
          <w:sz w:val="24"/>
          <w:szCs w:val="24"/>
        </w:rPr>
        <w:t xml:space="preserve"> The remaining time should be devoted to a hands-on activity that is pertinent to your occupation. For ideas and examples of hands-on activities, see appendix 1 or visit the “Resources” section on the website at </w:t>
      </w:r>
      <w:hyperlink r:id="rId68" w:history="1">
        <w:r w:rsidR="008C1FC9" w:rsidRPr="008C1FC9">
          <w:rPr>
            <w:rFonts w:ascii="Futura Bk BT" w:hAnsi="Futura Bk BT" w:cs="Futura Bk BT"/>
            <w:color w:val="0000FF" w:themeColor="hyperlink"/>
            <w:sz w:val="24"/>
            <w:szCs w:val="24"/>
            <w:u w:val="single"/>
          </w:rPr>
          <w:t>http://www.scrubscamps.sd.gov</w:t>
        </w:r>
      </w:hyperlink>
      <w:r w:rsidR="008C1FC9" w:rsidRPr="008C1FC9">
        <w:rPr>
          <w:rFonts w:ascii="Futura Bk BT" w:hAnsi="Futura Bk BT" w:cs="Futura Bk BT"/>
          <w:sz w:val="24"/>
          <w:szCs w:val="24"/>
        </w:rPr>
        <w:t xml:space="preserve">.  Your local camp Site Coordinator may also have additional activity ideas for you.  </w:t>
      </w:r>
    </w:p>
    <w:p w:rsidR="008C1FC9" w:rsidRPr="003E55EA" w:rsidRDefault="008C1FC9" w:rsidP="008C1FC9">
      <w:pPr>
        <w:autoSpaceDE w:val="0"/>
        <w:autoSpaceDN w:val="0"/>
        <w:adjustRightInd w:val="0"/>
        <w:spacing w:after="0"/>
        <w:rPr>
          <w:rFonts w:ascii="Futura Bk BT" w:hAnsi="Futura Bk BT" w:cs="Futura Bk BT"/>
          <w:sz w:val="10"/>
          <w:szCs w:val="10"/>
        </w:rPr>
      </w:pPr>
    </w:p>
    <w:p w:rsidR="008C1FC9" w:rsidRPr="008C1FC9" w:rsidRDefault="008C1FC9" w:rsidP="008C1FC9">
      <w:pPr>
        <w:autoSpaceDE w:val="0"/>
        <w:autoSpaceDN w:val="0"/>
        <w:adjustRightInd w:val="0"/>
        <w:spacing w:after="0"/>
        <w:ind w:left="1440"/>
        <w:rPr>
          <w:rFonts w:ascii="Futura Bk BT" w:hAnsi="Futura Bk BT" w:cs="Futura Bk BT"/>
          <w:sz w:val="24"/>
          <w:szCs w:val="24"/>
        </w:rPr>
      </w:pPr>
      <w:r w:rsidRPr="008C1FC9">
        <w:rPr>
          <w:rFonts w:ascii="Futura Bk BT" w:hAnsi="Futura Bk BT" w:cs="Futura Bk BT"/>
          <w:sz w:val="24"/>
          <w:szCs w:val="24"/>
        </w:rPr>
        <w:t>Be sure to communicate your activity plans with your local camp Site Coordinator.  This will help ensure that all necessary materials for their presentation will be available the day of the camp.  In addition, these conversations will also help to ascertain whether or not your session may require additional permissions or parental notifications.</w:t>
      </w:r>
    </w:p>
    <w:p w:rsidR="008C1FC9" w:rsidRPr="003E55EA" w:rsidRDefault="008C1FC9" w:rsidP="008C1FC9">
      <w:pPr>
        <w:spacing w:after="0"/>
        <w:ind w:left="2160"/>
        <w:rPr>
          <w:rFonts w:ascii="Futura Bk BT" w:hAnsi="Futura Bk BT"/>
          <w:color w:val="56341B"/>
          <w:sz w:val="10"/>
          <w:szCs w:val="10"/>
        </w:rPr>
      </w:pPr>
    </w:p>
    <w:p w:rsidR="008C1FC9" w:rsidRPr="008C1FC9" w:rsidRDefault="008C1FC9" w:rsidP="008C1FC9">
      <w:pPr>
        <w:spacing w:after="0"/>
        <w:ind w:left="1440"/>
        <w:rPr>
          <w:rFonts w:ascii="Futura Bk BT" w:hAnsi="Futura Bk BT"/>
          <w:sz w:val="40"/>
          <w:szCs w:val="40"/>
        </w:rPr>
      </w:pPr>
      <w:r w:rsidRPr="008C1FC9">
        <w:rPr>
          <w:rFonts w:ascii="Futura Bk BT" w:hAnsi="Futura Bk BT"/>
          <w:sz w:val="24"/>
          <w:szCs w:val="24"/>
        </w:rPr>
        <w:t xml:space="preserve">You will also be asked to complete a speaker information sheet.  This sheet is located online under the “Resources” section at </w:t>
      </w:r>
      <w:hyperlink r:id="rId69" w:history="1">
        <w:r w:rsidRPr="008C1FC9">
          <w:rPr>
            <w:rFonts w:ascii="Futura Bk BT" w:hAnsi="Futura Bk BT"/>
            <w:color w:val="0000FF" w:themeColor="hyperlink"/>
            <w:sz w:val="24"/>
            <w:szCs w:val="24"/>
            <w:u w:val="single"/>
          </w:rPr>
          <w:t>www.scrubscamps.sd.gov</w:t>
        </w:r>
      </w:hyperlink>
      <w:r w:rsidRPr="008C1FC9">
        <w:rPr>
          <w:rFonts w:ascii="Futura Bk BT" w:hAnsi="Futura Bk BT"/>
          <w:sz w:val="24"/>
          <w:szCs w:val="24"/>
        </w:rPr>
        <w:t xml:space="preserve">  and in appendix 2.  </w:t>
      </w:r>
      <w:r w:rsidR="001F57E5" w:rsidRPr="008C1FC9">
        <w:rPr>
          <w:rFonts w:ascii="Futura Bk BT" w:hAnsi="Futura Bk BT"/>
          <w:sz w:val="24"/>
          <w:szCs w:val="24"/>
        </w:rPr>
        <w:t>These forms will</w:t>
      </w:r>
      <w:r w:rsidRPr="008C1FC9">
        <w:rPr>
          <w:rFonts w:ascii="Futura Bk BT" w:hAnsi="Futura Bk BT"/>
          <w:sz w:val="24"/>
          <w:szCs w:val="24"/>
        </w:rPr>
        <w:t xml:space="preserve"> aid the Site Coordinator in preparing your bio sheet or introductory comments</w:t>
      </w:r>
      <w:r w:rsidR="00053E61">
        <w:rPr>
          <w:rFonts w:ascii="Futura Bk BT" w:hAnsi="Futura Bk BT"/>
          <w:sz w:val="24"/>
          <w:szCs w:val="24"/>
        </w:rPr>
        <w:t>.</w:t>
      </w:r>
      <w:r w:rsidRPr="008C1FC9">
        <w:rPr>
          <w:rFonts w:ascii="Futura Bk BT" w:hAnsi="Futura Bk BT"/>
          <w:sz w:val="24"/>
          <w:szCs w:val="24"/>
        </w:rPr>
        <w:t xml:space="preserve"> </w:t>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26" w:name="_Toc351540877"/>
      <w:bookmarkStart w:id="27" w:name="_Toc352576991"/>
      <w:r w:rsidRPr="008C1FC9">
        <w:rPr>
          <w:rFonts w:asciiTheme="majorHAnsi" w:eastAsiaTheme="majorEastAsia" w:hAnsiTheme="majorHAnsi" w:cstheme="majorBidi"/>
          <w:b/>
          <w:bCs/>
          <w:noProof/>
          <w:color w:val="365F91" w:themeColor="accent1" w:themeShade="BF"/>
          <w:sz w:val="28"/>
          <w:szCs w:val="28"/>
        </w:rPr>
        <w:lastRenderedPageBreak/>
        <w:drawing>
          <wp:anchor distT="0" distB="0" distL="114300" distR="114300" simplePos="0" relativeHeight="251840512" behindDoc="0" locked="0" layoutInCell="1" allowOverlap="1" wp14:anchorId="5836B433" wp14:editId="45ABFBD8">
            <wp:simplePos x="0" y="0"/>
            <wp:positionH relativeFrom="column">
              <wp:posOffset>-66675</wp:posOffset>
            </wp:positionH>
            <wp:positionV relativeFrom="paragraph">
              <wp:posOffset>-71120</wp:posOffset>
            </wp:positionV>
            <wp:extent cx="6172200" cy="47625"/>
            <wp:effectExtent l="19050" t="0" r="0" b="0"/>
            <wp:wrapNone/>
            <wp:docPr id="304"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7625"/>
                    </a:xfrm>
                    <a:prstGeom prst="rect">
                      <a:avLst/>
                    </a:prstGeom>
                  </pic:spPr>
                </pic:pic>
              </a:graphicData>
            </a:graphic>
          </wp:anchor>
        </w:drawing>
      </w:r>
      <w:r w:rsidRPr="008C1FC9">
        <w:rPr>
          <w:rFonts w:ascii="Futura Bk BT" w:eastAsiaTheme="majorEastAsia" w:hAnsi="Futura Bk BT" w:cstheme="majorBidi"/>
          <w:b/>
          <w:bCs/>
          <w:color w:val="5B912F"/>
          <w:sz w:val="40"/>
          <w:szCs w:val="40"/>
        </w:rPr>
        <w:t>HOW DO I BEST ADDRESS TEENAGERS?</w:t>
      </w:r>
      <w:bookmarkEnd w:id="26"/>
      <w:bookmarkEnd w:id="27"/>
    </w:p>
    <w:p w:rsidR="008C1FC9" w:rsidRPr="003E55EA" w:rsidRDefault="008C1FC9" w:rsidP="008C1FC9">
      <w:pPr>
        <w:spacing w:after="0" w:line="240" w:lineRule="auto"/>
        <w:rPr>
          <w:sz w:val="16"/>
          <w:szCs w:val="16"/>
        </w:rPr>
      </w:pPr>
    </w:p>
    <w:p w:rsidR="008C1FC9" w:rsidRPr="008C1FC9" w:rsidRDefault="00342DE4" w:rsidP="008C1FC9">
      <w:pPr>
        <w:spacing w:after="0"/>
        <w:ind w:left="1440"/>
        <w:rPr>
          <w:rFonts w:ascii="Futura Bk BT" w:hAnsi="Futura Bk BT"/>
          <w:sz w:val="24"/>
          <w:szCs w:val="24"/>
        </w:rPr>
      </w:pPr>
      <w:r>
        <w:rPr>
          <w:rFonts w:ascii="Futura Bk BT" w:hAnsi="Futura Bk BT"/>
          <w:noProof/>
          <w:sz w:val="24"/>
          <w:szCs w:val="24"/>
        </w:rPr>
        <mc:AlternateContent>
          <mc:Choice Requires="wpg">
            <w:drawing>
              <wp:anchor distT="0" distB="0" distL="114300" distR="114300" simplePos="0" relativeHeight="251845632" behindDoc="0" locked="0" layoutInCell="1" allowOverlap="1">
                <wp:simplePos x="0" y="0"/>
                <wp:positionH relativeFrom="column">
                  <wp:posOffset>8890</wp:posOffset>
                </wp:positionH>
                <wp:positionV relativeFrom="paragraph">
                  <wp:posOffset>54610</wp:posOffset>
                </wp:positionV>
                <wp:extent cx="821055" cy="815340"/>
                <wp:effectExtent l="0" t="0" r="0" b="381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55" name="Group 255"/>
                        <wpg:cNvGrpSpPr/>
                        <wpg:grpSpPr>
                          <a:xfrm>
                            <a:off x="0" y="0"/>
                            <a:ext cx="821055" cy="815340"/>
                            <a:chOff x="0" y="0"/>
                            <a:chExt cx="884712" cy="878774"/>
                          </a:xfrm>
                        </wpg:grpSpPr>
                        <pic:pic xmlns:pic="http://schemas.openxmlformats.org/drawingml/2006/picture">
                          <pic:nvPicPr>
                            <pic:cNvPr id="256" name="Picture 256"/>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57" name="Picture 257"/>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8" name="Picture 258"/>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59" name="Picture 259" descr="C:\Temp\Temporary Internet Files\Content.IE5\Q242C5FD\MP900411814[1].jp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4447" cy="39444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7pt;margin-top:4.3pt;width:64.65pt;height:64.2pt;z-index:251845632"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wQKAAAAAAAAACEAzzJSjIUV&#10;AACFFQAAFQAAAGRycy9tZWRpYS9pbWFnZTMuanBlZ//Y/+AAEEpGSUYAAQEBANwA3AAA/9sAQwAC&#10;AQECAQECAgICAgICAgMFAwMDAwMGBAQDBQcGBwcHBgcHCAkLCQgICggHBwoNCgoLDAwMDAcJDg8N&#10;DA4LDAwM/9sAQwECAgIDAwMGAwMGDAgHCAwMDAwMDAwMDAwMDAwMDAwMDAwMDAwMDAwMDAwMDAwM&#10;DAwMDAwMDAwMDAwMDAwMDAwM/8AAEQgAXwB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">
                <v:group id="Group 255"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Picture 256"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qmlHFAAAA3AAAAA8AAABkcnMvZG93bnJldi54bWxEj1uLwjAUhN8X/A/hCL6t6XpDukbxgjdY&#10;BC/IPh6as22xOSlN1PrvjSDs4zAz3zCjSW0KcaPK5ZYVfLUjEMSJ1TmnCk7H5ecQhPPIGgvLpOBB&#10;DibjxscIY23vvKfbwaciQNjFqCDzvoyldElGBl3blsTB+7OVQR9klUpd4T3ATSE7UTSQBnMOCxmW&#10;NM8ouRyuRkGv+zsfnn/0zK3X6cntku1jseor1WrW028Qnmr/H363N1pBpz+A15lwBOT4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ppRxQAAANwAAAAPAAAAAAAAAAAAAAAA&#10;AJ8CAABkcnMvZG93bnJldi54bWxQSwUGAAAAAAQABAD3AAAAkQMAAAAA&#10;">
                    <v:imagedata r:id="rId25" o:title=""/>
                    <v:path arrowok="t"/>
                    <o:lock v:ext="edit" aspectratio="f"/>
                  </v:shape>
                  <v:shape id="Picture 257"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1Xj3FAAAA3AAAAA8AAABkcnMvZG93bnJldi54bWxEj0FrwkAUhO9C/8PyCr1Is1HQlphVWova&#10;g5cm/oBH9jUJyb4Nu1uN/vpuoeBxmJlvmHwzml6cyfnWsoJZkoIgrqxuuVZwKnfPryB8QNbYWyYF&#10;V/KwWT9Mcsy0vfAXnYtQiwhhn6GCJoQhk9JXDRn0iR2Io/dtncEQpauldniJcNPLeZoupcGW40KD&#10;A20bqrrixygoyt2W3sv9Uc8O3Ye8OXtIp1app8fxbQUi0Bju4f/2p1YwX7zA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tV49xQAAANwAAAAPAAAAAAAAAAAAAAAA&#10;AJ8CAABkcnMvZG93bnJldi54bWxQSwUGAAAAAAQABAD3AAAAkQMAAAAA&#10;">
                    <v:imagedata r:id="rId26" o:title="" croptop="2359f" cropbottom="33423f" cropleft="6050f" cropright="4789f"/>
                    <v:path arrowok="t"/>
                    <o:lock v:ext="edit" aspectratio="f"/>
                  </v:shape>
                  <v:shape id="Picture 258"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Kp3CAAAA3AAAAA8AAABkcnMvZG93bnJldi54bWxET01rwkAQvRf8D8sI3upGUVtSVymioAel&#10;1dL2OGSnSWx2NmRXE/+9cyj0+Hjf82XnKnWlJpSeDYyGCSjizNuScwMfp83jM6gQkS1WnsnAjQIs&#10;F72HOabWt/xO12PMlYRwSNFAEWOdah2yghyGoa+JhfvxjcMosMm1bbCVcFfpcZLMtMOSpaHAmlYF&#10;Zb/HizMwJjzF9m2X0dP68MX78/d0/zkxZtDvXl9AReriv/jPvbXim8paOSNH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SqdwgAAANwAAAAPAAAAAAAAAAAAAAAAAJ8C&#10;AABkcnMvZG93bnJldi54bWxQSwUGAAAAAAQABAD3AAAAjgMAAAAA&#10;">
                    <v:imagedata r:id="rId25" o:title=""/>
                    <v:path arrowok="t"/>
                    <o:lock v:ext="edit" aspectratio="f"/>
                  </v:shape>
                </v:group>
                <v:shape id="Picture 259" o:spid="_x0000_s1031" type="#_x0000_t75" style="position:absolute;width:3944;height:3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DgHDAAAA3AAAAA8AAABkcnMvZG93bnJldi54bWxEj0uLwkAQhO8L/oehhb0sOlF8RkeRBcFj&#10;fCB4azJtEsz0hMxsEv/9jiB4LKrqK2q97UwpGqpdYVnBaBiBIE6tLjhTcDnvBwsQziNrLC2Tgic5&#10;2G56X2uMtW35SM3JZyJA2MWoIPe+iqV0aU4G3dBWxMG729qgD7LOpK6xDXBTynEUzaTBgsNCjhX9&#10;5pQ+Tn9GwY+ZJmaSPJPlfH+9+cMkKZqsVeq73+1WIDx1/hN+tw9awXi6hNeZc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0OAcMAAADcAAAADwAAAAAAAAAAAAAAAACf&#10;AgAAZHJzL2Rvd25yZXYueG1sUEsFBgAAAAAEAAQA9wAAAI8DAAAAAA==&#10;">
                  <v:imagedata r:id="rId71" o:title="MP900411814[1]"/>
                  <v:path arrowok="t"/>
                </v:shape>
              </v:group>
            </w:pict>
          </mc:Fallback>
        </mc:AlternateContent>
      </w:r>
      <w:proofErr w:type="gramStart"/>
      <w:r w:rsidR="008C1FC9" w:rsidRPr="008C1FC9">
        <w:rPr>
          <w:rFonts w:ascii="Futura Bk BT" w:hAnsi="Futura Bk BT"/>
          <w:sz w:val="24"/>
          <w:szCs w:val="24"/>
        </w:rPr>
        <w:t>Speaking to your patients… no problem.</w:t>
      </w:r>
      <w:proofErr w:type="gramEnd"/>
      <w:r w:rsidR="008C1FC9" w:rsidRPr="008C1FC9">
        <w:rPr>
          <w:rFonts w:ascii="Futura Bk BT" w:hAnsi="Futura Bk BT"/>
          <w:sz w:val="24"/>
          <w:szCs w:val="24"/>
        </w:rPr>
        <w:t xml:space="preserve">  </w:t>
      </w:r>
      <w:proofErr w:type="gramStart"/>
      <w:r w:rsidR="008C1FC9" w:rsidRPr="008C1FC9">
        <w:rPr>
          <w:rFonts w:ascii="Futura Bk BT" w:hAnsi="Futura Bk BT"/>
          <w:sz w:val="24"/>
          <w:szCs w:val="24"/>
        </w:rPr>
        <w:t>Addressing your colleagues… still not a problem.</w:t>
      </w:r>
      <w:proofErr w:type="gramEnd"/>
      <w:r w:rsidR="008C1FC9" w:rsidRPr="008C1FC9">
        <w:rPr>
          <w:rFonts w:ascii="Futura Bk BT" w:hAnsi="Futura Bk BT"/>
          <w:sz w:val="24"/>
          <w:szCs w:val="24"/>
        </w:rPr>
        <w:t xml:space="preserve">  But speaking to a room full of teenagers?  It may have been a while since you fell into this demographic and teenagers can be a tough crowd.  If you would like tips on how to effectively reach high school students through your presentation, refer to appendix 3:  “</w:t>
      </w:r>
      <w:r w:rsidR="008C1FC9" w:rsidRPr="008C1FC9">
        <w:rPr>
          <w:rFonts w:ascii="Futura Bk BT" w:hAnsi="Futura Bk BT"/>
          <w:i/>
          <w:sz w:val="24"/>
          <w:szCs w:val="24"/>
        </w:rPr>
        <w:t xml:space="preserve">Talking to Teens”, </w:t>
      </w:r>
      <w:r w:rsidR="008C1FC9" w:rsidRPr="008C1FC9">
        <w:rPr>
          <w:rFonts w:ascii="Futura Bk BT" w:hAnsi="Futura Bk BT"/>
          <w:sz w:val="24"/>
          <w:szCs w:val="24"/>
        </w:rPr>
        <w:t>by Patrick Mott.  This article was provided by Toastmasters International (</w:t>
      </w:r>
      <w:hyperlink r:id="rId72" w:history="1">
        <w:r w:rsidR="008C1FC9" w:rsidRPr="008C1FC9">
          <w:rPr>
            <w:rFonts w:ascii="Futura Bk BT" w:hAnsi="Futura Bk BT"/>
            <w:color w:val="0000FF" w:themeColor="hyperlink"/>
            <w:sz w:val="24"/>
            <w:szCs w:val="24"/>
            <w:u w:val="single"/>
          </w:rPr>
          <w:t>www.toastmasters.org</w:t>
        </w:r>
      </w:hyperlink>
      <w:r w:rsidR="008C1FC9" w:rsidRPr="008C1FC9">
        <w:rPr>
          <w:rFonts w:ascii="Futura Bk BT" w:hAnsi="Futura Bk BT"/>
          <w:sz w:val="24"/>
          <w:szCs w:val="24"/>
        </w:rPr>
        <w:t>) and may prove useful as you prepare your camp materials.</w:t>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28" w:name="_Toc351540878"/>
      <w:bookmarkStart w:id="29" w:name="_Toc352576992"/>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41536" behindDoc="0" locked="0" layoutInCell="1" allowOverlap="1" wp14:anchorId="71E955D9" wp14:editId="1F8F5182">
            <wp:simplePos x="0" y="0"/>
            <wp:positionH relativeFrom="column">
              <wp:posOffset>-5080</wp:posOffset>
            </wp:positionH>
            <wp:positionV relativeFrom="paragraph">
              <wp:posOffset>130175</wp:posOffset>
            </wp:positionV>
            <wp:extent cx="6172200" cy="45720"/>
            <wp:effectExtent l="0" t="0" r="0" b="0"/>
            <wp:wrapNone/>
            <wp:docPr id="305" name="Pictur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WHAT SHOULD I TALK ABOUT?</w:t>
      </w:r>
      <w:bookmarkEnd w:id="28"/>
      <w:bookmarkEnd w:id="29"/>
    </w:p>
    <w:p w:rsidR="008C1FC9" w:rsidRPr="003E55EA" w:rsidRDefault="008C1FC9" w:rsidP="008C1FC9">
      <w:pPr>
        <w:autoSpaceDE w:val="0"/>
        <w:autoSpaceDN w:val="0"/>
        <w:adjustRightInd w:val="0"/>
        <w:spacing w:after="0"/>
        <w:rPr>
          <w:rFonts w:ascii="Futura Bk BT" w:hAnsi="Futura Bk BT" w:cs="Futura Bk BT"/>
          <w:sz w:val="16"/>
          <w:szCs w:val="16"/>
        </w:rPr>
      </w:pPr>
    </w:p>
    <w:p w:rsidR="008C1FC9" w:rsidRPr="008C1FC9" w:rsidRDefault="00342DE4" w:rsidP="008C1FC9">
      <w:pPr>
        <w:autoSpaceDE w:val="0"/>
        <w:autoSpaceDN w:val="0"/>
        <w:adjustRightInd w:val="0"/>
        <w:spacing w:after="0"/>
        <w:ind w:left="1440"/>
        <w:rPr>
          <w:rFonts w:ascii="Futura Bk BT" w:hAnsi="Futura Bk BT" w:cs="Futura Bk BT"/>
          <w:sz w:val="24"/>
          <w:szCs w:val="24"/>
        </w:rPr>
      </w:pPr>
      <w:r>
        <w:rPr>
          <w:rFonts w:ascii="Futura Bk BT" w:hAnsi="Futura Bk BT" w:cs="Futura Bk BT"/>
          <w:noProof/>
          <w:color w:val="000000"/>
          <w:sz w:val="24"/>
          <w:szCs w:val="24"/>
        </w:rPr>
        <mc:AlternateContent>
          <mc:Choice Requires="wpg">
            <w:drawing>
              <wp:anchor distT="0" distB="0" distL="114300" distR="114300" simplePos="0" relativeHeight="251832320" behindDoc="0" locked="0" layoutInCell="1" allowOverlap="1">
                <wp:simplePos x="0" y="0"/>
                <wp:positionH relativeFrom="column">
                  <wp:posOffset>-6350</wp:posOffset>
                </wp:positionH>
                <wp:positionV relativeFrom="paragraph">
                  <wp:posOffset>78740</wp:posOffset>
                </wp:positionV>
                <wp:extent cx="821055" cy="815340"/>
                <wp:effectExtent l="0" t="0" r="0" b="381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61" name="Group 261"/>
                        <wpg:cNvGrpSpPr/>
                        <wpg:grpSpPr>
                          <a:xfrm>
                            <a:off x="0" y="0"/>
                            <a:ext cx="821055" cy="815340"/>
                            <a:chOff x="0" y="0"/>
                            <a:chExt cx="884712" cy="878774"/>
                          </a:xfrm>
                        </wpg:grpSpPr>
                        <pic:pic xmlns:pic="http://schemas.openxmlformats.org/drawingml/2006/picture">
                          <pic:nvPicPr>
                            <pic:cNvPr id="262" name="Picture 262"/>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63" name="Picture 263"/>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4" name="Picture 264"/>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65" name="Picture 265" descr="http://realfoodforlife.com/wp-content/uploads/2012/07/talking-with-plants.jpg"/>
                          <pic:cNvPicPr>
                            <a:picLocks noChangeAspect="1"/>
                          </pic:cNvPicPr>
                        </pic:nvPicPr>
                        <pic:blipFill rotWithShape="1">
                          <a:blip r:embed="rId43" cstate="print">
                            <a:extLst>
                              <a:ext uri="{28A0092B-C50C-407E-A947-70E740481C1C}">
                                <a14:useLocalDpi xmlns:a14="http://schemas.microsoft.com/office/drawing/2010/main" val="0"/>
                              </a:ext>
                            </a:extLst>
                          </a:blip>
                          <a:srcRect t="27348" r="48382"/>
                          <a:stretch/>
                        </pic:blipFill>
                        <pic:spPr bwMode="auto">
                          <a:xfrm>
                            <a:off x="17813" y="41563"/>
                            <a:ext cx="403761" cy="34438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pt;margin-top:6.2pt;width:64.65pt;height:64.2pt;z-index:25183232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">
                <v:group id="Group 261"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Picture 262"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9Vu/GAAAA3AAAAA8AAABkcnMvZG93bnJldi54bWxEj91qwkAUhO8F32E5gne6MVaR1FX8wWpB&#10;hFopXh6yxySYPRuyW41v3xWEXg4z8w0znTemFDeqXWFZwaAfgSBOrS44U3D63vQmIJxH1lhaJgUP&#10;cjCftVtTTLS98xfdjj4TAcIuQQW591UipUtzMuj6tiIO3sXWBn2QdSZ1jfcAN6WMo2gsDRYcFnKs&#10;aJVTej3+GgVvw/Nq8rPXS7fdZid3SD8f64+RUt1Os3gH4anx/+FXe6cVxOMYnmfC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1W78YAAADcAAAADwAAAAAAAAAAAAAA&#10;AACfAgAAZHJzL2Rvd25yZXYueG1sUEsFBgAAAAAEAAQA9wAAAJIDAAAAAA==&#10;">
                    <v:imagedata r:id="rId25" o:title=""/>
                    <v:path arrowok="t"/>
                    <o:lock v:ext="edit" aspectratio="f"/>
                  </v:shape>
                  <v:shape id="Picture 263"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koPEAAAA3AAAAA8AAABkcnMvZG93bnJldi54bWxEj0GLwjAUhO/C/ofwFrzImqog0jWKq7h6&#10;8GLrD3g0z7bYvJQkq11/vREEj8PMfMPMl51pxJWcry0rGA0TEMSF1TWXCk759msGwgdkjY1lUvBP&#10;HpaLj94cU21vfKRrFkoRIexTVFCF0KZS+qIig35oW+Lona0zGKJ0pdQObxFuGjlOkqk0WHNcqLCl&#10;dUXFJfszCrJ8u6af/PegR7vLRt6d3SUDq1T/s1t9gwjUhXf41d5rBePpBJ5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ikoPEAAAA3AAAAA8AAAAAAAAAAAAAAAAA&#10;nwIAAGRycy9kb3ducmV2LnhtbFBLBQYAAAAABAAEAPcAAACQAwAAAAA=&#10;">
                    <v:imagedata r:id="rId26" o:title="" croptop="2359f" cropbottom="33423f" cropleft="6050f" cropright="4789f"/>
                    <v:path arrowok="t"/>
                    <o:lock v:ext="edit" aspectratio="f"/>
                  </v:shape>
                  <v:shape id="Picture 264"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6iXEAAAA3AAAAA8AAABkcnMvZG93bnJldi54bWxEj0FrwkAUhO8F/8PyBG+6UdSW6CpFFPSg&#10;tFqqx0f2mcRm34bsauK/dwWhx2Hmm2Gm88YU4kaVyy0r6PciEMSJ1TmnCn4Oq+4HCOeRNRaWScGd&#10;HMxnrbcpxtrW/E23vU9FKGEXo4LM+zKW0iUZGXQ9WxIH72wrgz7IKpW6wjqUm0IOomgsDeYcFjIs&#10;aZFR8re/GgUDwoOvvzYJvS93R95eTqPt71CpTrv5nIDw1Pj/8Ite68CNh/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U6iXEAAAA3AAAAA8AAAAAAAAAAAAAAAAA&#10;nwIAAGRycy9kb3ducmV2LnhtbFBLBQYAAAAABAAEAPcAAACQAwAAAAA=&#10;">
                    <v:imagedata r:id="rId25" o:title=""/>
                    <v:path arrowok="t"/>
                    <o:lock v:ext="edit" aspectratio="f"/>
                  </v:shape>
                </v:group>
                <v:shape id="Picture 265" o:spid="_x0000_s1031" type="#_x0000_t75" alt="http://realfoodforlife.com/wp-content/uploads/2012/07/talking-with-plants.jpg" style="position:absolute;left:178;top:415;width:4037;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kVfFAAAA3AAAAA8AAABkcnMvZG93bnJldi54bWxEj09rAjEUxO+C3yE8oTfNdqVWtkbxD4Xi&#10;RaqC18fmdbN187IkqW776RtB8DjMzG+Y2aKzjbiQD7VjBc+jDARx6XTNlYLj4X04BREissbGMSn4&#10;pQCLeb83w0K7K3/SZR8rkSAcClRgYmwLKUNpyGIYuZY4eV/OW4xJ+kpqj9cEt43Ms2wiLdacFgy2&#10;tDZUnvc/VsH6L+zGfnx2O3N63earuKn890app0G3fAMRqYuP8L39oRXkkxe4nUlH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b5FXxQAAANwAAAAPAAAAAAAAAAAAAAAA&#10;AJ8CAABkcnMvZG93bnJldi54bWxQSwUGAAAAAAQABAD3AAAAkQMAAAAA&#10;">
                  <v:imagedata r:id="rId44" o:title="talking-with-plants" croptop="17923f" cropright="31708f"/>
                  <v:path arrowok="t"/>
                </v:shape>
              </v:group>
            </w:pict>
          </mc:Fallback>
        </mc:AlternateContent>
      </w:r>
      <w:r w:rsidR="008C1FC9" w:rsidRPr="008C1FC9">
        <w:rPr>
          <w:rFonts w:ascii="Futura Bk BT" w:hAnsi="Futura Bk BT" w:cs="Futura Bk BT"/>
          <w:sz w:val="24"/>
          <w:szCs w:val="24"/>
        </w:rPr>
        <w:t>Below are suggestions for topics to address during your presentation.  Remember to keep this portion of your session to approximately one third of your total presentation.</w:t>
      </w:r>
    </w:p>
    <w:p w:rsidR="008C1FC9" w:rsidRPr="003E55EA" w:rsidRDefault="008C1FC9" w:rsidP="008C1FC9">
      <w:pPr>
        <w:autoSpaceDE w:val="0"/>
        <w:autoSpaceDN w:val="0"/>
        <w:adjustRightInd w:val="0"/>
        <w:spacing w:after="0"/>
        <w:rPr>
          <w:rFonts w:ascii="Futura Bk BT" w:hAnsi="Futura Bk BT" w:cs="Futura Bk BT"/>
          <w:sz w:val="16"/>
          <w:szCs w:val="16"/>
        </w:rPr>
      </w:pP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What is your job/formal job title?</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Where do you work?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made you choose your career?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Where did you go to school/train and how much schooling was required? (Refer to “SD TRAINING IN HEALTHCARE” located on-line at </w:t>
      </w:r>
      <w:hyperlink r:id="rId73" w:history="1">
        <w:r w:rsidRPr="008C1FC9">
          <w:rPr>
            <w:rFonts w:ascii="Futura Bk BT" w:hAnsi="Futura Bk BT" w:cs="Futura Bk BT"/>
            <w:color w:val="0000FF" w:themeColor="hyperlink"/>
            <w:sz w:val="24"/>
            <w:szCs w:val="24"/>
            <w:u w:val="single"/>
          </w:rPr>
          <w:t>http://healthcareers.sd.gov/documents/South%20Dakota%20Training%20in%20Healthcare.pdf</w:t>
        </w:r>
      </w:hyperlink>
      <w:r w:rsidRPr="008C1FC9">
        <w:rPr>
          <w:rFonts w:ascii="Futura Bk BT" w:hAnsi="Futura Bk BT" w:cs="Futura Bk BT"/>
          <w:sz w:val="24"/>
          <w:szCs w:val="24"/>
        </w:rPr>
        <w:t xml:space="preserve"> for South Dakota training options.)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w:t>
      </w:r>
      <w:proofErr w:type="gramStart"/>
      <w:r w:rsidRPr="008C1FC9">
        <w:rPr>
          <w:rFonts w:ascii="Futura Bk BT" w:hAnsi="Futura Bk BT" w:cs="Futura Bk BT"/>
          <w:sz w:val="24"/>
          <w:szCs w:val="24"/>
        </w:rPr>
        <w:t>do</w:t>
      </w:r>
      <w:proofErr w:type="gramEnd"/>
      <w:r w:rsidRPr="008C1FC9">
        <w:rPr>
          <w:rFonts w:ascii="Futura Bk BT" w:hAnsi="Futura Bk BT" w:cs="Futura Bk BT"/>
          <w:sz w:val="24"/>
          <w:szCs w:val="24"/>
        </w:rPr>
        <w:t xml:space="preserve"> you do/what is a typical day like for you?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do you like best about your job?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classes should students take in high school and in postsecondary programs?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type of volunteer experience(s) did you engage in?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type of part-time job(s) did you have?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 xml:space="preserve">What is your work environment: alone/group, office/open area, sitting/on feet, etc.? </w:t>
      </w:r>
    </w:p>
    <w:p w:rsidR="008C1FC9" w:rsidRPr="008C1FC9" w:rsidRDefault="008C1FC9" w:rsidP="008C1FC9">
      <w:pPr>
        <w:numPr>
          <w:ilvl w:val="0"/>
          <w:numId w:val="18"/>
        </w:numPr>
        <w:autoSpaceDE w:val="0"/>
        <w:autoSpaceDN w:val="0"/>
        <w:adjustRightInd w:val="0"/>
        <w:spacing w:after="0" w:line="240" w:lineRule="auto"/>
        <w:rPr>
          <w:rFonts w:ascii="Futura Bk BT" w:hAnsi="Futura Bk BT" w:cs="Futura Bk BT"/>
          <w:sz w:val="24"/>
          <w:szCs w:val="24"/>
        </w:rPr>
      </w:pPr>
      <w:r w:rsidRPr="008C1FC9">
        <w:rPr>
          <w:rFonts w:ascii="Futura Bk BT" w:hAnsi="Futura Bk BT" w:cs="Futura Bk BT"/>
          <w:sz w:val="24"/>
          <w:szCs w:val="24"/>
        </w:rPr>
        <w:t>What challenges do you face in your job?</w:t>
      </w:r>
    </w:p>
    <w:p w:rsidR="008C1FC9" w:rsidRPr="008C1FC9" w:rsidRDefault="008C1FC9" w:rsidP="008C1FC9">
      <w:pPr>
        <w:spacing w:after="0" w:line="240" w:lineRule="auto"/>
        <w:rPr>
          <w:rFonts w:ascii="Futura Bk BT" w:hAnsi="Futura Bk BT" w:cs="Futura Bk BT"/>
          <w:sz w:val="24"/>
          <w:szCs w:val="24"/>
        </w:rPr>
      </w:pPr>
      <w:r w:rsidRPr="008C1FC9">
        <w:br w:type="page"/>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30" w:name="_Toc351540879"/>
      <w:bookmarkStart w:id="31" w:name="_Toc352576993"/>
      <w:r w:rsidRPr="008C1FC9">
        <w:rPr>
          <w:rFonts w:asciiTheme="majorHAnsi" w:eastAsiaTheme="majorEastAsia" w:hAnsiTheme="majorHAnsi" w:cstheme="majorBidi"/>
          <w:b/>
          <w:bCs/>
          <w:noProof/>
          <w:color w:val="365F91" w:themeColor="accent1" w:themeShade="BF"/>
          <w:sz w:val="28"/>
          <w:szCs w:val="28"/>
        </w:rPr>
        <w:lastRenderedPageBreak/>
        <w:drawing>
          <wp:anchor distT="0" distB="0" distL="114300" distR="114300" simplePos="0" relativeHeight="251824128" behindDoc="0" locked="0" layoutInCell="1" allowOverlap="1" wp14:anchorId="58369C73" wp14:editId="421CD8C5">
            <wp:simplePos x="0" y="0"/>
            <wp:positionH relativeFrom="column">
              <wp:posOffset>-13335</wp:posOffset>
            </wp:positionH>
            <wp:positionV relativeFrom="paragraph">
              <wp:posOffset>-189230</wp:posOffset>
            </wp:positionV>
            <wp:extent cx="6172200" cy="45720"/>
            <wp:effectExtent l="0" t="0" r="0" b="0"/>
            <wp:wrapNone/>
            <wp:docPr id="306"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WHERE AND WHEN ARE OTHER CAMPS HELD?</w:t>
      </w:r>
      <w:bookmarkEnd w:id="30"/>
      <w:bookmarkEnd w:id="31"/>
    </w:p>
    <w:p w:rsidR="008C1FC9" w:rsidRPr="008C1FC9" w:rsidRDefault="008C1FC9" w:rsidP="008C1FC9">
      <w:pPr>
        <w:spacing w:after="0"/>
        <w:rPr>
          <w:rFonts w:ascii="Futura Bk BT" w:hAnsi="Futura Bk BT"/>
          <w:sz w:val="24"/>
          <w:szCs w:val="24"/>
        </w:rPr>
      </w:pPr>
    </w:p>
    <w:p w:rsidR="008C1FC9" w:rsidRPr="008C1FC9" w:rsidRDefault="00342DE4" w:rsidP="008C1FC9">
      <w:pPr>
        <w:spacing w:after="0"/>
        <w:ind w:left="1440"/>
        <w:rPr>
          <w:rFonts w:ascii="Futura Bk BT" w:hAnsi="Futura Bk BT"/>
          <w:sz w:val="24"/>
          <w:szCs w:val="24"/>
        </w:rPr>
      </w:pPr>
      <w:r>
        <w:rPr>
          <w:noProof/>
        </w:rPr>
        <mc:AlternateContent>
          <mc:Choice Requires="wpg">
            <w:drawing>
              <wp:anchor distT="0" distB="0" distL="114300" distR="114300" simplePos="0" relativeHeight="251833344" behindDoc="0" locked="0" layoutInCell="1" allowOverlap="1">
                <wp:simplePos x="0" y="0"/>
                <wp:positionH relativeFrom="column">
                  <wp:posOffset>11430</wp:posOffset>
                </wp:positionH>
                <wp:positionV relativeFrom="paragraph">
                  <wp:posOffset>31750</wp:posOffset>
                </wp:positionV>
                <wp:extent cx="821055" cy="815340"/>
                <wp:effectExtent l="0" t="0" r="0" b="381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67" name="Group 267"/>
                        <wpg:cNvGrpSpPr/>
                        <wpg:grpSpPr>
                          <a:xfrm>
                            <a:off x="0" y="0"/>
                            <a:ext cx="821055" cy="815340"/>
                            <a:chOff x="0" y="0"/>
                            <a:chExt cx="884712" cy="878774"/>
                          </a:xfrm>
                        </wpg:grpSpPr>
                        <pic:pic xmlns:pic="http://schemas.openxmlformats.org/drawingml/2006/picture">
                          <pic:nvPicPr>
                            <pic:cNvPr id="268" name="Picture 268"/>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69" name="Picture 269"/>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0" name="Picture 270"/>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71" name="Picture 271" descr="C:\Temp\Temporary Internet Files\Content.IE5\Q242C5FD\MP910216311[1].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23751" y="0"/>
                            <a:ext cx="409698" cy="41563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9pt;margin-top:2.5pt;width:64.65pt;height:64.2pt;z-index:251833344" coordsize="8210,8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">
                <v:group id="Group 267"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Picture 268"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YQXCAAAA3AAAAA8AAABkcnMvZG93bnJldi54bWxET8uKwjAU3Qv+Q7jC7DTVGUWqUXwwo4II&#10;PhCXl+baFpub0mS0/r1ZCC4P5z2e1qYQd6pcbllBtxOBIE6szjlVcDr+tocgnEfWWFgmBU9yMJ00&#10;G2OMtX3wnu4Hn4oQwi5GBZn3ZSylSzIy6Dq2JA7c1VYGfYBVKnWFjxBuCtmLooE0mHNoyLCkRUbJ&#10;7fBvFPx8XxbD81bP3WqVntwu2TyXf32lvlr1bATCU+0/4rd7rRX0BmFtOBOOgJ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1WEFwgAAANwAAAAPAAAAAAAAAAAAAAAAAJ8C&#10;AABkcnMvZG93bnJldi54bWxQSwUGAAAAAAQABAD3AAAAjgMAAAAA&#10;">
                    <v:imagedata r:id="rId25" o:title=""/>
                    <v:path arrowok="t"/>
                    <o:lock v:ext="edit" aspectratio="f"/>
                  </v:shape>
                  <v:shape id="Picture 269"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KpWnFAAAA3AAAAA8AAABkcnMvZG93bnJldi54bWxEj8FuwjAQRO+V+g/WVuJSgQMH1AYcVEBA&#10;D72Q9ANW8TaJEq8j2yShX19XqtTjaGbeaLa7yXRiIOcbywqWiwQEcWl1w5WCz+I0fwHhA7LGzjIp&#10;uJOHXfb4sMVU25GvNOShEhHCPkUFdQh9KqUvazLoF7Ynjt6XdQZDlK6S2uEY4aaTqyRZS4MNx4Ua&#10;ezrUVLb5zSjIi9OB9sX5Qy8v7VF+O3tJnq1Ss6fpbQMi0BT+w3/td61gtX6F3zPxCM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CqVpxQAAANwAAAAPAAAAAAAAAAAAAAAA&#10;AJ8CAABkcnMvZG93bnJldi54bWxQSwUGAAAAAAQABAD3AAAAkQMAAAAA&#10;">
                    <v:imagedata r:id="rId26" o:title="" croptop="2359f" cropbottom="33423f" cropleft="6050f" cropright="4789f"/>
                    <v:path arrowok="t"/>
                    <o:lock v:ext="edit" aspectratio="f"/>
                  </v:shape>
                  <v:shape id="Picture 270"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2evvCAAAA3AAAAA8AAABkcnMvZG93bnJldi54bWxET01rwkAQvQv+h2WE3nSj2FpSVymlQntQ&#10;rIp6HLLTJDY7G7Jbk/5751Dw+Hjf82XnKnWlJpSeDYxHCSjizNuScwOH/Wr4DCpEZIuVZzLwRwGW&#10;i35vjqn1LX/RdRdzJSEcUjRQxFinWoesIIdh5Gti4b594zAKbHJtG2wl3FV6kiRP2mHJ0lBgTW8F&#10;ZT+7X2dgQriP7fYzo9n75sTry/lxfZwa8zDoXl9AReriXfzv/rDim8l8OSNHQC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nr7wgAAANwAAAAPAAAAAAAAAAAAAAAAAJ8C&#10;AABkcnMvZG93bnJldi54bWxQSwUGAAAAAAQABAD3AAAAjgMAAAAA&#10;">
                    <v:imagedata r:id="rId25" o:title=""/>
                    <v:path arrowok="t"/>
                    <o:lock v:ext="edit" aspectratio="f"/>
                  </v:shape>
                </v:group>
                <v:shape id="Picture 271" o:spid="_x0000_s1031" type="#_x0000_t75" style="position:absolute;left:237;width:4097;height:4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3MnFAAAA3AAAAA8AAABkcnMvZG93bnJldi54bWxEj0trwzAQhO+B/gexhd4S2YY8cC2HYgiE&#10;9JQHpL0t1tY2sVaupTjOv48KhRyHmfmGydajacVAvWssK4hnEQji0uqGKwWn42a6AuE8ssbWMim4&#10;k4N1/jLJMNX2xnsaDr4SAcIuRQW1910qpStrMuhmtiMO3o/tDfog+0rqHm8BblqZRNFCGmw4LNTY&#10;UVFTeTlcjYIF+uFcGDkm3/Pz8vK1//3c8k6pt9fx4x2Ep9E/w//trVaQLGP4OxOOgMw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CtzJxQAAANwAAAAPAAAAAAAAAAAAAAAA&#10;AJ8CAABkcnMvZG93bnJldi54bWxQSwUGAAAAAAQABAD3AAAAkQMAAAAA&#10;">
                  <v:imagedata r:id="rId75" o:title="MP910216311[1]"/>
                  <v:path arrowok="t"/>
                </v:shape>
              </v:group>
            </w:pict>
          </mc:Fallback>
        </mc:AlternateContent>
      </w:r>
      <w:r w:rsidR="008C1FC9" w:rsidRPr="008C1FC9">
        <w:rPr>
          <w:rFonts w:ascii="Futura Bk BT" w:hAnsi="Futura Bk BT"/>
          <w:sz w:val="24"/>
          <w:szCs w:val="24"/>
        </w:rPr>
        <w:t xml:space="preserve">There are several camps held in South Dakota throughout the school year.  For a complete listing of where and when the camps are scheduled, visit </w:t>
      </w:r>
      <w:hyperlink r:id="rId76" w:history="1">
        <w:r w:rsidR="008C1FC9" w:rsidRPr="008C1FC9">
          <w:rPr>
            <w:rFonts w:ascii="Futura Bk BT" w:hAnsi="Futura Bk BT"/>
            <w:color w:val="0000FF" w:themeColor="hyperlink"/>
            <w:sz w:val="24"/>
            <w:szCs w:val="24"/>
            <w:u w:val="single"/>
          </w:rPr>
          <w:t>www.scrubscamps.sd.gov</w:t>
        </w:r>
      </w:hyperlink>
      <w:r w:rsidR="008C1FC9" w:rsidRPr="008C1FC9">
        <w:rPr>
          <w:rFonts w:ascii="Futura Bk BT" w:hAnsi="Futura Bk BT"/>
          <w:sz w:val="24"/>
          <w:szCs w:val="24"/>
        </w:rPr>
        <w:t>.  Refer to appendix 4 to see a map depicting coverage areas for all camps being held throughout the state.</w:t>
      </w:r>
    </w:p>
    <w:p w:rsidR="008C1FC9" w:rsidRPr="008C1FC9" w:rsidRDefault="008C1FC9" w:rsidP="008C1FC9">
      <w:pPr>
        <w:spacing w:after="0"/>
        <w:rPr>
          <w:rFonts w:ascii="Futura Bk BT" w:hAnsi="Futura Bk BT"/>
          <w:b/>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32" w:name="_Toc351540880"/>
      <w:bookmarkStart w:id="33" w:name="_Toc352576994"/>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28224" behindDoc="0" locked="0" layoutInCell="1" allowOverlap="1" wp14:anchorId="67B4D41B" wp14:editId="1F3A0825">
            <wp:simplePos x="0" y="0"/>
            <wp:positionH relativeFrom="column">
              <wp:posOffset>-10160</wp:posOffset>
            </wp:positionH>
            <wp:positionV relativeFrom="paragraph">
              <wp:posOffset>88900</wp:posOffset>
            </wp:positionV>
            <wp:extent cx="6172200" cy="45720"/>
            <wp:effectExtent l="0" t="0" r="0" b="0"/>
            <wp:wrapNone/>
            <wp:docPr id="307"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HOW MANY STUDENTS DO I PLAN FOR?</w:t>
      </w:r>
      <w:bookmarkEnd w:id="32"/>
      <w:bookmarkEnd w:id="33"/>
    </w:p>
    <w:p w:rsidR="008C1FC9" w:rsidRPr="008C1FC9" w:rsidRDefault="00342DE4" w:rsidP="008C1FC9">
      <w:pPr>
        <w:spacing w:after="0"/>
        <w:ind w:left="2160"/>
        <w:rPr>
          <w:rFonts w:ascii="Futura Bk BT" w:hAnsi="Futura Bk BT"/>
          <w:sz w:val="24"/>
          <w:szCs w:val="24"/>
        </w:rPr>
      </w:pPr>
      <w:r>
        <w:rPr>
          <w:noProof/>
        </w:rPr>
        <mc:AlternateContent>
          <mc:Choice Requires="wpg">
            <w:drawing>
              <wp:anchor distT="0" distB="0" distL="114300" distR="114300" simplePos="0" relativeHeight="251834368" behindDoc="0" locked="0" layoutInCell="1" allowOverlap="1">
                <wp:simplePos x="0" y="0"/>
                <wp:positionH relativeFrom="column">
                  <wp:posOffset>-10160</wp:posOffset>
                </wp:positionH>
                <wp:positionV relativeFrom="paragraph">
                  <wp:posOffset>200660</wp:posOffset>
                </wp:positionV>
                <wp:extent cx="821055" cy="815340"/>
                <wp:effectExtent l="0" t="0" r="0" b="381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73" name="Group 273"/>
                        <wpg:cNvGrpSpPr/>
                        <wpg:grpSpPr>
                          <a:xfrm>
                            <a:off x="0" y="0"/>
                            <a:ext cx="821055" cy="815340"/>
                            <a:chOff x="0" y="0"/>
                            <a:chExt cx="884712" cy="878774"/>
                          </a:xfrm>
                        </wpg:grpSpPr>
                        <pic:pic xmlns:pic="http://schemas.openxmlformats.org/drawingml/2006/picture">
                          <pic:nvPicPr>
                            <pic:cNvPr id="274" name="Picture 274"/>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75" name="Picture 275"/>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6" name="Picture 276"/>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77" name="Picture 277" descr="http://rollingout.com/wp-content/uploads/2012/05/High-School-Students.jpg"/>
                          <pic:cNvPicPr>
                            <a:picLocks noChangeAspect="1"/>
                          </pic:cNvPicPr>
                        </pic:nvPicPr>
                        <pic:blipFill rotWithShape="1">
                          <a:blip r:embed="rId77" cstate="print">
                            <a:extLst>
                              <a:ext uri="{28A0092B-C50C-407E-A947-70E740481C1C}">
                                <a14:useLocalDpi xmlns:a14="http://schemas.microsoft.com/office/drawing/2010/main" val="0"/>
                              </a:ext>
                            </a:extLst>
                          </a:blip>
                          <a:srcRect l="3882" t="7566" r="2952" b="4295"/>
                          <a:stretch/>
                        </pic:blipFill>
                        <pic:spPr bwMode="auto">
                          <a:xfrm>
                            <a:off x="23751" y="17813"/>
                            <a:ext cx="368135" cy="385948"/>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8pt;margin-top:15.8pt;width:64.65pt;height:64.2pt;z-index:251834368"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">
                <v:group id="Group 273"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Picture 274"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d3HAAAA3AAAAA8AAABkcnMvZG93bnJldi54bWxEj91qwkAUhO8LvsNyhN6ZjVarpFmltfhT&#10;KAU1SC8P2WMSmj0bsluNb98VhF4OM/MNky46U4szta6yrGAYxSCIc6srLhRkh9VgBsJ5ZI21ZVJw&#10;JQeLee8hxUTbC+/ovPeFCBB2CSoovW8SKV1ekkEX2YY4eCfbGvRBtoXULV4C3NRyFMfP0mDFYaHE&#10;hpYl5T/7X6Ng/PS9nB0/9ZvbbIrMfeUf1/f1RKnHfvf6AsJT5//D9/ZWKxhNx3A7E4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B/d3HAAAA3AAAAA8AAAAAAAAAAAAA&#10;AAAAnwIAAGRycy9kb3ducmV2LnhtbFBLBQYAAAAABAAEAPcAAACTAwAAAAA=&#10;">
                    <v:imagedata r:id="rId25" o:title=""/>
                    <v:path arrowok="t"/>
                    <o:lock v:ext="edit" aspectratio="f"/>
                  </v:shape>
                  <v:shape id="Picture 275"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ObHFAAAA3AAAAA8AAABkcnMvZG93bnJldi54bWxEj0FrwkAUhO9C/8PyCr1Is1HQlphVWova&#10;g5cm/oBH9jUJyb4Nu1uN/vpuoeBxmJlvmHwzml6cyfnWsoJZkoIgrqxuuVZwKnfPryB8QNbYWyYF&#10;V/KwWT9Mcsy0vfAXnYtQiwhhn6GCJoQhk9JXDRn0iR2Io/dtncEQpauldniJcNPLeZoupcGW40KD&#10;A20bqrrixygoyt2W3sv9Uc8O3Ye8OXtIp1app8fxbQUi0Bju4f/2p1Ywf1nA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jmxxQAAANwAAAAPAAAAAAAAAAAAAAAA&#10;AJ8CAABkcnMvZG93bnJldi54bWxQSwUGAAAAAAQABAD3AAAAkQMAAAAA&#10;">
                    <v:imagedata r:id="rId26" o:title="" croptop="2359f" cropbottom="33423f" cropleft="6050f" cropright="4789f"/>
                    <v:path arrowok="t"/>
                    <o:lock v:ext="edit" aspectratio="f"/>
                  </v:shape>
                  <v:shape id="Picture 276"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RxTFAAAA3AAAAA8AAABkcnMvZG93bnJldi54bWxEj1trwkAUhN8F/8NyCr7pplIvpK4ipQV9&#10;UOoF9fGQPU2i2bMhu5r4711B6OMw880wk1ljCnGjyuWWFbz3IhDEidU5pwr2u5/uGITzyBoLy6Tg&#10;Tg5m03ZrgrG2NW/otvWpCCXsYlSQeV/GUrokI4OuZ0vi4P3ZyqAPskqlrrAO5aaQ/SgaSoM5h4UM&#10;S/rKKLlsr0ZBn3Dn699lQqPv9ZFX59NgdfhQqvPWzD9BeGr8f/hFL3TgRkN4nglH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E0cUxQAAANwAAAAPAAAAAAAAAAAAAAAA&#10;AJ8CAABkcnMvZG93bnJldi54bWxQSwUGAAAAAAQABAD3AAAAkQMAAAAA&#10;">
                    <v:imagedata r:id="rId25" o:title=""/>
                    <v:path arrowok="t"/>
                    <o:lock v:ext="edit" aspectratio="f"/>
                  </v:shape>
                </v:group>
                <v:shape id="Picture 277" o:spid="_x0000_s1031" type="#_x0000_t75" alt="http://rollingout.com/wp-content/uploads/2012/05/High-School-Students.jpg" style="position:absolute;left:237;top:178;width:3681;height:3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bkSrFAAAA3AAAAA8AAABkcnMvZG93bnJldi54bWxEj0FrwkAUhO9C/8PyCr3pRoUmRFexgZRS&#10;6MFY6PWRfWaD2bchuzWpv75bKHgcZuYbZrufbCeuNPjWsYLlIgFBXDvdcqPg81TOMxA+IGvsHJOC&#10;H/Kw3z3MtphrN/KRrlVoRISwz1GBCaHPpfS1IYt+4Xri6J3dYDFEOTRSDzhGuO3kKkmepcWW44LB&#10;ngpD9aX6tgrSF/fORbb2Z/O6vpUfU3PTX6NST4/TYQMi0BTu4f/2m1awSlP4OxOP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5EqxQAAANwAAAAPAAAAAAAAAAAAAAAA&#10;AJ8CAABkcnMvZG93bnJldi54bWxQSwUGAAAAAAQABAD3AAAAkQMAAAAA&#10;">
                  <v:imagedata r:id="rId78" o:title="High-School-Students" croptop="4958f" cropbottom="2815f" cropleft="2544f" cropright="1935f"/>
                  <v:path arrowok="t"/>
                </v:shape>
              </v:group>
            </w:pict>
          </mc:Fallback>
        </mc:AlternateContent>
      </w:r>
    </w:p>
    <w:p w:rsidR="008C1FC9" w:rsidRPr="008C1FC9" w:rsidRDefault="008C1FC9" w:rsidP="008C1FC9">
      <w:pPr>
        <w:spacing w:after="0"/>
        <w:ind w:left="1440"/>
        <w:rPr>
          <w:rFonts w:ascii="Futura Bk BT" w:hAnsi="Futura Bk BT"/>
          <w:b/>
          <w:sz w:val="24"/>
          <w:szCs w:val="24"/>
        </w:rPr>
      </w:pPr>
      <w:r w:rsidRPr="008C1FC9">
        <w:rPr>
          <w:rFonts w:ascii="Futura Bk BT" w:hAnsi="Futura Bk BT"/>
          <w:sz w:val="24"/>
          <w:szCs w:val="24"/>
        </w:rPr>
        <w:t>Each camp varies in size.  To best ascertain numbers in your specific camp, contact your local camp Site Coordinator.  Typically, each session has approximately 15-20 students in attendance.</w:t>
      </w:r>
    </w:p>
    <w:p w:rsidR="008C1FC9" w:rsidRPr="008C1FC9" w:rsidRDefault="008C1FC9" w:rsidP="008C1FC9">
      <w:pPr>
        <w:spacing w:after="0"/>
        <w:rPr>
          <w:rFonts w:ascii="Futura Bk BT" w:hAnsi="Futura Bk BT"/>
          <w:b/>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34" w:name="_Toc351540881"/>
      <w:bookmarkStart w:id="35" w:name="_Toc352576995"/>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27200" behindDoc="0" locked="0" layoutInCell="1" allowOverlap="1" wp14:anchorId="10574258" wp14:editId="7E98E7B5">
            <wp:simplePos x="0" y="0"/>
            <wp:positionH relativeFrom="column">
              <wp:posOffset>-13335</wp:posOffset>
            </wp:positionH>
            <wp:positionV relativeFrom="paragraph">
              <wp:posOffset>119380</wp:posOffset>
            </wp:positionV>
            <wp:extent cx="6172200" cy="45720"/>
            <wp:effectExtent l="0" t="0" r="0" b="0"/>
            <wp:wrapNone/>
            <wp:docPr id="308" name="Pictur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HOW MANY TIMES WILL I DO MY PRESENTATION?</w:t>
      </w:r>
      <w:bookmarkEnd w:id="34"/>
      <w:bookmarkEnd w:id="35"/>
    </w:p>
    <w:p w:rsidR="008C1FC9" w:rsidRPr="008C1FC9" w:rsidRDefault="00342DE4" w:rsidP="008C1FC9">
      <w:pPr>
        <w:spacing w:after="0"/>
        <w:ind w:left="2160"/>
        <w:rPr>
          <w:rFonts w:ascii="Futura Bk BT" w:hAnsi="Futura Bk BT"/>
          <w:sz w:val="24"/>
          <w:szCs w:val="24"/>
        </w:rPr>
      </w:pPr>
      <w:r>
        <w:rPr>
          <w:noProof/>
        </w:rPr>
        <mc:AlternateContent>
          <mc:Choice Requires="wpg">
            <w:drawing>
              <wp:anchor distT="0" distB="0" distL="114300" distR="114300" simplePos="0" relativeHeight="251835392" behindDoc="0" locked="0" layoutInCell="1" allowOverlap="1">
                <wp:simplePos x="0" y="0"/>
                <wp:positionH relativeFrom="column">
                  <wp:posOffset>16510</wp:posOffset>
                </wp:positionH>
                <wp:positionV relativeFrom="paragraph">
                  <wp:posOffset>201295</wp:posOffset>
                </wp:positionV>
                <wp:extent cx="821055" cy="815340"/>
                <wp:effectExtent l="0" t="0" r="0" b="381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48" name="Group 48"/>
                        <wpg:cNvGrpSpPr/>
                        <wpg:grpSpPr>
                          <a:xfrm>
                            <a:off x="0" y="0"/>
                            <a:ext cx="821055" cy="815340"/>
                            <a:chOff x="0" y="0"/>
                            <a:chExt cx="884712" cy="878774"/>
                          </a:xfrm>
                        </wpg:grpSpPr>
                        <pic:pic xmlns:pic="http://schemas.openxmlformats.org/drawingml/2006/picture">
                          <pic:nvPicPr>
                            <pic:cNvPr id="49" name="Picture 49"/>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50" name="Picture 50"/>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59" name="Picture 59" descr="http://www.atokd.com/blogPics/Doctor.jpg"/>
                          <pic:cNvPicPr>
                            <a:picLocks noChangeAspect="1"/>
                          </pic:cNvPicPr>
                        </pic:nvPicPr>
                        <pic:blipFill rotWithShape="1">
                          <a:blip r:embed="rId79" cstate="print">
                            <a:extLst>
                              <a:ext uri="{28A0092B-C50C-407E-A947-70E740481C1C}">
                                <a14:useLocalDpi xmlns:a14="http://schemas.microsoft.com/office/drawing/2010/main" val="0"/>
                              </a:ext>
                            </a:extLst>
                          </a:blip>
                          <a:srcRect l="3327" t="-411" r="6827" b="411"/>
                          <a:stretch/>
                        </pic:blipFill>
                        <pic:spPr bwMode="auto">
                          <a:xfrm>
                            <a:off x="2885" y="37499"/>
                            <a:ext cx="403836" cy="354799"/>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1.3pt;margin-top:15.85pt;width:64.65pt;height:64.2pt;z-index:251835392"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Hh5&#10;LZlAEwAAQBMAABUAAABkcnMvbWVkaWEvaW1hZ2UzLmpwZWf/2P/gABBKRklGAAEBAQDcANwAAP/b&#10;AEMAAgEBAgEBAgICAgICAgIDBQMDAwMDBgQEAwUHBgcHBwYHBwgJCwkICAoIBwcKDQoKCwwMDAwH&#10;CQ4PDQwOCwwMDP/bAEMBAgICAwMDBgMDBgwIBwgMDAwMDAwMDAwMDAwMDAwMDAwMDAwMDAwMDAwM&#10;DAwMDAwMDAwMDAwMDAwMDAwMDAwMDP/AABEIAFUA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">
                <v:group id="Group 48"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49"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XDrFAAAA2wAAAA8AAABkcnMvZG93bnJldi54bWxEj91qwkAUhO8LvsNyhN7VjdpKjK6illYF&#10;EfxBvDxkj0kwezZktxrfvlsoeDnMfDPMeNqYUtyodoVlBd1OBII4tbrgTMHx8PUWg3AeWWNpmRQ8&#10;yMF00noZY6LtnXd02/tMhBJ2CSrIva8SKV2ak0HXsRVx8C62NuiDrDOpa7yHclPKXhQNpMGCw0KO&#10;FS1ySq/7H6PgvX9exKeNnrvlMju6bbp+fH5/KPXabmYjEJ4a/wz/0ysduCH8fQk/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zVw6xQAAANsAAAAPAAAAAAAAAAAAAAAA&#10;AJ8CAABkcnMvZG93bnJldi54bWxQSwUGAAAAAAQABAD3AAAAkQMAAAAA&#10;">
                    <v:imagedata r:id="rId25" o:title=""/>
                    <v:path arrowok="t"/>
                    <o:lock v:ext="edit" aspectratio="f"/>
                  </v:shape>
                  <v:shape id="Picture 50"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p3nAAAAA2wAAAA8AAABkcnMvZG93bnJldi54bWxET8uKwjAU3QvzD+EKbmSaKoxINYqj+Fi4&#10;sZ0PuDTXttjclCRqna+fLAZcHs57ue5NKx7kfGNZwSRJQRCXVjdcKfgp9p9zED4ga2wtk4IXeViv&#10;PgZLzLR98oUeeahEDGGfoYI6hC6T0pc1GfSJ7Ygjd7XOYIjQVVI7fMZw08ppms6kwYZjQ40dbWsq&#10;b/ndKMiL/Za+i8NZT463nfx19piOrVKjYb9ZgAjUh7f4333SCr7i+vgl/g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GnecAAAADbAAAADwAAAAAAAAAAAAAAAACfAgAA&#10;ZHJzL2Rvd25yZXYueG1sUEsFBgAAAAAEAAQA9wAAAIwDAAAAAA==&#10;">
                    <v:imagedata r:id="rId26" o:title="" croptop="2359f" cropbottom="33423f" cropleft="6050f" cropright="4789f"/>
                    <v:path arrowok="t"/>
                    <o:lock v:ext="edit" aspectratio="f"/>
                  </v:shape>
                  <v:shape id="Picture 52"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3RnjFAAAA2wAAAA8AAABkcnMvZG93bnJldi54bWxEj09rwkAUxO8Fv8PyBG+6MZhaoquU0kI9&#10;WPxTWo+P7DOJZt+G7DaJ375bEHocZuY3zHLdm0q01LjSsoLpJAJBnFldcq7g8/g2fgLhPLLGyjIp&#10;uJGD9WrwsMRU24731B58LgKEXYoKCu/rVEqXFWTQTWxNHLyzbQz6IJtc6ga7ADeVjKPoURosOSwU&#10;WNNLQdn18GMUxIRH3+02Gc1fP755ezkl26+ZUqNh/7wA4an3/+F7+10rSGL4+xJ+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90Z4xQAAANsAAAAPAAAAAAAAAAAAAAAA&#10;AJ8CAABkcnMvZG93bnJldi54bWxQSwUGAAAAAAQABAD3AAAAkQMAAAAA&#10;">
                    <v:imagedata r:id="rId25" o:title=""/>
                    <v:path arrowok="t"/>
                    <o:lock v:ext="edit" aspectratio="f"/>
                  </v:shape>
                </v:group>
                <v:shape id="Picture 59" o:spid="_x0000_s1031" type="#_x0000_t75" alt="http://www.atokd.com/blogPics/Doctor.jpg" style="position:absolute;left:28;top:374;width:4039;height:3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0eTDAAAA2wAAAA8AAABkcnMvZG93bnJldi54bWxEj0FrwkAUhO9C/8PyCt7MRqGiqasUoSDF&#10;Kqah50f2mYRm34bdNcZ/3xUEj8PMfMOsNoNpRU/ON5YVTJMUBHFpdcOVguLnc7IA4QOyxtYyKbiR&#10;h836ZbTCTNsrn6jPQyUihH2GCuoQukxKX9Zk0Ce2I47e2TqDIUpXSe3wGuGmlbM0nUuDDceFGjva&#10;1lT+5Rej4Ks6nvdOl/i974tjMb3kB/27VWr8Ony8gwg0hGf40d5pBW9LuH+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fR5MMAAADbAAAADwAAAAAAAAAAAAAAAACf&#10;AgAAZHJzL2Rvd25yZXYueG1sUEsFBgAAAAAEAAQA9wAAAI8DAAAAAA==&#10;">
                  <v:imagedata r:id="rId80" o:title="Doctor" croptop="-269f" cropbottom="269f" cropleft="2180f" cropright="4474f"/>
                  <v:path arrowok="t"/>
                </v:shape>
              </v:group>
            </w:pict>
          </mc:Fallback>
        </mc:AlternateContent>
      </w:r>
    </w:p>
    <w:p w:rsidR="008C1FC9" w:rsidRPr="008C1FC9" w:rsidRDefault="008C1FC9" w:rsidP="008C1FC9">
      <w:pPr>
        <w:spacing w:after="0"/>
        <w:ind w:left="1440"/>
        <w:rPr>
          <w:rFonts w:ascii="Futura Bk BT" w:hAnsi="Futura Bk BT"/>
          <w:b/>
          <w:sz w:val="24"/>
          <w:szCs w:val="24"/>
        </w:rPr>
      </w:pPr>
      <w:r w:rsidRPr="008C1FC9">
        <w:rPr>
          <w:rFonts w:ascii="Futura Bk BT" w:hAnsi="Futura Bk BT"/>
          <w:sz w:val="24"/>
          <w:szCs w:val="24"/>
        </w:rPr>
        <w:t>Each camp agenda varies by community.  To determine if you will need to repeat your presentation, contact your local camp Site Coordinator.  Most camps are designed to provide multiple tracks throughout the day.</w:t>
      </w:r>
    </w:p>
    <w:p w:rsidR="008C1FC9" w:rsidRPr="008C1FC9" w:rsidRDefault="008C1FC9" w:rsidP="008C1FC9">
      <w:pPr>
        <w:spacing w:after="0"/>
        <w:rPr>
          <w:rFonts w:ascii="Futura Bk BT" w:hAnsi="Futura Bk BT"/>
          <w:b/>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36" w:name="_Toc351540882"/>
      <w:bookmarkStart w:id="37" w:name="_Toc352576996"/>
      <w:r w:rsidRPr="008C1FC9">
        <w:rPr>
          <w:rFonts w:ascii="Futura Bk BT" w:eastAsiaTheme="majorEastAsia" w:hAnsi="Futura Bk BT" w:cstheme="majorBidi"/>
          <w:b/>
          <w:bCs/>
          <w:noProof/>
          <w:color w:val="5B912F"/>
          <w:sz w:val="40"/>
          <w:szCs w:val="40"/>
        </w:rPr>
        <w:drawing>
          <wp:anchor distT="0" distB="0" distL="114300" distR="114300" simplePos="0" relativeHeight="251826176" behindDoc="0" locked="0" layoutInCell="1" allowOverlap="1" wp14:anchorId="4AFDFE5E" wp14:editId="0D14407B">
            <wp:simplePos x="0" y="0"/>
            <wp:positionH relativeFrom="column">
              <wp:posOffset>-13335</wp:posOffset>
            </wp:positionH>
            <wp:positionV relativeFrom="paragraph">
              <wp:posOffset>156882</wp:posOffset>
            </wp:positionV>
            <wp:extent cx="6172200" cy="45720"/>
            <wp:effectExtent l="0" t="0" r="0" b="0"/>
            <wp:wrapNone/>
            <wp:docPr id="309" name="Pictur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MAY I BRING OTHERS WITH ME?</w:t>
      </w:r>
      <w:bookmarkEnd w:id="36"/>
      <w:bookmarkEnd w:id="37"/>
    </w:p>
    <w:p w:rsidR="008C1FC9" w:rsidRPr="008C1FC9" w:rsidRDefault="00342DE4" w:rsidP="008C1FC9">
      <w:pPr>
        <w:spacing w:after="0"/>
        <w:ind w:left="2160"/>
        <w:rPr>
          <w:rFonts w:ascii="Futura Bk BT" w:hAnsi="Futura Bk BT"/>
          <w:sz w:val="24"/>
          <w:szCs w:val="24"/>
        </w:rPr>
      </w:pPr>
      <w:r>
        <w:rPr>
          <w:noProof/>
        </w:rPr>
        <mc:AlternateContent>
          <mc:Choice Requires="wpg">
            <w:drawing>
              <wp:anchor distT="0" distB="0" distL="114300" distR="114300" simplePos="0" relativeHeight="251836416" behindDoc="0" locked="0" layoutInCell="1" allowOverlap="1">
                <wp:simplePos x="0" y="0"/>
                <wp:positionH relativeFrom="column">
                  <wp:posOffset>7620</wp:posOffset>
                </wp:positionH>
                <wp:positionV relativeFrom="paragraph">
                  <wp:posOffset>186690</wp:posOffset>
                </wp:positionV>
                <wp:extent cx="821055" cy="815340"/>
                <wp:effectExtent l="0" t="0" r="0" b="381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79" name="Group 279"/>
                        <wpg:cNvGrpSpPr/>
                        <wpg:grpSpPr>
                          <a:xfrm>
                            <a:off x="0" y="0"/>
                            <a:ext cx="821055" cy="815340"/>
                            <a:chOff x="0" y="0"/>
                            <a:chExt cx="884712" cy="878774"/>
                          </a:xfrm>
                        </wpg:grpSpPr>
                        <pic:pic xmlns:pic="http://schemas.openxmlformats.org/drawingml/2006/picture">
                          <pic:nvPicPr>
                            <pic:cNvPr id="280" name="Picture 280"/>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81" name="Picture 281"/>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2" name="Picture 282"/>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83" name="Picture 283" descr="http://www.nursetogether.com/Portals/0/PublishThumbnails/healthy%20america%202.jpg"/>
                          <pic:cNvPicPr>
                            <a:picLocks noChangeAspect="1"/>
                          </pic:cNvPicPr>
                        </pic:nvPicPr>
                        <pic:blipFill rotWithShape="1">
                          <a:blip r:embed="rId81" cstate="print">
                            <a:extLst>
                              <a:ext uri="{28A0092B-C50C-407E-A947-70E740481C1C}">
                                <a14:useLocalDpi xmlns:a14="http://schemas.microsoft.com/office/drawing/2010/main" val="0"/>
                              </a:ext>
                            </a:extLst>
                          </a:blip>
                          <a:srcRect l="8735" r="8735"/>
                          <a:stretch/>
                        </pic:blipFill>
                        <pic:spPr bwMode="auto">
                          <a:xfrm>
                            <a:off x="8654" y="74998"/>
                            <a:ext cx="389413" cy="320184"/>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6pt;margin-top:14.7pt;width:64.65pt;height:64.2pt;z-index:251836416"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">
                <v:group id="Group 279"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Picture 280"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vi/nEAAAA3AAAAA8AAABkcnMvZG93bnJldi54bWxET8tqwkAU3Rf6D8MV3OnE9EGIjqIp1gpS&#10;qBVxeclck9DMnZCZJvHvOwuhy8N5L1aDqUVHrassK5hNIxDEudUVFwpO39tJAsJ5ZI21ZVJwIwer&#10;5ePDAlNte/6i7ugLEULYpaig9L5JpXR5SQbd1DbEgbva1qAPsC2kbrEP4aaWcRS9SoMVh4YSG8pK&#10;yn+Ov0bB89MlS84HvXG7XXFyn/n+9vb+otR4NKznIDwN/l98d39oBXES5ocz4Qj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vi/nEAAAA3AAAAA8AAAAAAAAAAAAAAAAA&#10;nwIAAGRycy9kb3ducmV2LnhtbFBLBQYAAAAABAAEAPcAAACQAwAAAAA=&#10;">
                    <v:imagedata r:id="rId25" o:title=""/>
                    <v:path arrowok="t"/>
                    <o:lock v:ext="edit" aspectratio="f"/>
                  </v:shape>
                  <v:shape id="Picture 281"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wT5XEAAAA3AAAAA8AAABkcnMvZG93bnJldi54bWxEj82KwkAQhO8LvsPQgpdFJ/GwSHQUf/Dn&#10;sJdNfIAm0ybBTE+YGTX69M7Cwh6LqvqKWqx604o7Od9YVpBOEhDEpdUNVwrOxX48A+EDssbWMil4&#10;kofVcvCxwEzbB//QPQ+ViBD2GSqoQ+gyKX1Zk0E/sR1x9C7WGQxRukpqh48IN62cJsmXNNhwXKix&#10;o21N5TW/GQV5sd/Spjh86/R43cmXs8fk0yo1GvbrOYhAffgP/7VPWsF0lsLvmXgE5PI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wT5XEAAAA3AAAAA8AAAAAAAAAAAAAAAAA&#10;nwIAAGRycy9kb3ducmV2LnhtbFBLBQYAAAAABAAEAPcAAACQAwAAAAA=&#10;">
                    <v:imagedata r:id="rId26" o:title="" croptop="2359f" cropbottom="33423f" cropleft="6050f" cropright="4789f"/>
                    <v:path arrowok="t"/>
                    <o:lock v:ext="edit" aspectratio="f"/>
                  </v:shape>
                  <v:shape id="Picture 282"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9MTDEAAAA3AAAAA8AAABkcnMvZG93bnJldi54bWxEj09rwkAUxO+C32F5gjfdGGyV6CoiLbQH&#10;i/9Qj4/sM4lm34bs1qTfvlsoeBxmfjPMfNmaUjyodoVlBaNhBII4tbrgTMHx8D6YgnAeWWNpmRT8&#10;kIPlotuZY6Jtwzt67H0mQgm7BBXk3leJlC7NyaAb2oo4eFdbG/RB1pnUNTah3JQyjqJXabDgsJBj&#10;Reuc0vv+2yiICQ++2X6mNHn7OvPmdnnZnMZK9XvtagbCU+uf4X/6QwduGsPfmXA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9MTDEAAAA3AAAAA8AAAAAAAAAAAAAAAAA&#10;nwIAAGRycy9kb3ducmV2LnhtbFBLBQYAAAAABAAEAPcAAACQAwAAAAA=&#10;">
                    <v:imagedata r:id="rId25" o:title=""/>
                    <v:path arrowok="t"/>
                    <o:lock v:ext="edit" aspectratio="f"/>
                  </v:shape>
                </v:group>
                <v:shape id="Picture 283" o:spid="_x0000_s1031" type="#_x0000_t75" alt="http://www.nursetogether.com/Portals/0/PublishThumbnails/healthy%20america%202.jpg" style="position:absolute;left:86;top:749;width:3894;height: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y8oTEAAAA3AAAAA8AAABkcnMvZG93bnJldi54bWxEj0FrwkAUhO8F/8PyhF5ENyotEl1FhNIe&#10;FFoVz4/sMxvNvg3ZNYn/3hWEHoeZ+YZZrDpbioZqXzhWMB4lIIgzpwvOFRwPX8MZCB+QNZaOScGd&#10;PKyWvbcFptq1/EfNPuQiQtinqMCEUKVS+syQRT9yFXH0zq62GKKsc6lrbCPclnKSJJ/SYsFxwWBF&#10;G0PZdX+zCk43u5023+Y84Mt1d2k/Bs1vRkq997v1HESgLvyHX+0frWAym8Lz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y8oTEAAAA3AAAAA8AAAAAAAAAAAAAAAAA&#10;nwIAAGRycy9kb3ducmV2LnhtbFBLBQYAAAAABAAEAPcAAACQAwAAAAA=&#10;">
                  <v:imagedata r:id="rId82" o:title="healthy%20america%202" cropleft="5725f" cropright="5725f"/>
                  <v:path arrowok="t"/>
                </v:shape>
              </v:group>
            </w:pict>
          </mc:Fallback>
        </mc:AlternateContent>
      </w:r>
    </w:p>
    <w:p w:rsidR="008C1FC9" w:rsidRPr="008C1FC9" w:rsidRDefault="008C1FC9" w:rsidP="008C1FC9">
      <w:pPr>
        <w:spacing w:after="0"/>
        <w:ind w:left="1440"/>
        <w:rPr>
          <w:rFonts w:ascii="Futura Bk BT" w:hAnsi="Futura Bk BT"/>
          <w:b/>
          <w:sz w:val="24"/>
          <w:szCs w:val="24"/>
        </w:rPr>
      </w:pPr>
      <w:r w:rsidRPr="008C1FC9">
        <w:rPr>
          <w:rFonts w:ascii="Futura Bk BT" w:hAnsi="Futura Bk BT"/>
          <w:sz w:val="24"/>
          <w:szCs w:val="24"/>
        </w:rPr>
        <w:t>Please feel free to bring colleagues, associates, assistants, etc. if you feel they will enhance your presentation.</w:t>
      </w:r>
    </w:p>
    <w:p w:rsidR="008C1FC9" w:rsidRPr="008C1FC9" w:rsidRDefault="008C1FC9" w:rsidP="008C1FC9">
      <w:pPr>
        <w:spacing w:after="0"/>
        <w:rPr>
          <w:rFonts w:ascii="Futura Bk BT" w:hAnsi="Futura Bk BT"/>
          <w:b/>
          <w:sz w:val="24"/>
          <w:szCs w:val="24"/>
        </w:rPr>
      </w:pPr>
    </w:p>
    <w:p w:rsidR="008C1FC9" w:rsidRPr="008C1FC9" w:rsidRDefault="008C1FC9" w:rsidP="008C1FC9">
      <w:pPr>
        <w:spacing w:after="0"/>
        <w:rPr>
          <w:rFonts w:ascii="Futura Bk BT" w:hAnsi="Futura Bk BT"/>
          <w:b/>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38" w:name="_Toc351540883"/>
      <w:bookmarkStart w:id="39" w:name="_Toc352576997"/>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25152" behindDoc="0" locked="0" layoutInCell="1" allowOverlap="1" wp14:anchorId="5CFA6A7A" wp14:editId="0DD3A237">
            <wp:simplePos x="0" y="0"/>
            <wp:positionH relativeFrom="column">
              <wp:posOffset>-13335</wp:posOffset>
            </wp:positionH>
            <wp:positionV relativeFrom="paragraph">
              <wp:posOffset>62230</wp:posOffset>
            </wp:positionV>
            <wp:extent cx="6172200" cy="45720"/>
            <wp:effectExtent l="0" t="0" r="0" b="0"/>
            <wp:wrapNone/>
            <wp:docPr id="310" name="Pictur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HOW SHOULD I DRESS?</w:t>
      </w:r>
      <w:bookmarkEnd w:id="38"/>
      <w:bookmarkEnd w:id="39"/>
    </w:p>
    <w:p w:rsidR="008C1FC9" w:rsidRPr="008C1FC9" w:rsidRDefault="00342DE4" w:rsidP="008C1FC9">
      <w:pPr>
        <w:spacing w:after="0"/>
        <w:ind w:left="2160"/>
        <w:rPr>
          <w:rFonts w:ascii="Futura Bk BT" w:hAnsi="Futura Bk BT"/>
          <w:sz w:val="24"/>
          <w:szCs w:val="24"/>
        </w:rPr>
      </w:pPr>
      <w:r>
        <w:rPr>
          <w:noProof/>
        </w:rPr>
        <mc:AlternateContent>
          <mc:Choice Requires="wpg">
            <w:drawing>
              <wp:anchor distT="0" distB="0" distL="114300" distR="114300" simplePos="0" relativeHeight="251837440" behindDoc="0" locked="0" layoutInCell="1" allowOverlap="1">
                <wp:simplePos x="0" y="0"/>
                <wp:positionH relativeFrom="column">
                  <wp:posOffset>-6985</wp:posOffset>
                </wp:positionH>
                <wp:positionV relativeFrom="paragraph">
                  <wp:posOffset>208280</wp:posOffset>
                </wp:positionV>
                <wp:extent cx="821055" cy="815340"/>
                <wp:effectExtent l="0" t="0" r="0" b="381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102" name="Group 102"/>
                        <wpg:cNvGrpSpPr/>
                        <wpg:grpSpPr>
                          <a:xfrm>
                            <a:off x="0" y="0"/>
                            <a:ext cx="821055" cy="815340"/>
                            <a:chOff x="0" y="0"/>
                            <a:chExt cx="884712" cy="878774"/>
                          </a:xfrm>
                        </wpg:grpSpPr>
                        <pic:pic xmlns:pic="http://schemas.openxmlformats.org/drawingml/2006/picture">
                          <pic:nvPicPr>
                            <pic:cNvPr id="104" name="Picture 104"/>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05" name="Picture 105"/>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12" name="Picture 112" descr="http://i.stpost.com/lauren-by-ralph-lauren-tuxedo-wool-for-men-in-black~p~4910k_01~1500.3.jp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4337" cy="41433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55pt;margin-top:16.4pt;width:64.65pt;height:64.2pt;z-index:251837440"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">
                <v:group id="Group 102"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104"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79zDAAAA3AAAAA8AAABkcnMvZG93bnJldi54bWxET9uKwjAQfV/wH8II+6apri5SjaIu6wUW&#10;wQvi49CMbbGZlCZq/XsjCPs2h3Od0aQ2hbhR5XLLCjrtCARxYnXOqYLD/rc1AOE8ssbCMil4kIPJ&#10;uPExwljbO2/ptvOpCCHsYlSQeV/GUrokI4OubUviwJ1tZdAHWKVSV3gP4aaQ3Sj6lgZzDg0ZljTP&#10;KLnsrkZB7+s0Hxz/9Mwtl+nBbZL142fRV+qzWU+HIDzV/l/8dq90mB/14PVMuEC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Lv3MMAAADcAAAADwAAAAAAAAAAAAAAAACf&#10;AgAAZHJzL2Rvd25yZXYueG1sUEsFBgAAAAAEAAQA9wAAAI8DAAAAAA==&#10;">
                    <v:imagedata r:id="rId25" o:title=""/>
                    <v:path arrowok="t"/>
                    <o:lock v:ext="edit" aspectratio="f"/>
                  </v:shape>
                  <v:shape id="Picture 105"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9K7DCAAAA3AAAAA8AAABkcnMvZG93bnJldi54bWxET81qAjEQvgu+QxjBi9TEgqVsjaIWq4de&#10;3O0DDJtxd3EzWZKoa5/eCIXe5uP7ncWqt624kg+NYw2zqQJBXDrTcKXhp9i9vIMIEdlg65g03CnA&#10;ajkcLDAz7sZHuuaxEimEQ4Ya6hi7TMpQ1mQxTF1HnLiT8xZjgr6SxuMthdtWvir1Ji02nBpq7Ghb&#10;U3nOL1ZDXuy2tCm+vs1sf/6Uv97t1cRpPR716w8Qkfr4L/5zH0yar+bwfCZd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SuwwgAAANwAAAAPAAAAAAAAAAAAAAAAAJ8C&#10;AABkcnMvZG93bnJldi54bWxQSwUGAAAAAAQABAD3AAAAjgMAAAAA&#10;">
                    <v:imagedata r:id="rId26" o:title="" croptop="2359f" cropbottom="33423f" cropleft="6050f" cropright="4789f"/>
                    <v:path arrowok="t"/>
                    <o:lock v:ext="edit" aspectratio="f"/>
                  </v:shape>
                  <v:shape id="Picture 111"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AW7zDAAAA3AAAAA8AAABkcnMvZG93bnJldi54bWxET01rwkAQvRf8D8sUvNVNpNoS3QQRC3qw&#10;WC2txyE7TaLZ2ZBdTfz3XaHQ2zze58yz3tTiSq2rLCuIRxEI4tzqigsFn4e3p1cQziNrrC2Tghs5&#10;yNLBwxwTbTv+oOveFyKEsEtQQel9k0jp8pIMupFtiAP3Y1uDPsC2kLrFLoSbWo6jaCoNVhwaSmxo&#10;WVJ+3l+MgjHhwXe7TU4vq/dv3p6Ok+3Xs1LDx34xA+Gp9//iP/dah/lxDPdnwgU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bvMMAAADcAAAADwAAAAAAAAAAAAAAAACf&#10;AgAAZHJzL2Rvd25yZXYueG1sUEsFBgAAAAAEAAQA9wAAAI8DAAAAAA==&#10;">
                    <v:imagedata r:id="rId25" o:title=""/>
                    <v:path arrowok="t"/>
                    <o:lock v:ext="edit" aspectratio="f"/>
                  </v:shape>
                </v:group>
                <v:shape id="Picture 112" o:spid="_x0000_s1031" type="#_x0000_t75" alt="http://i.stpost.com/lauren-by-ralph-lauren-tuxedo-wool-for-men-in-black~p~4910k_01~1500.3.jpg" style="position:absolute;width:4143;height:4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5VfDAAAA3AAAAA8AAABkcnMvZG93bnJldi54bWxET01rwkAQvRf8D8sIvekmHlqNrlItllxN&#10;C7a3YXdMQrOzMbuNyb/vFoTe5vE+Z7MbbCN66nztWEE6T0AQa2dqLhV8vB9nSxA+IBtsHJOCkTzs&#10;tpOHDWbG3fhEfRFKEUPYZ6igCqHNpPS6Iot+7lriyF1cZzFE2JXSdHiL4baRiyR5khZrjg0VtnSo&#10;SH8XP1bB2/XrbHV+Gg/75+Xn8bUOvtArpR6nw8saRKAh/Ivv7tzE+ekC/p6JF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DlV8MAAADcAAAADwAAAAAAAAAAAAAAAACf&#10;AgAAZHJzL2Rvd25yZXYueG1sUEsFBgAAAAAEAAQA9wAAAI8DAAAAAA==&#10;">
                  <v:imagedata r:id="rId84" o:title="lauren-by-ralph-lauren-tuxedo-wool-for-men-in-black~p~4910k_01~1500.3"/>
                  <v:path arrowok="t"/>
                </v:shape>
              </v:group>
            </w:pict>
          </mc:Fallback>
        </mc:AlternateContent>
      </w:r>
    </w:p>
    <w:p w:rsidR="008C1FC9" w:rsidRPr="008C1FC9" w:rsidRDefault="008C1FC9" w:rsidP="008C1FC9">
      <w:pPr>
        <w:spacing w:after="0"/>
        <w:ind w:left="1440"/>
        <w:rPr>
          <w:rFonts w:ascii="Futura Bk BT" w:hAnsi="Futura Bk BT"/>
          <w:b/>
          <w:sz w:val="24"/>
          <w:szCs w:val="24"/>
        </w:rPr>
      </w:pPr>
      <w:r w:rsidRPr="008C1FC9">
        <w:rPr>
          <w:rFonts w:ascii="Futura Bk BT" w:hAnsi="Futura Bk BT"/>
          <w:sz w:val="24"/>
          <w:szCs w:val="24"/>
        </w:rPr>
        <w:t>Dress code is either business professional or in your typical day-to-day uniform.</w:t>
      </w:r>
    </w:p>
    <w:p w:rsidR="008C1FC9" w:rsidRPr="008C1FC9" w:rsidRDefault="008C1FC9" w:rsidP="008C1FC9">
      <w:pPr>
        <w:spacing w:after="0"/>
        <w:rPr>
          <w:rFonts w:ascii="Futura Bk BT" w:hAnsi="Futura Bk BT"/>
          <w:b/>
          <w:sz w:val="24"/>
          <w:szCs w:val="24"/>
        </w:rPr>
      </w:pPr>
    </w:p>
    <w:p w:rsidR="008C1FC9" w:rsidRPr="008C1FC9" w:rsidRDefault="008C1FC9" w:rsidP="008C1FC9">
      <w:pPr>
        <w:spacing w:after="0"/>
        <w:rPr>
          <w:rFonts w:ascii="Futura Bk BT" w:hAnsi="Futura Bk BT"/>
          <w:b/>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40" w:name="_Toc351540884"/>
      <w:bookmarkStart w:id="41" w:name="_Toc352576998"/>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30272" behindDoc="0" locked="0" layoutInCell="1" allowOverlap="1" wp14:anchorId="0B02CDEF" wp14:editId="05A2F4E9">
            <wp:simplePos x="0" y="0"/>
            <wp:positionH relativeFrom="column">
              <wp:posOffset>22225</wp:posOffset>
            </wp:positionH>
            <wp:positionV relativeFrom="paragraph">
              <wp:posOffset>-135890</wp:posOffset>
            </wp:positionV>
            <wp:extent cx="6172200" cy="45720"/>
            <wp:effectExtent l="0" t="0" r="0" b="0"/>
            <wp:wrapNone/>
            <wp:docPr id="311"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WHAT SHOULD I BRING WITH ME?</w:t>
      </w:r>
      <w:bookmarkEnd w:id="40"/>
      <w:bookmarkEnd w:id="41"/>
    </w:p>
    <w:p w:rsidR="008C1FC9" w:rsidRPr="008C1FC9" w:rsidRDefault="008C1FC9" w:rsidP="008C1FC9">
      <w:pPr>
        <w:spacing w:after="0"/>
        <w:ind w:left="2160"/>
        <w:rPr>
          <w:rFonts w:ascii="Futura Bk BT" w:hAnsi="Futura Bk BT"/>
          <w:sz w:val="24"/>
          <w:szCs w:val="24"/>
        </w:rPr>
      </w:pPr>
    </w:p>
    <w:p w:rsidR="008C1FC9" w:rsidRPr="008C1FC9" w:rsidRDefault="00342DE4" w:rsidP="008C1FC9">
      <w:pPr>
        <w:spacing w:after="0"/>
        <w:ind w:left="1440"/>
        <w:rPr>
          <w:rFonts w:ascii="Futura Bk BT" w:hAnsi="Futura Bk BT"/>
          <w:sz w:val="24"/>
          <w:szCs w:val="24"/>
        </w:rPr>
      </w:pPr>
      <w:r>
        <w:rPr>
          <w:noProof/>
        </w:rPr>
        <mc:AlternateContent>
          <mc:Choice Requires="wpg">
            <w:drawing>
              <wp:anchor distT="0" distB="0" distL="114300" distR="114300" simplePos="0" relativeHeight="251838464" behindDoc="0" locked="0" layoutInCell="1" allowOverlap="1">
                <wp:simplePos x="0" y="0"/>
                <wp:positionH relativeFrom="column">
                  <wp:posOffset>39370</wp:posOffset>
                </wp:positionH>
                <wp:positionV relativeFrom="paragraph">
                  <wp:posOffset>-18415</wp:posOffset>
                </wp:positionV>
                <wp:extent cx="821055" cy="82740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27405"/>
                          <a:chOff x="0" y="0"/>
                          <a:chExt cx="821055" cy="827614"/>
                        </a:xfrm>
                      </wpg:grpSpPr>
                      <wpg:grpSp>
                        <wpg:cNvPr id="119" name="Group 119"/>
                        <wpg:cNvGrpSpPr/>
                        <wpg:grpSpPr>
                          <a:xfrm>
                            <a:off x="0" y="12274"/>
                            <a:ext cx="821055" cy="815340"/>
                            <a:chOff x="0" y="0"/>
                            <a:chExt cx="884712" cy="878774"/>
                          </a:xfrm>
                        </wpg:grpSpPr>
                        <pic:pic xmlns:pic="http://schemas.openxmlformats.org/drawingml/2006/picture">
                          <pic:nvPicPr>
                            <pic:cNvPr id="124" name="Picture 124"/>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125" name="Picture 125"/>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6" name="Picture 126"/>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127" name="Picture 127" descr="http://hireabox.com.au/wp-content/uploads/2011/08/carrying-boxes2.jpg"/>
                          <pic:cNvPicPr>
                            <a:picLocks noChangeAspect="1"/>
                          </pic:cNvPicPr>
                        </pic:nvPicPr>
                        <pic:blipFill rotWithShape="1">
                          <a:blip r:embed="rId85" cstate="print">
                            <a:extLst>
                              <a:ext uri="{28A0092B-C50C-407E-A947-70E740481C1C}">
                                <a14:useLocalDpi xmlns:a14="http://schemas.microsoft.com/office/drawing/2010/main" val="0"/>
                              </a:ext>
                            </a:extLst>
                          </a:blip>
                          <a:srcRect b="3981"/>
                          <a:stretch/>
                        </pic:blipFill>
                        <pic:spPr bwMode="auto">
                          <a:xfrm>
                            <a:off x="46027" y="0"/>
                            <a:ext cx="294572" cy="423447"/>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3.1pt;margin-top:-1.45pt;width:64.65pt;height:65.15pt;z-index:251838464" coordsize="8210,82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">
                <v:group id="Group 119" o:spid="_x0000_s1027" style="position:absolute;top:122;width:8210;height:8154"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Picture 124"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s7zDAAAA3AAAAA8AAABkcnMvZG93bnJldi54bWxET9uKwjAQfV/wH8IIvq2propUo6iLl4VF&#10;8IL4ODRjW2wmpYla/94IC/s2h3Od8bQ2hbhT5XLLCjrtCARxYnXOqYLjYfk5BOE8ssbCMil4koPp&#10;pPExxljbB+/ovvepCCHsYlSQeV/GUrokI4OubUviwF1sZdAHWKVSV/gI4aaQ3SgaSIM5h4YMS1pk&#10;lFz3N6Og93VeDE+/eu7W6/TotsnP83vVV6rVrGcjEJ5q/y/+c290mN/twfuZcIG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ezvMMAAADcAAAADwAAAAAAAAAAAAAAAACf&#10;AgAAZHJzL2Rvd25yZXYueG1sUEsFBgAAAAAEAAQA9wAAAI8DAAAAAA==&#10;">
                    <v:imagedata r:id="rId25" o:title=""/>
                    <v:path arrowok="t"/>
                    <o:lock v:ext="edit" aspectratio="f"/>
                  </v:shape>
                  <v:shape id="Picture 125"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d9DBAAAA3AAAAA8AAABkcnMvZG93bnJldi54bWxET82KwjAQvgv7DmGEvciaKihLNYqr+HPw&#10;su0+wNCMbbGZlCRq16c3guBtPr7fmS8704grOV9bVjAaJiCIC6trLhX85duvbxA+IGtsLJOCf/Kw&#10;XHz05phqe+NfumahFDGEfYoKqhDaVEpfVGTQD21LHLmTdQZDhK6U2uEthptGjpNkKg3WHBsqbGld&#10;UXHOLkZBlm/X9JPvjnq0P2/k3dl9MrBKffa71QxEoC68xS/3Qcf54wk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Id9DBAAAA3AAAAA8AAAAAAAAAAAAAAAAAnwIA&#10;AGRycy9kb3ducmV2LnhtbFBLBQYAAAAABAAEAPcAAACNAwAAAAA=&#10;">
                    <v:imagedata r:id="rId26" o:title="" croptop="2359f" cropbottom="33423f" cropleft="6050f" cropright="4789f"/>
                    <v:path arrowok="t"/>
                    <o:lock v:ext="edit" aspectratio="f"/>
                  </v:shape>
                  <v:shape id="Picture 126"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CXXDAAAA3AAAAA8AAABkcnMvZG93bnJldi54bWxET01rwkAQvRf8D8sIvenG0NoS3YRSFOxB&#10;sVpaj0N2TKLZ2ZBdTfrvu4LQ2zze58yz3tTiSq2rLCuYjCMQxLnVFRcKvvbL0SsI55E11pZJwS85&#10;yNLBwxwTbTv+pOvOFyKEsEtQQel9k0jp8pIMurFtiAN3tK1BH2BbSN1iF8JNLeMomkqDFYeGEht6&#10;Lyk/7y5GQUy49932I6eXxeaH16fD8/r7SanHYf82A+Gp9//iu3ulw/x4CrdnwgU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UJdcMAAADcAAAADwAAAAAAAAAAAAAAAACf&#10;AgAAZHJzL2Rvd25yZXYueG1sUEsFBgAAAAAEAAQA9wAAAI8DAAAAAA==&#10;">
                    <v:imagedata r:id="rId25" o:title=""/>
                    <v:path arrowok="t"/>
                    <o:lock v:ext="edit" aspectratio="f"/>
                  </v:shape>
                </v:group>
                <v:shape id="Picture 127" o:spid="_x0000_s1031" type="#_x0000_t75" alt="http://hireabox.com.au/wp-content/uploads/2011/08/carrying-boxes2.jpg" style="position:absolute;left:460;width:2945;height:4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2X0jBAAAA3AAAAA8AAABkcnMvZG93bnJldi54bWxET0uLwjAQvgv7H8II3jRVYV26RhHB10VQ&#10;lz0PzdhUm0m3idr11xtB8DYf33PG08aW4kq1Lxwr6PcSEMSZ0wXnCn4Oi+4XCB+QNZaOScE/eZhO&#10;PlpjTLW78Y6u+5CLGMI+RQUmhCqV0meGLPqeq4gjd3S1xRBhnUtd4y2G21IOkuRTWiw4NhisaG4o&#10;O+8vVsHcbE/F8LDa8j1cfvMhbVZ/y41SnXYz+wYRqAlv8cu91nH+YATPZ+IF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2X0jBAAAA3AAAAA8AAAAAAAAAAAAAAAAAnwIA&#10;AGRycy9kb3ducmV2LnhtbFBLBQYAAAAABAAEAPcAAACNAwAAAAA=&#10;">
                  <v:imagedata r:id="rId86" o:title="carrying-boxes2" cropbottom="2609f"/>
                  <v:path arrowok="t"/>
                </v:shape>
              </v:group>
            </w:pict>
          </mc:Fallback>
        </mc:AlternateContent>
      </w:r>
      <w:r w:rsidR="008C1FC9" w:rsidRPr="008C1FC9">
        <w:rPr>
          <w:rFonts w:ascii="Futura Bk BT" w:hAnsi="Futura Bk BT"/>
          <w:sz w:val="24"/>
          <w:szCs w:val="24"/>
        </w:rPr>
        <w:t>Feel free to bring props, equipment, tools, aides, etc. that will assist in your presentation.  If you have a question as to the applicability of a certain item, contact your local camp Site Coordinator.</w:t>
      </w:r>
    </w:p>
    <w:p w:rsidR="008C1FC9" w:rsidRPr="008C1FC9" w:rsidRDefault="008C1FC9" w:rsidP="008C1FC9">
      <w:pPr>
        <w:spacing w:after="0"/>
        <w:ind w:left="1440"/>
        <w:rPr>
          <w:rFonts w:ascii="Futura Bk BT" w:hAnsi="Futura Bk BT"/>
          <w:b/>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42" w:name="_Toc351540885"/>
      <w:bookmarkStart w:id="43" w:name="_Toc352576999"/>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29248" behindDoc="0" locked="0" layoutInCell="1" allowOverlap="1" wp14:anchorId="579A5321" wp14:editId="5673F393">
            <wp:simplePos x="0" y="0"/>
            <wp:positionH relativeFrom="column">
              <wp:posOffset>-26670</wp:posOffset>
            </wp:positionH>
            <wp:positionV relativeFrom="paragraph">
              <wp:posOffset>229235</wp:posOffset>
            </wp:positionV>
            <wp:extent cx="6172200" cy="45720"/>
            <wp:effectExtent l="0" t="0" r="0" b="0"/>
            <wp:wrapNone/>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MAY I SEND ITEMS HOME WITH THE STUDENTS?</w:t>
      </w:r>
      <w:bookmarkEnd w:id="42"/>
      <w:bookmarkEnd w:id="43"/>
    </w:p>
    <w:p w:rsidR="008C1FC9" w:rsidRPr="008C1FC9" w:rsidRDefault="008C1FC9" w:rsidP="008C1FC9">
      <w:pPr>
        <w:spacing w:after="0"/>
        <w:ind w:left="2160"/>
        <w:rPr>
          <w:rFonts w:ascii="Futura Bk BT" w:hAnsi="Futura Bk BT"/>
          <w:sz w:val="24"/>
          <w:szCs w:val="24"/>
        </w:rPr>
      </w:pPr>
    </w:p>
    <w:p w:rsidR="008C1FC9" w:rsidRPr="008C1FC9" w:rsidRDefault="00342DE4" w:rsidP="008C1FC9">
      <w:pPr>
        <w:spacing w:after="0"/>
        <w:ind w:left="1440"/>
        <w:rPr>
          <w:rFonts w:ascii="Futura Bk BT" w:hAnsi="Futura Bk BT"/>
          <w:sz w:val="24"/>
          <w:szCs w:val="24"/>
        </w:rPr>
      </w:pPr>
      <w:r>
        <w:rPr>
          <w:noProof/>
        </w:rPr>
        <mc:AlternateContent>
          <mc:Choice Requires="wpg">
            <w:drawing>
              <wp:anchor distT="0" distB="0" distL="114300" distR="114300" simplePos="0" relativeHeight="251839488" behindDoc="0" locked="0" layoutInCell="1" allowOverlap="1">
                <wp:simplePos x="0" y="0"/>
                <wp:positionH relativeFrom="column">
                  <wp:posOffset>16510</wp:posOffset>
                </wp:positionH>
                <wp:positionV relativeFrom="paragraph">
                  <wp:posOffset>34290</wp:posOffset>
                </wp:positionV>
                <wp:extent cx="821055" cy="815340"/>
                <wp:effectExtent l="0" t="0" r="0" b="381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 cy="815340"/>
                          <a:chOff x="0" y="0"/>
                          <a:chExt cx="821055" cy="815340"/>
                        </a:xfrm>
                      </wpg:grpSpPr>
                      <wpg:grpSp>
                        <wpg:cNvPr id="285" name="Group 285"/>
                        <wpg:cNvGrpSpPr/>
                        <wpg:grpSpPr>
                          <a:xfrm>
                            <a:off x="0" y="0"/>
                            <a:ext cx="821055" cy="815340"/>
                            <a:chOff x="0" y="0"/>
                            <a:chExt cx="884712" cy="878774"/>
                          </a:xfrm>
                        </wpg:grpSpPr>
                        <pic:pic xmlns:pic="http://schemas.openxmlformats.org/drawingml/2006/picture">
                          <pic:nvPicPr>
                            <pic:cNvPr id="286" name="Picture 286"/>
                            <pic:cNvPicPr>
                              <a:picLocks/>
                            </pic:cNvPicPr>
                          </pic:nvPicPr>
                          <pic:blipFill>
                            <a:blip r:embed="rId22">
                              <a:extLst>
                                <a:ext uri="{28A0092B-C50C-407E-A947-70E740481C1C}">
                                  <a14:useLocalDpi xmlns:a14="http://schemas.microsoft.com/office/drawing/2010/main" val="0"/>
                                </a:ext>
                              </a:extLst>
                            </a:blip>
                            <a:stretch>
                              <a:fillRect/>
                            </a:stretch>
                          </pic:blipFill>
                          <pic:spPr>
                            <a:xfrm rot="16200000">
                              <a:off x="457200" y="0"/>
                              <a:ext cx="427512" cy="427512"/>
                            </a:xfrm>
                            <a:prstGeom prst="rect">
                              <a:avLst/>
                            </a:prstGeom>
                          </pic:spPr>
                        </pic:pic>
                        <pic:pic xmlns:pic="http://schemas.openxmlformats.org/drawingml/2006/picture">
                          <pic:nvPicPr>
                            <pic:cNvPr id="287" name="Picture 287"/>
                            <pic:cNvPicPr>
                              <a:picLocks/>
                            </pic:cNvPicPr>
                          </pic:nvPicPr>
                          <pic:blipFill rotWithShape="1">
                            <a:blip r:embed="rId23" cstate="print">
                              <a:extLst>
                                <a:ext uri="{28A0092B-C50C-407E-A947-70E740481C1C}">
                                  <a14:useLocalDpi xmlns:a14="http://schemas.microsoft.com/office/drawing/2010/main" val="0"/>
                                </a:ext>
                              </a:extLst>
                            </a:blip>
                            <a:srcRect l="9231" t="3600" r="7308" b="51000"/>
                            <a:stretch/>
                          </pic:blipFill>
                          <pic:spPr bwMode="auto">
                            <a:xfrm>
                              <a:off x="457200" y="451263"/>
                              <a:ext cx="427512" cy="42751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8" name="Picture 288"/>
                            <pic:cNvPicPr>
                              <a:picLocks/>
                            </pic:cNvPicPr>
                          </pic:nvPicPr>
                          <pic:blipFill>
                            <a:blip r:embed="rId22">
                              <a:extLst>
                                <a:ext uri="{28A0092B-C50C-407E-A947-70E740481C1C}">
                                  <a14:useLocalDpi xmlns:a14="http://schemas.microsoft.com/office/drawing/2010/main" val="0"/>
                                </a:ext>
                              </a:extLst>
                            </a:blip>
                            <a:stretch>
                              <a:fillRect/>
                            </a:stretch>
                          </pic:blipFill>
                          <pic:spPr>
                            <a:xfrm flipH="1">
                              <a:off x="0" y="451263"/>
                              <a:ext cx="427512" cy="427511"/>
                            </a:xfrm>
                            <a:prstGeom prst="rect">
                              <a:avLst/>
                            </a:prstGeom>
                          </pic:spPr>
                        </pic:pic>
                      </wpg:grpSp>
                      <pic:pic xmlns:pic="http://schemas.openxmlformats.org/drawingml/2006/picture">
                        <pic:nvPicPr>
                          <pic:cNvPr id="289" name="Picture 289" descr="http://www.operationwearehere.com/970801_0111_1029_oslp.jp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5343" y="67506"/>
                            <a:ext cx="392762" cy="33753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1.3pt;margin-top:2.7pt;width:64.65pt;height:64.2pt;z-index:251839488" coordsize="8210,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wQKAAAAAAAAACEA9QbGhcUSAADFEgAAFQAA&#10;AGRycy9tZWRpYS9pbWFnZTMuanBlZ//Y/+AAEEpGSUYAAQEBANwA3AAA/9sAQwACAQECAQECAgIC&#10;AgICAgMFAwMDAwMGBAQDBQcGBwcHBgcHCAkLCQgICggHBwoNCgoLDAwMDAcJDg8NDA4LDAwM/9sA&#10;QwECAgIDAwMGAwMGDAgHCAwMDAwMDAwMDAwMDAwMDAwMDAwMDAwMDAwMDAwMDAwMDAwMDAwMDAwM&#10;DAwMDAwMDAwM/8AAEQgAUQB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">
                <v:group id="Group 285" o:spid="_x0000_s1027" style="position:absolute;width:8210;height:8153"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Picture 286"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thbHAAAA3AAAAA8AAABkcnMvZG93bnJldi54bWxEj1trwkAUhN8L/Q/LKfSt2dSqhJiNtJZ6&#10;gVLwgvTxkD1NQrNnQ3bV+O9dQfBxmJlvmGzam0YcqXO1ZQWvUQyCuLC65lLBbvv1koBwHlljY5kU&#10;nMnBNH98yDDV9sRrOm58KQKEXYoKKu/bVEpXVGTQRbYlDt6f7Qz6ILtS6g5PAW4aOYjjsTRYc1io&#10;sKVZRcX/5mAUDN9+Z8n+W3+4xaLcuZ9idf6cj5R6furfJyA89f4evrWXWsEgGcP1TDgCM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KthbHAAAA3AAAAA8AAAAAAAAAAAAA&#10;AAAAnwIAAGRycy9kb3ducmV2LnhtbFBLBQYAAAAABAAEAPcAAACTAwAAAAA=&#10;">
                    <v:imagedata r:id="rId25" o:title=""/>
                    <v:path arrowok="t"/>
                    <o:lock v:ext="edit" aspectratio="f"/>
                  </v:shape>
                  <v:shape id="Picture 287"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cnrEAAAA3AAAAA8AAABkcnMvZG93bnJldi54bWxEj0+LwjAUxO/CfofwFvYia6oHlWqUXcU/&#10;By+2+wEezbMtNi8lidr10xtB8DjMzG+Y+bIzjbiS87VlBcNBAoK4sLrmUsFfvvmegvABWWNjmRT8&#10;k4fl4qM3x1TbGx/pmoVSRAj7FBVUIbSplL6oyKAf2JY4eifrDIYoXSm1w1uEm0aOkmQsDdYcFyps&#10;aVVRcc4uRkGWb1b0m28Perg7r+Xd2V3St0p9fXY/MxCBuvAOv9p7rWA0ncDzTD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VcnrEAAAA3AAAAA8AAAAAAAAAAAAAAAAA&#10;nwIAAGRycy9kb3ducmV2LnhtbFBLBQYAAAAABAAEAPcAAACQAwAAAAA=&#10;">
                    <v:imagedata r:id="rId26" o:title="" croptop="2359f" cropbottom="33423f" cropleft="6050f" cropright="4789f"/>
                    <v:path arrowok="t"/>
                    <o:lock v:ext="edit" aspectratio="f"/>
                  </v:shape>
                  <v:shape id="Picture 288"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BtrCAAAA3AAAAA8AAABkcnMvZG93bnJldi54bWxET01rwkAQvQv+h2WE3nSj2FZSVymlQntQ&#10;rIp6HLLTJDY7G7Jbk/5751Dw+Hjf82XnKnWlJpSeDYxHCSjizNuScwOH/Wo4AxUissXKMxn4owDL&#10;Rb83x9T6lr/ouou5khAOKRooYqxTrUNWkMMw8jWxcN++cRgFNrm2DbYS7io9SZIn7bBkaSiwpreC&#10;sp/drzMwIdzHdvuZ0fP75sTry/lxfZwa8zDoXl9AReriXfzv/rDim8laOSNHQC9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QbawgAAANwAAAAPAAAAAAAAAAAAAAAAAJ8C&#10;AABkcnMvZG93bnJldi54bWxQSwUGAAAAAAQABAD3AAAAjgMAAAAA&#10;">
                    <v:imagedata r:id="rId25" o:title=""/>
                    <v:path arrowok="t"/>
                    <o:lock v:ext="edit" aspectratio="f"/>
                  </v:shape>
                </v:group>
                <v:shape id="Picture 289" o:spid="_x0000_s1031" type="#_x0000_t75" alt="http://www.operationwearehere.com/970801_0111_1029_oslp.jpg" style="position:absolute;left:153;top:675;width:3928;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lyd/EAAAA3AAAAA8AAABkcnMvZG93bnJldi54bWxEj0GLwjAUhO+C/yE8YW82VRbRahQVBS8e&#10;1i6It0fzbKvNS21irf9+s7Cwx2FmvmEWq85UoqXGlZYVjKIYBHFmdcm5gu90P5yCcB5ZY2WZFLzJ&#10;wWrZ7y0w0fbFX9SefC4ChF2CCgrv60RKlxVk0EW2Jg7e1TYGfZBNLnWDrwA3lRzH8UQaLDksFFjT&#10;tqDsfnoaBeZybtPH8dP6dGTX7WaXmcfNKfUx6NZzEJ46/x/+ax+0gvF0Br9nw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lyd/EAAAA3AAAAA8AAAAAAAAAAAAAAAAA&#10;nwIAAGRycy9kb3ducmV2LnhtbFBLBQYAAAAABAAEAPcAAACQAwAAAAA=&#10;">
                  <v:imagedata r:id="rId88" o:title="970801_0111_1029_oslp"/>
                  <v:path arrowok="t"/>
                </v:shape>
              </v:group>
            </w:pict>
          </mc:Fallback>
        </mc:AlternateContent>
      </w:r>
      <w:r w:rsidR="008C1FC9" w:rsidRPr="008C1FC9">
        <w:rPr>
          <w:rFonts w:ascii="Futura Bk BT" w:hAnsi="Futura Bk BT"/>
          <w:sz w:val="24"/>
          <w:szCs w:val="24"/>
        </w:rPr>
        <w:t>You may send items home with the students after clearing the item(s) with the local camp Site Coordinator.</w:t>
      </w:r>
    </w:p>
    <w:p w:rsidR="008C1FC9" w:rsidRPr="008C1FC9" w:rsidRDefault="008C1FC9" w:rsidP="008C1FC9">
      <w:pPr>
        <w:spacing w:after="0"/>
        <w:rPr>
          <w:rFonts w:ascii="Futura Bk BT" w:hAnsi="Futura Bk BT"/>
          <w:sz w:val="24"/>
          <w:szCs w:val="24"/>
        </w:rPr>
      </w:pPr>
      <w:r w:rsidRPr="008C1FC9">
        <w:rPr>
          <w:rFonts w:ascii="Futura Bk BT" w:hAnsi="Futura Bk BT"/>
          <w:sz w:val="24"/>
          <w:szCs w:val="24"/>
        </w:rPr>
        <w:br w:type="page"/>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44" w:name="_Toc351540886"/>
      <w:bookmarkStart w:id="45" w:name="_Toc352577000"/>
      <w:r w:rsidRPr="008C1FC9">
        <w:rPr>
          <w:rFonts w:asciiTheme="majorHAnsi" w:eastAsiaTheme="majorEastAsia" w:hAnsiTheme="majorHAnsi" w:cstheme="majorBidi"/>
          <w:b/>
          <w:bCs/>
          <w:noProof/>
          <w:color w:val="365F91" w:themeColor="accent1" w:themeShade="BF"/>
          <w:sz w:val="28"/>
          <w:szCs w:val="28"/>
        </w:rPr>
        <w:lastRenderedPageBreak/>
        <w:drawing>
          <wp:anchor distT="0" distB="0" distL="114300" distR="114300" simplePos="0" relativeHeight="251842560" behindDoc="0" locked="0" layoutInCell="1" allowOverlap="1" wp14:anchorId="39543F65" wp14:editId="7010DC3B">
            <wp:simplePos x="0" y="0"/>
            <wp:positionH relativeFrom="column">
              <wp:posOffset>40005</wp:posOffset>
            </wp:positionH>
            <wp:positionV relativeFrom="paragraph">
              <wp:posOffset>-64919</wp:posOffset>
            </wp:positionV>
            <wp:extent cx="6172200" cy="45720"/>
            <wp:effectExtent l="0" t="0" r="0" b="0"/>
            <wp:wrapNone/>
            <wp:docPr id="313"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APPENDIX 1:  HANDS ON ACTIVITIES</w:t>
      </w:r>
      <w:bookmarkEnd w:id="44"/>
      <w:bookmarkEnd w:id="45"/>
    </w:p>
    <w:p w:rsidR="008C1FC9" w:rsidRPr="008C1FC9" w:rsidRDefault="008C1FC9" w:rsidP="008C1FC9">
      <w:pPr>
        <w:autoSpaceDE w:val="0"/>
        <w:autoSpaceDN w:val="0"/>
        <w:adjustRightInd w:val="0"/>
        <w:spacing w:after="0"/>
        <w:rPr>
          <w:rFonts w:ascii="Futura Bk BT" w:hAnsi="Futura Bk BT" w:cs="FuturaBT-Medium"/>
          <w:b/>
          <w:sz w:val="24"/>
          <w:szCs w:val="24"/>
        </w:rPr>
      </w:pPr>
    </w:p>
    <w:p w:rsidR="008C1FC9" w:rsidRPr="008C1FC9" w:rsidRDefault="008C1FC9" w:rsidP="008C1FC9">
      <w:pPr>
        <w:autoSpaceDE w:val="0"/>
        <w:autoSpaceDN w:val="0"/>
        <w:adjustRightInd w:val="0"/>
        <w:spacing w:after="0"/>
        <w:rPr>
          <w:rFonts w:ascii="Futura Bk BT" w:hAnsi="Futura Bk BT" w:cs="FuturaBT-Medium"/>
          <w:b/>
          <w:sz w:val="24"/>
          <w:szCs w:val="24"/>
        </w:rPr>
      </w:pPr>
    </w:p>
    <w:p w:rsidR="008C1FC9" w:rsidRPr="008C1FC9" w:rsidRDefault="008C1FC9" w:rsidP="008C1FC9">
      <w:pPr>
        <w:spacing w:after="0"/>
        <w:rPr>
          <w:rFonts w:ascii="Futura Bk BT" w:hAnsi="Futura Bk BT" w:cs="FuturaBT-Book"/>
          <w:sz w:val="24"/>
          <w:szCs w:val="24"/>
        </w:rPr>
      </w:pPr>
    </w:p>
    <w:tbl>
      <w:tblPr>
        <w:tblW w:w="9464" w:type="dxa"/>
        <w:jc w:val="center"/>
        <w:tblCellSpacing w:w="0" w:type="dxa"/>
        <w:tblInd w:w="-332"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5905"/>
        <w:gridCol w:w="3559"/>
      </w:tblGrid>
      <w:tr w:rsidR="00CF6A86" w:rsidRPr="008C1FC9" w:rsidTr="00CF6A86">
        <w:trPr>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b/>
                <w:bCs/>
                <w:sz w:val="18"/>
                <w:szCs w:val="18"/>
              </w:rPr>
              <w:t>Activity</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b/>
                <w:bCs/>
                <w:sz w:val="18"/>
                <w:szCs w:val="18"/>
              </w:rPr>
              <w:t>Career*</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TB Testing on hot dogs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Physician, Nurse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Making wounds out of fruit roll-ups/honey/etc.</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EMT, Paramedic, Physician, Nurse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Smoothie making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Dietitian</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Suturing chicken breasts/pig's feet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Physician, PA, CNP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Intubating</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Paramedic, Physician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proofErr w:type="spellStart"/>
            <w:r w:rsidRPr="008C1FC9">
              <w:rPr>
                <w:rFonts w:ascii="Futura Bk BT" w:hAnsi="Futura Bk BT" w:cs="Arial"/>
                <w:sz w:val="18"/>
                <w:szCs w:val="18"/>
              </w:rPr>
              <w:t>Ultrasounding</w:t>
            </w:r>
            <w:proofErr w:type="spellEnd"/>
            <w:r w:rsidRPr="008C1FC9">
              <w:rPr>
                <w:rFonts w:ascii="Futura Bk BT" w:hAnsi="Futura Bk BT" w:cs="Arial"/>
                <w:sz w:val="18"/>
                <w:szCs w:val="18"/>
              </w:rPr>
              <w:t xml:space="preserve"> pregnant woman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Ultrasound Tech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Blood typing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Med Lab Scientist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Blood typing (colored water)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Med Lab Scientist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Otoscope, stethoscope, etc. usage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DA0265" w:rsidP="008C1FC9">
            <w:pPr>
              <w:spacing w:after="0" w:line="312" w:lineRule="auto"/>
              <w:rPr>
                <w:rFonts w:ascii="Futura Bk BT" w:hAnsi="Futura Bk BT" w:cs="Arial"/>
                <w:sz w:val="18"/>
                <w:szCs w:val="18"/>
              </w:rPr>
            </w:pPr>
            <w:r>
              <w:rPr>
                <w:rFonts w:ascii="Futura Bk BT" w:hAnsi="Futura Bk BT" w:cs="Arial"/>
                <w:sz w:val="18"/>
                <w:szCs w:val="18"/>
              </w:rPr>
              <w:t>Physic</w:t>
            </w:r>
            <w:r w:rsidR="00CF6A86" w:rsidRPr="008C1FC9">
              <w:rPr>
                <w:rFonts w:ascii="Futura Bk BT" w:hAnsi="Futura Bk BT" w:cs="Arial"/>
                <w:sz w:val="18"/>
                <w:szCs w:val="18"/>
              </w:rPr>
              <w:t xml:space="preserve">ian, PA, CNP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Therapy balls/bands/etc.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PT, OT, Rehab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Filling prescriptions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Pharmacist, Pharmacy Tech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Deciphering illegible prescriptions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Pharmacist, Pharmacy Tech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Wrapping ankles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Athletic Trainer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Making soap/chap stick/hand lotions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Pharmacist</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Cauterizing meat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Bio-med, Surgeon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Gerontology exercises (</w:t>
            </w:r>
            <w:proofErr w:type="spellStart"/>
            <w:r w:rsidRPr="008C1FC9">
              <w:rPr>
                <w:rFonts w:ascii="Futura Bk BT" w:hAnsi="Futura Bk BT" w:cs="Arial"/>
                <w:sz w:val="18"/>
                <w:szCs w:val="18"/>
              </w:rPr>
              <w:t>vaseline</w:t>
            </w:r>
            <w:proofErr w:type="spellEnd"/>
            <w:r w:rsidRPr="008C1FC9">
              <w:rPr>
                <w:rFonts w:ascii="Futura Bk BT" w:hAnsi="Futura Bk BT" w:cs="Arial"/>
                <w:sz w:val="18"/>
                <w:szCs w:val="18"/>
              </w:rPr>
              <w:t xml:space="preserve"> on glasses, popcorn in gloves, etc.)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PT, OT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Rescue diving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EMT/Paramedic</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Mock accidents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Variety</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Dental fillings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Dentist</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proofErr w:type="spellStart"/>
            <w:r w:rsidRPr="008C1FC9">
              <w:rPr>
                <w:rFonts w:ascii="Futura Bk BT" w:hAnsi="Futura Bk BT" w:cs="Arial"/>
                <w:sz w:val="18"/>
                <w:szCs w:val="18"/>
              </w:rPr>
              <w:t>Glo</w:t>
            </w:r>
            <w:proofErr w:type="spellEnd"/>
            <w:r w:rsidRPr="008C1FC9">
              <w:rPr>
                <w:rFonts w:ascii="Futura Bk BT" w:hAnsi="Futura Bk BT" w:cs="Arial"/>
                <w:sz w:val="18"/>
                <w:szCs w:val="18"/>
              </w:rPr>
              <w:t xml:space="preserve"> Gel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Nurse, Med Lab</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Back boards, </w:t>
            </w:r>
            <w:r w:rsidR="006153B5" w:rsidRPr="008C1FC9">
              <w:rPr>
                <w:rFonts w:ascii="Futura Bk BT" w:hAnsi="Futura Bk BT" w:cs="Arial"/>
                <w:sz w:val="18"/>
                <w:szCs w:val="18"/>
              </w:rPr>
              <w:t>cervical</w:t>
            </w:r>
            <w:r w:rsidRPr="008C1FC9">
              <w:rPr>
                <w:rFonts w:ascii="Futura Bk BT" w:hAnsi="Futura Bk BT" w:cs="Arial"/>
                <w:sz w:val="18"/>
                <w:szCs w:val="18"/>
              </w:rPr>
              <w:t xml:space="preserve"> collars, stabilizers, etc.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EMT, Paramedic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Delta Dental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Oral Health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Pathology</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Pathologist</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Taking vital statistics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Nurse, Physician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Calculating medicinal doses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Pharmacist</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eastAsia="Times New Roman" w:hAnsi="Futura Bk BT" w:cs="Arial"/>
                <w:sz w:val="18"/>
                <w:szCs w:val="18"/>
              </w:rPr>
            </w:pPr>
            <w:r w:rsidRPr="008C1FC9">
              <w:rPr>
                <w:rFonts w:ascii="Futura Bk BT" w:eastAsia="Times New Roman" w:hAnsi="Futura Bk BT" w:cs="Arial"/>
                <w:sz w:val="18"/>
                <w:szCs w:val="18"/>
              </w:rPr>
              <w:t>Reading x-rays</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Rad Tech, Radiologist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CPR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EMT, Paramedic, Nurse, Physician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OR tool tour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Surgical Tech, Surgeon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Casting</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Physician, PA, CNP </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Starting IVs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Physician, CRNA, Nurse, PA, CNP</w:t>
            </w:r>
          </w:p>
        </w:tc>
      </w:tr>
      <w:tr w:rsidR="00CF6A86" w:rsidRPr="008C1FC9" w:rsidTr="00CF6A86">
        <w:trPr>
          <w:trHeight w:val="150"/>
          <w:tblCellSpacing w:w="0" w:type="dxa"/>
          <w:jc w:val="center"/>
        </w:trPr>
        <w:tc>
          <w:tcPr>
            <w:tcW w:w="5905"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AED Usage </w:t>
            </w:r>
          </w:p>
        </w:tc>
        <w:tc>
          <w:tcPr>
            <w:tcW w:w="3559" w:type="dxa"/>
            <w:tcBorders>
              <w:top w:val="outset" w:sz="6" w:space="0" w:color="000000"/>
              <w:left w:val="outset" w:sz="6" w:space="0" w:color="000000"/>
              <w:bottom w:val="outset" w:sz="6" w:space="0" w:color="000000"/>
              <w:right w:val="outset" w:sz="6" w:space="0" w:color="000000"/>
            </w:tcBorders>
            <w:shd w:val="clear" w:color="auto" w:fill="FFFFFF"/>
            <w:hideMark/>
          </w:tcPr>
          <w:p w:rsidR="00CF6A86" w:rsidRPr="008C1FC9" w:rsidRDefault="00CF6A86" w:rsidP="008C1FC9">
            <w:pPr>
              <w:spacing w:after="0" w:line="312" w:lineRule="auto"/>
              <w:rPr>
                <w:rFonts w:ascii="Futura Bk BT" w:hAnsi="Futura Bk BT" w:cs="Arial"/>
                <w:sz w:val="18"/>
                <w:szCs w:val="18"/>
              </w:rPr>
            </w:pPr>
            <w:r w:rsidRPr="008C1FC9">
              <w:rPr>
                <w:rFonts w:ascii="Futura Bk BT" w:hAnsi="Futura Bk BT" w:cs="Arial"/>
                <w:sz w:val="18"/>
                <w:szCs w:val="18"/>
              </w:rPr>
              <w:t xml:space="preserve">EMT, Paramedic, Physician, Nurse </w:t>
            </w:r>
          </w:p>
        </w:tc>
      </w:tr>
    </w:tbl>
    <w:p w:rsidR="008C1FC9" w:rsidRPr="008C1FC9" w:rsidRDefault="008C1FC9" w:rsidP="008C1FC9">
      <w:pPr>
        <w:spacing w:after="0"/>
        <w:rPr>
          <w:rFonts w:ascii="Futura Bk BT" w:hAnsi="Futura Bk BT" w:cs="FuturaBT-Book"/>
          <w:sz w:val="24"/>
          <w:szCs w:val="24"/>
        </w:rPr>
      </w:pPr>
    </w:p>
    <w:p w:rsidR="008C1FC9" w:rsidRPr="008C1FC9" w:rsidRDefault="008C1FC9" w:rsidP="008C1FC9">
      <w:pPr>
        <w:spacing w:after="0" w:line="240" w:lineRule="auto"/>
        <w:rPr>
          <w:rFonts w:ascii="Futura Bk BT" w:hAnsi="Futura Bk BT" w:cs="FuturaBT-Book"/>
          <w:sz w:val="24"/>
          <w:szCs w:val="24"/>
        </w:rPr>
      </w:pPr>
      <w:r w:rsidRPr="008C1FC9">
        <w:rPr>
          <w:rFonts w:ascii="Futura Bk BT" w:hAnsi="Futura Bk BT" w:cs="FuturaBT-Book"/>
          <w:sz w:val="24"/>
          <w:szCs w:val="24"/>
        </w:rPr>
        <w:br w:type="page"/>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1326"/>
        <w:gridCol w:w="1326"/>
        <w:gridCol w:w="1326"/>
        <w:gridCol w:w="1326"/>
        <w:gridCol w:w="1326"/>
        <w:gridCol w:w="1326"/>
        <w:gridCol w:w="1326"/>
      </w:tblGrid>
      <w:tr w:rsidR="008C1FC9" w:rsidRPr="008C1FC9" w:rsidTr="008C1FC9">
        <w:trPr>
          <w:trHeight w:hRule="exact" w:val="1296"/>
          <w:jc w:val="center"/>
        </w:trPr>
        <w:tc>
          <w:tcPr>
            <w:tcW w:w="1326" w:type="dxa"/>
            <w:shd w:val="clear" w:color="auto" w:fill="00B0F0"/>
            <w:vAlign w:val="center"/>
          </w:tcPr>
          <w:p w:rsidR="009F51BB" w:rsidRDefault="009F51BB" w:rsidP="008C1FC9">
            <w:pPr>
              <w:autoSpaceDE w:val="0"/>
              <w:autoSpaceDN w:val="0"/>
              <w:adjustRightInd w:val="0"/>
              <w:jc w:val="center"/>
              <w:rPr>
                <w:b/>
                <w:noProof/>
              </w:rPr>
            </w:pPr>
          </w:p>
          <w:p w:rsidR="008C1FC9" w:rsidRPr="008C1FC9" w:rsidRDefault="008C1FC9" w:rsidP="009F51BB">
            <w:pPr>
              <w:autoSpaceDE w:val="0"/>
              <w:autoSpaceDN w:val="0"/>
              <w:adjustRightInd w:val="0"/>
              <w:rPr>
                <w:rFonts w:ascii="Futura Bk BT" w:hAnsi="Futura Bk BT" w:cs="FuturaBT-Medium"/>
                <w:b/>
                <w:sz w:val="24"/>
                <w:szCs w:val="24"/>
              </w:rPr>
            </w:pPr>
            <w:r w:rsidRPr="008C1FC9">
              <w:rPr>
                <w:b/>
                <w:noProof/>
              </w:rPr>
              <w:drawing>
                <wp:inline distT="0" distB="0" distL="0" distR="0" wp14:anchorId="51DDBBC5" wp14:editId="42794377">
                  <wp:extent cx="548640" cy="548640"/>
                  <wp:effectExtent l="76200" t="76200" r="80010" b="80010"/>
                  <wp:docPr id="314" name="Pictur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ysClr val="window" lastClr="FFFFFF"/>
                            </a:solidFill>
                          </a:ln>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411E1056" wp14:editId="3965807E">
                  <wp:extent cx="548640" cy="548640"/>
                  <wp:effectExtent l="76200" t="76200" r="80010" b="80010"/>
                  <wp:docPr id="315" name="Picture 315" descr="C:\Temp\Temporary Internet Files\Content.IE5\Q242C5FD\MP9004222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Q242C5FD\MP900422272[1].jpg"/>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ysClr val="window" lastClr="FFFFFF"/>
                            </a:solidFill>
                          </a:ln>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05FF4608" wp14:editId="2D2E55BB">
                  <wp:extent cx="548640" cy="548640"/>
                  <wp:effectExtent l="76200" t="76200" r="80010" b="80010"/>
                  <wp:docPr id="316"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ysClr val="window" lastClr="FFFFFF"/>
                            </a:solidFill>
                          </a:ln>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659BC2F2" wp14:editId="239299DA">
                  <wp:extent cx="548640" cy="548640"/>
                  <wp:effectExtent l="76200" t="76200" r="80010" b="80010"/>
                  <wp:docPr id="317" name="Picture 317" descr="C:\Temp\Temporary Internet Files\Content.IE5\UV78UY6A\MP9004092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Temp\Temporary Internet Files\Content.IE5\UV78UY6A\MP900409292[1].jpg"/>
                          <pic:cNvPicPr preferRelativeResize="0">
                            <a:picLocks noChangeAspect="1" noChangeArrowheads="1"/>
                          </pic:cNvPicPr>
                        </pic:nvPicPr>
                        <pic:blipFill rotWithShape="1">
                          <a:blip r:embed="rId92" cstate="print">
                            <a:extLst>
                              <a:ext uri="{28A0092B-C50C-407E-A947-70E740481C1C}">
                                <a14:useLocalDpi xmlns:a14="http://schemas.microsoft.com/office/drawing/2010/main" val="0"/>
                              </a:ext>
                            </a:extLst>
                          </a:blip>
                          <a:srcRect b="14027"/>
                          <a:stretch/>
                        </pic:blipFill>
                        <pic:spPr bwMode="auto">
                          <a:xfrm>
                            <a:off x="0" y="0"/>
                            <a:ext cx="548640" cy="54864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4A25152A" wp14:editId="0BA9C55A">
                  <wp:extent cx="548640" cy="548640"/>
                  <wp:effectExtent l="76200" t="76200" r="80010" b="80010"/>
                  <wp:docPr id="318" name="Picture 318" descr="C:\Temp\Temporary Internet Files\Content.IE5\Q242C5FD\MP900185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Temp\Temporary Internet Files\Content.IE5\Q242C5FD\MP900185155[1].jpg"/>
                          <pic:cNvPicPr preferRelativeResize="0">
                            <a:picLocks noChangeAspect="1" noChangeArrowheads="1"/>
                          </pic:cNvPicPr>
                        </pic:nvPicPr>
                        <pic:blipFill rotWithShape="1">
                          <a:blip r:embed="rId93" cstate="print">
                            <a:extLst>
                              <a:ext uri="{28A0092B-C50C-407E-A947-70E740481C1C}">
                                <a14:useLocalDpi xmlns:a14="http://schemas.microsoft.com/office/drawing/2010/main" val="0"/>
                              </a:ext>
                            </a:extLst>
                          </a:blip>
                          <a:srcRect l="28099"/>
                          <a:stretch/>
                        </pic:blipFill>
                        <pic:spPr bwMode="auto">
                          <a:xfrm>
                            <a:off x="0" y="0"/>
                            <a:ext cx="548640" cy="54864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0B04C00D" wp14:editId="50486898">
                  <wp:extent cx="548640" cy="548640"/>
                  <wp:effectExtent l="76200" t="76200" r="80010" b="80010"/>
                  <wp:docPr id="319" name="Picture 319" descr="C:\Temp\Temporary Internet Files\Content.IE5\Q242C5FD\MP9001786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Temp\Temporary Internet Files\Content.IE5\Q242C5FD\MP900178687[1].jpg"/>
                          <pic:cNvPicPr preferRelativeResize="0">
                            <a:picLocks noChangeAspect="1" noChangeArrowheads="1"/>
                          </pic:cNvPicPr>
                        </pic:nvPicPr>
                        <pic:blipFill rotWithShape="1">
                          <a:blip r:embed="rId94" cstate="print">
                            <a:extLst>
                              <a:ext uri="{28A0092B-C50C-407E-A947-70E740481C1C}">
                                <a14:useLocalDpi xmlns:a14="http://schemas.microsoft.com/office/drawing/2010/main" val="0"/>
                              </a:ext>
                            </a:extLst>
                          </a:blip>
                          <a:srcRect l="30855"/>
                          <a:stretch/>
                        </pic:blipFill>
                        <pic:spPr bwMode="auto">
                          <a:xfrm flipH="1">
                            <a:off x="0" y="0"/>
                            <a:ext cx="548640" cy="54864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c>
          <w:tcPr>
            <w:tcW w:w="1326" w:type="dxa"/>
            <w:shd w:val="clear" w:color="auto" w:fill="00B0F0"/>
          </w:tcPr>
          <w:p w:rsidR="008C1FC9" w:rsidRPr="008C1FC9" w:rsidRDefault="008C1FC9" w:rsidP="008C1FC9">
            <w:pPr>
              <w:autoSpaceDE w:val="0"/>
              <w:autoSpaceDN w:val="0"/>
              <w:adjustRightInd w:val="0"/>
              <w:jc w:val="center"/>
              <w:rPr>
                <w:b/>
                <w:noProof/>
              </w:rPr>
            </w:pPr>
            <w:r w:rsidRPr="008C1FC9">
              <w:rPr>
                <w:b/>
                <w:noProof/>
              </w:rPr>
              <w:drawing>
                <wp:inline distT="0" distB="0" distL="0" distR="0" wp14:anchorId="04E18011" wp14:editId="59FAAE6B">
                  <wp:extent cx="548640" cy="548640"/>
                  <wp:effectExtent l="76200" t="76200" r="80010" b="80010"/>
                  <wp:docPr id="320" name="Picture 320" descr="C:\Temp\Temporary Internet Files\Content.IE5\Q242C5FD\MP9003857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Temp\Temporary Internet Files\Content.IE5\Q242C5FD\MP900385784[1].jpg"/>
                          <pic:cNvPicPr preferRelativeResize="0">
                            <a:picLocks noChangeAspect="1" noChangeArrowheads="1"/>
                          </pic:cNvPicPr>
                        </pic:nvPicPr>
                        <pic:blipFill rotWithShape="1">
                          <a:blip r:embed="rId95" cstate="print">
                            <a:extLst>
                              <a:ext uri="{28A0092B-C50C-407E-A947-70E740481C1C}">
                                <a14:useLocalDpi xmlns:a14="http://schemas.microsoft.com/office/drawing/2010/main" val="0"/>
                              </a:ext>
                            </a:extLst>
                          </a:blip>
                          <a:srcRect l="11703" r="12756"/>
                          <a:stretch/>
                        </pic:blipFill>
                        <pic:spPr bwMode="auto">
                          <a:xfrm>
                            <a:off x="0" y="0"/>
                            <a:ext cx="548640" cy="54864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r>
      <w:tr w:rsidR="008C1FC9" w:rsidRPr="008C1FC9" w:rsidTr="008C1FC9">
        <w:trPr>
          <w:trHeight w:hRule="exact" w:val="1296"/>
          <w:jc w:val="center"/>
        </w:trPr>
        <w:tc>
          <w:tcPr>
            <w:tcW w:w="5304" w:type="dxa"/>
            <w:gridSpan w:val="4"/>
            <w:shd w:val="clear" w:color="auto" w:fill="00B0F0"/>
            <w:vAlign w:val="center"/>
          </w:tcPr>
          <w:p w:rsidR="008C1FC9" w:rsidRPr="008C1FC9" w:rsidRDefault="008C1FC9" w:rsidP="008C1FC9">
            <w:pPr>
              <w:autoSpaceDE w:val="0"/>
              <w:autoSpaceDN w:val="0"/>
              <w:adjustRightInd w:val="0"/>
              <w:jc w:val="right"/>
              <w:rPr>
                <w:rFonts w:ascii="Futura Bk BT" w:hAnsi="Futura Bk BT" w:cs="FuturaBT-Medium"/>
                <w:b/>
                <w:color w:val="FFFFFF" w:themeColor="background1"/>
                <w:sz w:val="32"/>
                <w:szCs w:val="32"/>
              </w:rPr>
            </w:pPr>
            <w:r w:rsidRPr="008C1FC9">
              <w:rPr>
                <w:rFonts w:ascii="Futura Bk BT" w:hAnsi="Futura Bk BT"/>
                <w:b/>
                <w:color w:val="FFFFFF" w:themeColor="background1"/>
                <w:sz w:val="32"/>
                <w:szCs w:val="32"/>
              </w:rPr>
              <w:t>SPEAKER  INFORMATION  SHEET</w:t>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01021917" wp14:editId="48892F24">
                  <wp:extent cx="548640" cy="548640"/>
                  <wp:effectExtent l="76200" t="76200" r="80010" b="80010"/>
                  <wp:docPr id="321"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ysClr val="window" lastClr="FFFFFF"/>
                            </a:solidFill>
                          </a:ln>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rFonts w:ascii="Futura Bk BT" w:hAnsi="Futura Bk BT" w:cs="FuturaBT-Medium"/>
                <w:b/>
                <w:sz w:val="24"/>
                <w:szCs w:val="24"/>
              </w:rPr>
            </w:pPr>
            <w:r w:rsidRPr="008C1FC9">
              <w:rPr>
                <w:b/>
                <w:noProof/>
              </w:rPr>
              <w:drawing>
                <wp:inline distT="0" distB="0" distL="0" distR="0" wp14:anchorId="51E2633A" wp14:editId="750583A1">
                  <wp:extent cx="548640" cy="548640"/>
                  <wp:effectExtent l="76200" t="76200" r="80010" b="80010"/>
                  <wp:docPr id="322" name="Picture 322" descr="C:\Temp\Temporary Internet Files\Content.IE5\2CA99AVG\MP9004224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Temp\Temporary Internet Files\Content.IE5\2CA99AVG\MP900422403[1].jpg"/>
                          <pic:cNvPicPr preferRelativeResize="0">
                            <a:picLocks noChangeAspect="1" noChangeArrowheads="1"/>
                          </pic:cNvPicPr>
                        </pic:nvPicPr>
                        <pic:blipFill rotWithShape="1">
                          <a:blip r:embed="rId97" cstate="print">
                            <a:extLst>
                              <a:ext uri="{28A0092B-C50C-407E-A947-70E740481C1C}">
                                <a14:useLocalDpi xmlns:a14="http://schemas.microsoft.com/office/drawing/2010/main" val="0"/>
                              </a:ext>
                            </a:extLst>
                          </a:blip>
                          <a:srcRect l="25004" t="48888" r="34035" b="23333"/>
                          <a:stretch/>
                        </pic:blipFill>
                        <pic:spPr bwMode="auto">
                          <a:xfrm>
                            <a:off x="0" y="0"/>
                            <a:ext cx="548640" cy="54864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c>
          <w:tcPr>
            <w:tcW w:w="1326" w:type="dxa"/>
            <w:shd w:val="clear" w:color="auto" w:fill="00B0F0"/>
            <w:vAlign w:val="center"/>
          </w:tcPr>
          <w:p w:rsidR="008C1FC9" w:rsidRPr="008C1FC9" w:rsidRDefault="008C1FC9" w:rsidP="008C1FC9">
            <w:pPr>
              <w:autoSpaceDE w:val="0"/>
              <w:autoSpaceDN w:val="0"/>
              <w:adjustRightInd w:val="0"/>
              <w:jc w:val="center"/>
              <w:rPr>
                <w:b/>
                <w:noProof/>
              </w:rPr>
            </w:pPr>
            <w:r w:rsidRPr="008C1FC9">
              <w:rPr>
                <w:b/>
                <w:noProof/>
              </w:rPr>
              <w:drawing>
                <wp:inline distT="0" distB="0" distL="0" distR="0" wp14:anchorId="6F97B657" wp14:editId="2A3B1561">
                  <wp:extent cx="548640" cy="548640"/>
                  <wp:effectExtent l="76200" t="76200" r="80010" b="80010"/>
                  <wp:docPr id="323" name="Picture 323" descr="C:\Temp\Temporary Internet Files\Content.IE5\UV78UY6A\MP9004223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Temp\Temporary Internet Files\Content.IE5\UV78UY6A\MP900422309[1].jpg"/>
                          <pic:cNvPicPr preferRelativeResize="0">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ysClr val="window" lastClr="FFFFFF"/>
                            </a:solidFill>
                          </a:ln>
                        </pic:spPr>
                      </pic:pic>
                    </a:graphicData>
                  </a:graphic>
                </wp:inline>
              </w:drawing>
            </w:r>
          </w:p>
        </w:tc>
      </w:tr>
    </w:tbl>
    <w:p w:rsidR="008C1FC9" w:rsidRPr="008C1FC9" w:rsidRDefault="008C1FC9" w:rsidP="008C1FC9">
      <w:pPr>
        <w:autoSpaceDE w:val="0"/>
        <w:autoSpaceDN w:val="0"/>
        <w:adjustRightInd w:val="0"/>
        <w:spacing w:after="0"/>
        <w:rPr>
          <w:rFonts w:ascii="Futura Bk BT" w:hAnsi="Futura Bk BT" w:cs="FuturaBT-Book"/>
          <w:sz w:val="24"/>
          <w:szCs w:val="24"/>
        </w:rPr>
      </w:pPr>
    </w:p>
    <w:p w:rsidR="008C1FC9" w:rsidRPr="008C1FC9" w:rsidRDefault="008C1FC9" w:rsidP="008C1FC9">
      <w:pPr>
        <w:tabs>
          <w:tab w:val="center" w:pos="4680"/>
        </w:tabs>
        <w:autoSpaceDE w:val="0"/>
        <w:autoSpaceDN w:val="0"/>
        <w:adjustRightInd w:val="0"/>
        <w:spacing w:after="0" w:line="336" w:lineRule="auto"/>
        <w:rPr>
          <w:rFonts w:ascii="Futura Bk BT" w:hAnsi="Futura Bk BT" w:cs="FuturaBT-Book"/>
          <w:b/>
          <w:color w:val="00B0F0"/>
          <w:sz w:val="28"/>
          <w:szCs w:val="28"/>
        </w:rPr>
      </w:pPr>
      <w:r w:rsidRPr="008C1FC9">
        <w:rPr>
          <w:rFonts w:ascii="Futura Bk BT" w:hAnsi="Futura Bk BT" w:cs="FuturaBT-Book"/>
          <w:b/>
          <w:color w:val="00B0F0"/>
          <w:sz w:val="28"/>
          <w:szCs w:val="28"/>
        </w:rPr>
        <w:t>SPEAKER INFORMATION:</w:t>
      </w:r>
      <w:r w:rsidRPr="008C1FC9">
        <w:rPr>
          <w:rFonts w:ascii="Futura Bk BT" w:hAnsi="Futura Bk BT" w:cs="FuturaBT-Book"/>
          <w:b/>
          <w:color w:val="00B0F0"/>
          <w:sz w:val="28"/>
          <w:szCs w:val="28"/>
        </w:rPr>
        <w:tab/>
      </w:r>
    </w:p>
    <w:p w:rsidR="008C1FC9" w:rsidRPr="008C1FC9" w:rsidRDefault="008C1FC9" w:rsidP="008C1FC9">
      <w:pPr>
        <w:autoSpaceDE w:val="0"/>
        <w:autoSpaceDN w:val="0"/>
        <w:adjustRightInd w:val="0"/>
        <w:spacing w:after="0" w:line="336" w:lineRule="auto"/>
        <w:rPr>
          <w:rFonts w:ascii="Futura Bk BT" w:hAnsi="Futura Bk BT" w:cs="FuturaBT-Book"/>
        </w:rPr>
      </w:pPr>
      <w:r w:rsidRPr="008C1FC9">
        <w:rPr>
          <w:rFonts w:ascii="Futura Bk BT" w:hAnsi="Futura Bk BT" w:cs="FuturaBT-Book"/>
        </w:rPr>
        <w:t xml:space="preserve">Name: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rPr>
      </w:pPr>
      <w:r w:rsidRPr="008C1FC9">
        <w:rPr>
          <w:rFonts w:ascii="Futura Bk BT" w:hAnsi="Futura Bk BT" w:cs="FuturaBT-Book"/>
        </w:rPr>
        <w:t xml:space="preserve">Employer: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rPr>
      </w:pPr>
      <w:r w:rsidRPr="008C1FC9">
        <w:rPr>
          <w:rFonts w:ascii="Futura Bk BT" w:hAnsi="Futura Bk BT" w:cs="FuturaBT-Book"/>
        </w:rPr>
        <w:t xml:space="preserve">Email: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rPr>
      </w:pPr>
      <w:r w:rsidRPr="008C1FC9">
        <w:rPr>
          <w:rFonts w:ascii="Futura Bk BT" w:hAnsi="Futura Bk BT" w:cs="FuturaBT-Book"/>
        </w:rPr>
        <w:t xml:space="preserve">Phone: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u w:val="single"/>
        </w:rPr>
      </w:pPr>
      <w:r w:rsidRPr="008C1FC9">
        <w:rPr>
          <w:rFonts w:ascii="Futura Bk BT" w:hAnsi="Futura Bk BT" w:cs="FuturaBT-Book"/>
        </w:rPr>
        <w:t xml:space="preserve">Address: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u w:val="single"/>
        </w:rPr>
      </w:pPr>
      <w:r w:rsidRPr="008C1FC9">
        <w:rPr>
          <w:rFonts w:ascii="Futura Bk BT" w:hAnsi="Futura Bk BT" w:cs="FuturaBT-Book"/>
        </w:rPr>
        <w:t xml:space="preserve">Place of training/degrees:  </w:t>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rPr>
      </w:pPr>
      <w:r w:rsidRPr="008C1FC9">
        <w:rPr>
          <w:rFonts w:ascii="Futura Bk BT" w:hAnsi="Futura Bk BT" w:cs="FuturaBT-Book"/>
        </w:rPr>
        <w:t xml:space="preserve">Session Topic: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tabs>
          <w:tab w:val="center" w:pos="4680"/>
        </w:tabs>
        <w:autoSpaceDE w:val="0"/>
        <w:autoSpaceDN w:val="0"/>
        <w:adjustRightInd w:val="0"/>
        <w:spacing w:after="0" w:line="336" w:lineRule="auto"/>
        <w:rPr>
          <w:rFonts w:ascii="Futura Bk BT" w:hAnsi="Futura Bk BT" w:cs="FuturaBT-Book"/>
          <w:b/>
          <w:color w:val="00B0F0"/>
          <w:sz w:val="24"/>
          <w:szCs w:val="24"/>
        </w:rPr>
      </w:pPr>
    </w:p>
    <w:p w:rsidR="008C1FC9" w:rsidRPr="008C1FC9" w:rsidRDefault="008C1FC9" w:rsidP="008C1FC9">
      <w:pPr>
        <w:tabs>
          <w:tab w:val="center" w:pos="4680"/>
        </w:tabs>
        <w:autoSpaceDE w:val="0"/>
        <w:autoSpaceDN w:val="0"/>
        <w:adjustRightInd w:val="0"/>
        <w:spacing w:after="0" w:line="336" w:lineRule="auto"/>
        <w:rPr>
          <w:rFonts w:ascii="Futura Bk BT" w:hAnsi="Futura Bk BT" w:cs="FuturaBT-Book"/>
          <w:b/>
          <w:color w:val="00B0F0"/>
          <w:sz w:val="32"/>
          <w:szCs w:val="32"/>
        </w:rPr>
      </w:pPr>
      <w:r w:rsidRPr="008C1FC9">
        <w:rPr>
          <w:rFonts w:ascii="Futura Bk BT" w:hAnsi="Futura Bk BT" w:cs="FuturaBT-Book"/>
          <w:b/>
          <w:color w:val="00B0F0"/>
          <w:sz w:val="28"/>
          <w:szCs w:val="28"/>
        </w:rPr>
        <w:t>SPEAKER REQUESTS:</w:t>
      </w:r>
      <w:r w:rsidRPr="008C1FC9">
        <w:rPr>
          <w:rFonts w:ascii="Futura Bk BT" w:hAnsi="Futura Bk BT" w:cs="FuturaBT-Book"/>
          <w:b/>
          <w:color w:val="00B0F0"/>
          <w:sz w:val="32"/>
          <w:szCs w:val="32"/>
        </w:rPr>
        <w:tab/>
      </w:r>
    </w:p>
    <w:p w:rsidR="008C1FC9" w:rsidRPr="008C1FC9" w:rsidRDefault="008C1FC9" w:rsidP="008C1FC9">
      <w:pPr>
        <w:autoSpaceDE w:val="0"/>
        <w:autoSpaceDN w:val="0"/>
        <w:adjustRightInd w:val="0"/>
        <w:spacing w:after="0" w:line="336" w:lineRule="auto"/>
        <w:rPr>
          <w:rFonts w:ascii="Futura Bk BT" w:hAnsi="Futura Bk BT" w:cs="FuturaBT-Book"/>
          <w:u w:val="single"/>
        </w:rPr>
      </w:pPr>
      <w:r w:rsidRPr="008C1FC9">
        <w:rPr>
          <w:rFonts w:ascii="Futura Bk BT" w:hAnsi="Futura Bk BT" w:cs="FuturaBT-Book"/>
        </w:rPr>
        <w:t xml:space="preserve">A/V Equipment: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rPr>
      </w:pPr>
      <w:r w:rsidRPr="008C1FC9">
        <w:rPr>
          <w:rFonts w:ascii="Futura Bk BT" w:hAnsi="Futura Bk BT" w:cs="FuturaBT-Book"/>
        </w:rPr>
        <w:t xml:space="preserve">Travel Expense: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u w:val="single"/>
        </w:rPr>
      </w:pPr>
      <w:r w:rsidRPr="008C1FC9">
        <w:rPr>
          <w:rFonts w:ascii="Futura Bk BT" w:hAnsi="Futura Bk BT" w:cs="FuturaBT-Book"/>
        </w:rPr>
        <w:t xml:space="preserve">Additional Needs:  </w:t>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r w:rsidRPr="008C1FC9">
        <w:rPr>
          <w:rFonts w:ascii="Futura Bk BT" w:hAnsi="Futura Bk BT" w:cs="FuturaBT-Book"/>
          <w:u w:val="single"/>
        </w:rPr>
        <w:tab/>
      </w:r>
    </w:p>
    <w:p w:rsidR="008C1FC9" w:rsidRPr="008C1FC9" w:rsidRDefault="008C1FC9" w:rsidP="008C1FC9">
      <w:pPr>
        <w:autoSpaceDE w:val="0"/>
        <w:autoSpaceDN w:val="0"/>
        <w:adjustRightInd w:val="0"/>
        <w:spacing w:after="0" w:line="336" w:lineRule="auto"/>
        <w:rPr>
          <w:rFonts w:ascii="Futura Bk BT" w:hAnsi="Futura Bk BT" w:cs="FuturaBT-Book"/>
          <w:sz w:val="24"/>
          <w:szCs w:val="24"/>
        </w:rPr>
      </w:pPr>
    </w:p>
    <w:p w:rsidR="008C1FC9" w:rsidRPr="008C1FC9" w:rsidRDefault="008C1FC9" w:rsidP="008C1FC9">
      <w:pPr>
        <w:tabs>
          <w:tab w:val="center" w:pos="4680"/>
        </w:tabs>
        <w:autoSpaceDE w:val="0"/>
        <w:autoSpaceDN w:val="0"/>
        <w:adjustRightInd w:val="0"/>
        <w:spacing w:after="0" w:line="336" w:lineRule="auto"/>
        <w:rPr>
          <w:rFonts w:ascii="Futura Bk BT" w:hAnsi="Futura Bk BT" w:cs="FuturaBT-Book"/>
          <w:b/>
          <w:color w:val="00B0F0"/>
          <w:sz w:val="28"/>
          <w:szCs w:val="28"/>
        </w:rPr>
      </w:pPr>
      <w:r w:rsidRPr="008C1FC9">
        <w:rPr>
          <w:rFonts w:ascii="Futura Bk BT" w:hAnsi="Futura Bk BT" w:cs="FuturaBT-Book"/>
          <w:b/>
          <w:color w:val="00B0F0"/>
          <w:sz w:val="28"/>
          <w:szCs w:val="28"/>
        </w:rPr>
        <w:t>PLEASE DESCRIBE YOUR EXPERTISE IN YOUR FIELD:</w:t>
      </w:r>
    </w:p>
    <w:p w:rsidR="008C1FC9" w:rsidRPr="008C1FC9" w:rsidRDefault="008C1FC9" w:rsidP="008C1FC9">
      <w:pPr>
        <w:autoSpaceDE w:val="0"/>
        <w:autoSpaceDN w:val="0"/>
        <w:adjustRightInd w:val="0"/>
        <w:spacing w:after="0" w:line="336" w:lineRule="auto"/>
        <w:rPr>
          <w:rFonts w:ascii="Futura Bk BT" w:hAnsi="Futura Bk BT" w:cs="FuturaBT-Book"/>
          <w:sz w:val="24"/>
          <w:szCs w:val="24"/>
          <w:u w:val="single"/>
        </w:rPr>
      </w:pP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p>
    <w:p w:rsidR="008C1FC9" w:rsidRPr="008C1FC9" w:rsidRDefault="008C1FC9" w:rsidP="008C1FC9">
      <w:pPr>
        <w:autoSpaceDE w:val="0"/>
        <w:autoSpaceDN w:val="0"/>
        <w:adjustRightInd w:val="0"/>
        <w:spacing w:after="0" w:line="336" w:lineRule="auto"/>
        <w:rPr>
          <w:rFonts w:ascii="Futura Bk BT" w:hAnsi="Futura Bk BT" w:cs="FuturaBT-Book"/>
          <w:sz w:val="24"/>
          <w:szCs w:val="24"/>
          <w:u w:val="single"/>
        </w:rPr>
      </w:pP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p>
    <w:p w:rsidR="008C1FC9" w:rsidRPr="008C1FC9" w:rsidRDefault="008C1FC9" w:rsidP="008C1FC9">
      <w:pPr>
        <w:autoSpaceDE w:val="0"/>
        <w:autoSpaceDN w:val="0"/>
        <w:adjustRightInd w:val="0"/>
        <w:spacing w:after="0" w:line="336" w:lineRule="auto"/>
        <w:rPr>
          <w:rFonts w:ascii="Futura Bk BT" w:hAnsi="Futura Bk BT" w:cs="FuturaBT-Book"/>
          <w:sz w:val="24"/>
          <w:szCs w:val="24"/>
        </w:rPr>
      </w:pPr>
    </w:p>
    <w:p w:rsidR="008C1FC9" w:rsidRPr="008C1FC9" w:rsidRDefault="008C1FC9" w:rsidP="008C1FC9">
      <w:pPr>
        <w:tabs>
          <w:tab w:val="center" w:pos="4680"/>
        </w:tabs>
        <w:autoSpaceDE w:val="0"/>
        <w:autoSpaceDN w:val="0"/>
        <w:adjustRightInd w:val="0"/>
        <w:spacing w:after="0" w:line="336" w:lineRule="auto"/>
        <w:rPr>
          <w:rFonts w:ascii="Futura Bk BT" w:hAnsi="Futura Bk BT" w:cs="FuturaBT-Book"/>
          <w:b/>
          <w:color w:val="00B0F0"/>
          <w:sz w:val="28"/>
          <w:szCs w:val="28"/>
        </w:rPr>
      </w:pPr>
      <w:r w:rsidRPr="008C1FC9">
        <w:rPr>
          <w:rFonts w:ascii="Futura Bk BT" w:hAnsi="Futura Bk BT" w:cs="FuturaBT-Book"/>
          <w:b/>
          <w:color w:val="00B0F0"/>
          <w:sz w:val="28"/>
          <w:szCs w:val="28"/>
        </w:rPr>
        <w:t>PLEASE WRITE A BRIEF STATEMENT TO INTRODUCE YOUR PRESENTATION:</w:t>
      </w:r>
    </w:p>
    <w:p w:rsidR="008C1FC9" w:rsidRPr="008C1FC9" w:rsidRDefault="008C1FC9" w:rsidP="008C1FC9">
      <w:pPr>
        <w:autoSpaceDE w:val="0"/>
        <w:autoSpaceDN w:val="0"/>
        <w:adjustRightInd w:val="0"/>
        <w:spacing w:after="0" w:line="336" w:lineRule="auto"/>
        <w:rPr>
          <w:rFonts w:ascii="Futura Bk BT" w:hAnsi="Futura Bk BT" w:cs="FuturaBT-Book"/>
          <w:sz w:val="24"/>
          <w:szCs w:val="24"/>
          <w:u w:val="single"/>
        </w:rPr>
      </w:pP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p>
    <w:p w:rsidR="008C1FC9" w:rsidRPr="008C1FC9" w:rsidRDefault="008C1FC9" w:rsidP="008C1FC9">
      <w:pPr>
        <w:autoSpaceDE w:val="0"/>
        <w:autoSpaceDN w:val="0"/>
        <w:adjustRightInd w:val="0"/>
        <w:spacing w:after="0" w:line="336" w:lineRule="auto"/>
        <w:rPr>
          <w:rFonts w:ascii="Futura Bk BT" w:hAnsi="Futura Bk BT" w:cs="FuturaBT-Book"/>
          <w:sz w:val="24"/>
          <w:szCs w:val="24"/>
          <w:u w:val="single"/>
        </w:rPr>
      </w:pP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p>
    <w:p w:rsidR="008C1FC9" w:rsidRPr="008C1FC9" w:rsidRDefault="008C1FC9" w:rsidP="008C1FC9">
      <w:pPr>
        <w:autoSpaceDE w:val="0"/>
        <w:autoSpaceDN w:val="0"/>
        <w:adjustRightInd w:val="0"/>
        <w:spacing w:after="0" w:line="336" w:lineRule="auto"/>
        <w:rPr>
          <w:rFonts w:ascii="Futura Bk BT" w:hAnsi="Futura Bk BT" w:cs="FuturaBT-Book"/>
          <w:sz w:val="24"/>
          <w:szCs w:val="24"/>
          <w:u w:val="single"/>
        </w:rPr>
      </w:pP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p>
    <w:p w:rsidR="008C1FC9" w:rsidRPr="008C1FC9" w:rsidRDefault="008C1FC9" w:rsidP="008C1FC9">
      <w:pPr>
        <w:autoSpaceDE w:val="0"/>
        <w:autoSpaceDN w:val="0"/>
        <w:adjustRightInd w:val="0"/>
        <w:spacing w:after="0" w:line="336" w:lineRule="auto"/>
        <w:rPr>
          <w:rFonts w:ascii="Futura Bk BT" w:hAnsi="Futura Bk BT" w:cs="FuturaBT-Book"/>
          <w:b/>
          <w:color w:val="00B0F0"/>
          <w:sz w:val="24"/>
          <w:szCs w:val="24"/>
        </w:rPr>
      </w:pPr>
    </w:p>
    <w:p w:rsidR="008C1FC9" w:rsidRPr="008C1FC9" w:rsidRDefault="008C1FC9" w:rsidP="008C1FC9">
      <w:pPr>
        <w:tabs>
          <w:tab w:val="center" w:pos="4680"/>
        </w:tabs>
        <w:autoSpaceDE w:val="0"/>
        <w:autoSpaceDN w:val="0"/>
        <w:adjustRightInd w:val="0"/>
        <w:spacing w:after="0" w:line="336" w:lineRule="auto"/>
        <w:rPr>
          <w:rFonts w:ascii="Futura Bk BT" w:hAnsi="Futura Bk BT" w:cs="FuturaBT-Book"/>
          <w:b/>
          <w:color w:val="00B0F0"/>
          <w:sz w:val="28"/>
          <w:szCs w:val="28"/>
        </w:rPr>
      </w:pPr>
      <w:r w:rsidRPr="008C1FC9">
        <w:rPr>
          <w:rFonts w:ascii="Futura Bk BT" w:hAnsi="Futura Bk BT" w:cs="FuturaBT-Book"/>
          <w:b/>
          <w:color w:val="00B0F0"/>
          <w:sz w:val="28"/>
          <w:szCs w:val="28"/>
        </w:rPr>
        <w:t>LOCATION PRESENTING AT:</w:t>
      </w:r>
    </w:p>
    <w:p w:rsidR="008C1FC9" w:rsidRPr="008C1FC9" w:rsidRDefault="008C1FC9" w:rsidP="008C1FC9">
      <w:pPr>
        <w:autoSpaceDE w:val="0"/>
        <w:autoSpaceDN w:val="0"/>
        <w:adjustRightInd w:val="0"/>
        <w:spacing w:after="0" w:line="336" w:lineRule="auto"/>
        <w:rPr>
          <w:rFonts w:ascii="Futura Bk BT" w:hAnsi="Futura Bk BT" w:cs="FuturaBT-Book"/>
          <w:sz w:val="24"/>
          <w:szCs w:val="24"/>
          <w:u w:val="single"/>
        </w:rPr>
      </w:pP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r w:rsidRPr="008C1FC9">
        <w:rPr>
          <w:rFonts w:ascii="Futura Bk BT" w:hAnsi="Futura Bk BT" w:cs="FuturaBT-Book"/>
          <w:sz w:val="24"/>
          <w:szCs w:val="24"/>
          <w:u w:val="single"/>
        </w:rPr>
        <w:tab/>
      </w: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46" w:name="_Toc351540887"/>
      <w:bookmarkStart w:id="47" w:name="_Toc352577001"/>
      <w:r w:rsidRPr="008C1FC9">
        <w:rPr>
          <w:rFonts w:asciiTheme="majorHAnsi" w:eastAsiaTheme="majorEastAsia" w:hAnsiTheme="majorHAnsi" w:cstheme="majorBidi"/>
          <w:b/>
          <w:bCs/>
          <w:noProof/>
          <w:color w:val="365F91" w:themeColor="accent1" w:themeShade="BF"/>
          <w:sz w:val="28"/>
          <w:szCs w:val="28"/>
        </w:rPr>
        <w:lastRenderedPageBreak/>
        <w:drawing>
          <wp:anchor distT="0" distB="0" distL="114300" distR="114300" simplePos="0" relativeHeight="251843584" behindDoc="0" locked="0" layoutInCell="1" allowOverlap="1" wp14:anchorId="37AFE1C3" wp14:editId="7174C02B">
            <wp:simplePos x="0" y="0"/>
            <wp:positionH relativeFrom="column">
              <wp:posOffset>40005</wp:posOffset>
            </wp:positionH>
            <wp:positionV relativeFrom="paragraph">
              <wp:posOffset>-64919</wp:posOffset>
            </wp:positionV>
            <wp:extent cx="6172200" cy="45720"/>
            <wp:effectExtent l="0" t="0" r="0" b="0"/>
            <wp:wrapNone/>
            <wp:docPr id="324"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APPENDIX 3:  TEEN AUDIENCE</w:t>
      </w:r>
      <w:bookmarkEnd w:id="46"/>
      <w:bookmarkEnd w:id="47"/>
    </w:p>
    <w:p w:rsidR="008C1FC9" w:rsidRPr="008C1FC9" w:rsidRDefault="008C1FC9" w:rsidP="008C1FC9">
      <w:pPr>
        <w:spacing w:after="0"/>
        <w:rPr>
          <w:rFonts w:ascii="Futura Bk BT" w:hAnsi="Futura Bk BT" w:cs="FuturaBT-Book"/>
          <w:sz w:val="24"/>
          <w:szCs w:val="24"/>
        </w:rPr>
      </w:pPr>
    </w:p>
    <w:p w:rsidR="008C1FC9" w:rsidRPr="008C1FC9" w:rsidRDefault="008C1FC9" w:rsidP="008C1FC9">
      <w:pPr>
        <w:shd w:val="clear" w:color="auto" w:fill="FFFFFF"/>
        <w:spacing w:after="0" w:line="240" w:lineRule="auto"/>
        <w:rPr>
          <w:rFonts w:ascii="Arial" w:eastAsia="Times New Roman" w:hAnsi="Arial" w:cs="Arial"/>
          <w:sz w:val="24"/>
          <w:szCs w:val="24"/>
        </w:rPr>
      </w:pPr>
      <w:r w:rsidRPr="008C1FC9">
        <w:rPr>
          <w:rFonts w:ascii="Arial" w:eastAsia="Times New Roman" w:hAnsi="Arial" w:cs="Arial"/>
          <w:noProof/>
          <w:sz w:val="24"/>
          <w:szCs w:val="24"/>
        </w:rPr>
        <w:drawing>
          <wp:inline distT="0" distB="0" distL="0" distR="0" wp14:anchorId="26FD12A8" wp14:editId="55C17333">
            <wp:extent cx="6102485" cy="3264537"/>
            <wp:effectExtent l="0" t="0" r="0" b="0"/>
            <wp:docPr id="325" name="Picture 325" descr="Talking to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ing to Teen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07944" cy="3267457"/>
                    </a:xfrm>
                    <a:prstGeom prst="rect">
                      <a:avLst/>
                    </a:prstGeom>
                    <a:noFill/>
                    <a:ln>
                      <a:noFill/>
                    </a:ln>
                  </pic:spPr>
                </pic:pic>
              </a:graphicData>
            </a:graphic>
          </wp:inline>
        </w:drawing>
      </w:r>
    </w:p>
    <w:p w:rsidR="008C1FC9" w:rsidRPr="008C1FC9" w:rsidRDefault="008C1FC9" w:rsidP="008C1FC9">
      <w:pPr>
        <w:shd w:val="clear" w:color="auto" w:fill="FFFFFF"/>
        <w:spacing w:after="240" w:line="240" w:lineRule="auto"/>
        <w:rPr>
          <w:rFonts w:ascii="Arial" w:eastAsia="Times New Roman" w:hAnsi="Arial" w:cs="Arial"/>
          <w:color w:val="000000"/>
          <w:sz w:val="18"/>
          <w:szCs w:val="18"/>
        </w:rPr>
      </w:pPr>
      <w:r w:rsidRPr="008C1FC9">
        <w:rPr>
          <w:rFonts w:ascii="Arial" w:eastAsia="Times New Roman" w:hAnsi="Arial" w:cs="Arial"/>
          <w:i/>
          <w:iCs/>
          <w:color w:val="000000"/>
          <w:sz w:val="24"/>
          <w:szCs w:val="24"/>
        </w:rPr>
        <w:t xml:space="preserve">You’ve just been asked to speak at a Rotary luncheon. You accept with pleasure. You get a request to address a group of Army veterans. No problem. You’re scheduled to participate in an informal Q-and-A session with the local chamber of commerce. </w:t>
      </w:r>
      <w:proofErr w:type="gramStart"/>
      <w:r w:rsidRPr="008C1FC9">
        <w:rPr>
          <w:rFonts w:ascii="Arial" w:eastAsia="Times New Roman" w:hAnsi="Arial" w:cs="Arial"/>
          <w:i/>
          <w:iCs/>
          <w:color w:val="000000"/>
          <w:sz w:val="24"/>
          <w:szCs w:val="24"/>
        </w:rPr>
        <w:t>Piece of cake.</w:t>
      </w:r>
      <w:proofErr w:type="gramEnd"/>
      <w:r w:rsidRPr="008C1FC9">
        <w:rPr>
          <w:rFonts w:ascii="Arial" w:eastAsia="Times New Roman" w:hAnsi="Arial" w:cs="Arial"/>
          <w:i/>
          <w:iCs/>
          <w:color w:val="000000"/>
          <w:sz w:val="18"/>
          <w:szCs w:val="18"/>
        </w:rPr>
        <w:t xml:space="preserv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The neighborhood middle school principal wants you to talk to an auditorium full of 12- to 14-year-olds. You immediately book the next flight to anywhere.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Teenagers are the original Tough Crowd. Demanding, disinclined to tolerate anything they perceive as artificial, easily distracted, conditioned to absorb – or ignore – blizzards of information from the mass media, excruciatingly self-absorbed and self-conscious, chafing against authority, possibly distrustful or suspicious of the motives of adults, </w:t>
      </w:r>
      <w:proofErr w:type="gramStart"/>
      <w:r w:rsidRPr="008C1FC9">
        <w:rPr>
          <w:rFonts w:ascii="Arial" w:eastAsia="Times New Roman" w:hAnsi="Arial" w:cs="Arial"/>
          <w:color w:val="000000"/>
          <w:sz w:val="18"/>
          <w:szCs w:val="18"/>
        </w:rPr>
        <w:t>possessing</w:t>
      </w:r>
      <w:proofErr w:type="gramEnd"/>
      <w:r w:rsidRPr="008C1FC9">
        <w:rPr>
          <w:rFonts w:ascii="Arial" w:eastAsia="Times New Roman" w:hAnsi="Arial" w:cs="Arial"/>
          <w:color w:val="000000"/>
          <w:sz w:val="18"/>
          <w:szCs w:val="18"/>
        </w:rPr>
        <w:t xml:space="preserve"> an alarmingly low boredom threshold – this is not an audience for the faint of heart or the unprepared.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Now the good news: Teenagers are not a bizarre and combative subspecies. Think of them as trainee adults who have the same needs and desires as their older counterparts: respect, understanding, trust and a little entertainment. Fill those needs and you’ve got yourself a receptive and even enthusiastic audience.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r w:rsidRPr="008C1FC9">
        <w:rPr>
          <w:rFonts w:ascii="Arial" w:eastAsia="Times New Roman" w:hAnsi="Arial" w:cs="Arial"/>
          <w:b/>
          <w:bCs/>
          <w:i/>
          <w:iCs/>
          <w:color w:val="CC6600"/>
          <w:sz w:val="24"/>
          <w:szCs w:val="24"/>
        </w:rPr>
        <w:t xml:space="preserve">“What’s essential? </w:t>
      </w:r>
      <w:proofErr w:type="gramStart"/>
      <w:r w:rsidRPr="008C1FC9">
        <w:rPr>
          <w:rFonts w:ascii="Arial" w:eastAsia="Times New Roman" w:hAnsi="Arial" w:cs="Arial"/>
          <w:b/>
          <w:bCs/>
          <w:i/>
          <w:iCs/>
          <w:color w:val="CC6600"/>
          <w:sz w:val="24"/>
          <w:szCs w:val="24"/>
        </w:rPr>
        <w:t>An authentic message and a sense of humor.”</w:t>
      </w:r>
      <w:proofErr w:type="gramEnd"/>
      <w:r w:rsidRPr="008C1FC9">
        <w:rPr>
          <w:rFonts w:ascii="Arial" w:eastAsia="Times New Roman" w:hAnsi="Arial" w:cs="Arial"/>
          <w:color w:val="CC6600"/>
          <w:sz w:val="24"/>
          <w:szCs w:val="24"/>
        </w:rPr>
        <w:t xml:space="preserve"> </w:t>
      </w:r>
      <w:r w:rsidRPr="008C1FC9">
        <w:rPr>
          <w:rFonts w:ascii="Arial" w:eastAsia="Times New Roman" w:hAnsi="Arial" w:cs="Arial"/>
          <w:color w:val="CC6600"/>
          <w:sz w:val="15"/>
          <w:szCs w:val="15"/>
        </w:rPr>
        <w:t xml:space="preserve">– Bryan </w:t>
      </w:r>
      <w:proofErr w:type="spellStart"/>
      <w:r w:rsidRPr="008C1FC9">
        <w:rPr>
          <w:rFonts w:ascii="Arial" w:eastAsia="Times New Roman" w:hAnsi="Arial" w:cs="Arial"/>
          <w:color w:val="CC6600"/>
          <w:sz w:val="15"/>
          <w:szCs w:val="15"/>
        </w:rPr>
        <w:t>Jossart</w:t>
      </w:r>
      <w:proofErr w:type="spellEnd"/>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Bryan </w:t>
      </w:r>
      <w:proofErr w:type="spellStart"/>
      <w:r w:rsidRPr="008C1FC9">
        <w:rPr>
          <w:rFonts w:ascii="Arial" w:eastAsia="Times New Roman" w:hAnsi="Arial" w:cs="Arial"/>
          <w:color w:val="000000"/>
          <w:sz w:val="18"/>
          <w:szCs w:val="18"/>
        </w:rPr>
        <w:t>Jossart</w:t>
      </w:r>
      <w:proofErr w:type="spellEnd"/>
      <w:r w:rsidRPr="008C1FC9">
        <w:rPr>
          <w:rFonts w:ascii="Arial" w:eastAsia="Times New Roman" w:hAnsi="Arial" w:cs="Arial"/>
          <w:color w:val="000000"/>
          <w:sz w:val="18"/>
          <w:szCs w:val="18"/>
        </w:rPr>
        <w:t xml:space="preserve"> successfully faces such an audience every day – five times a day – as a math teacher at Serrano Intermediate School in Orange County, California. A high school and junior high school teacher for nearly 17 years, the former engineer has been so successful at communicating with his charges that he was named the Orange County Teacher of the Year for 2006.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What’s essential? An authentic message, says </w:t>
      </w:r>
      <w:proofErr w:type="spellStart"/>
      <w:r w:rsidRPr="008C1FC9">
        <w:rPr>
          <w:rFonts w:ascii="Arial" w:eastAsia="Times New Roman" w:hAnsi="Arial" w:cs="Arial"/>
          <w:color w:val="000000"/>
          <w:sz w:val="18"/>
          <w:szCs w:val="18"/>
        </w:rPr>
        <w:t>Jossart</w:t>
      </w:r>
      <w:proofErr w:type="spellEnd"/>
      <w:r w:rsidRPr="008C1FC9">
        <w:rPr>
          <w:rFonts w:ascii="Arial" w:eastAsia="Times New Roman" w:hAnsi="Arial" w:cs="Arial"/>
          <w:color w:val="000000"/>
          <w:sz w:val="18"/>
          <w:szCs w:val="18"/>
        </w:rPr>
        <w:t xml:space="preserve">, and a sense of humor.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“I live on [a sense of humor],” he says. “And I think it’s appreciated because I never take myself seriously. I take my subject seriously, but there’s a certain entertainment value there, and it’s important when you try to communicate with a group to keep it light and not be heavy-handed. It’s so important to have a sense of humor about yourself. I won’t poke fun at their idiosyncrasies, but I’ll poke fun at idiosyncrasies of mine.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“A lot of times my students say, ‘You should have done stand-up.’ I tell them I </w:t>
      </w:r>
      <w:r w:rsidRPr="008C1FC9">
        <w:rPr>
          <w:rFonts w:ascii="Arial" w:eastAsia="Times New Roman" w:hAnsi="Arial" w:cs="Arial"/>
          <w:i/>
          <w:iCs/>
          <w:color w:val="000000"/>
          <w:sz w:val="18"/>
          <w:szCs w:val="18"/>
        </w:rPr>
        <w:t>am</w:t>
      </w:r>
      <w:r w:rsidRPr="008C1FC9">
        <w:rPr>
          <w:rFonts w:ascii="Arial" w:eastAsia="Times New Roman" w:hAnsi="Arial" w:cs="Arial"/>
          <w:color w:val="000000"/>
          <w:sz w:val="18"/>
          <w:szCs w:val="18"/>
        </w:rPr>
        <w:t xml:space="preserve"> doing stand-up. I do five shows a day.”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Like it or not, a speaker facing an audience of teenagers is competing with a formidable adversary that isn’t even in </w:t>
      </w:r>
      <w:r w:rsidRPr="008C1FC9">
        <w:rPr>
          <w:rFonts w:ascii="Arial" w:eastAsia="Times New Roman" w:hAnsi="Arial" w:cs="Arial"/>
          <w:color w:val="000000"/>
          <w:sz w:val="18"/>
          <w:szCs w:val="18"/>
        </w:rPr>
        <w:lastRenderedPageBreak/>
        <w:t xml:space="preserve">the room: mass media entertainment. According to the American Academy of Pediatrics, by age 18 the average teenager will have watched approximately 25,000 hours of television. That’s a lot of sound bites, quick takes and marketing hustle.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“Teenagers have been conditioned to expect a certain amount of entertainment and will disengage if they don’t connect,” writes motivational speaker Josh Shipp in an Internet “manifesto” titled </w:t>
      </w:r>
      <w:r w:rsidRPr="008C1FC9">
        <w:rPr>
          <w:rFonts w:ascii="Arial" w:eastAsia="Times New Roman" w:hAnsi="Arial" w:cs="Arial"/>
          <w:i/>
          <w:iCs/>
          <w:color w:val="000000"/>
          <w:sz w:val="18"/>
          <w:szCs w:val="18"/>
        </w:rPr>
        <w:t xml:space="preserve">“Entertain. Inspire. Empower. (How To Speak a Teen’s Language Even if </w:t>
      </w:r>
      <w:proofErr w:type="gramStart"/>
      <w:r w:rsidRPr="008C1FC9">
        <w:rPr>
          <w:rFonts w:ascii="Arial" w:eastAsia="Times New Roman" w:hAnsi="Arial" w:cs="Arial"/>
          <w:i/>
          <w:iCs/>
          <w:color w:val="000000"/>
          <w:sz w:val="18"/>
          <w:szCs w:val="18"/>
        </w:rPr>
        <w:t>You’re</w:t>
      </w:r>
      <w:proofErr w:type="gramEnd"/>
      <w:r w:rsidRPr="008C1FC9">
        <w:rPr>
          <w:rFonts w:ascii="Arial" w:eastAsia="Times New Roman" w:hAnsi="Arial" w:cs="Arial"/>
          <w:i/>
          <w:iCs/>
          <w:color w:val="000000"/>
          <w:sz w:val="18"/>
          <w:szCs w:val="18"/>
        </w:rPr>
        <w:t xml:space="preserve"> Not One).”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“Plugged into music, the Internet, television, movies and video games, the world of entertainment is the language they are accustomed to...[It] can be tough to earn their attention and trust. We have to break through the barrier and show teenagers that we care.”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How? By treating teenagers authentically, neither talking down to them nor elevating them to the status of adults.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“I find that I can communicate effectively with my students if I am not condescending to them,” says </w:t>
      </w:r>
      <w:proofErr w:type="spellStart"/>
      <w:r w:rsidRPr="008C1FC9">
        <w:rPr>
          <w:rFonts w:ascii="Arial" w:eastAsia="Times New Roman" w:hAnsi="Arial" w:cs="Arial"/>
          <w:color w:val="000000"/>
          <w:sz w:val="18"/>
          <w:szCs w:val="18"/>
        </w:rPr>
        <w:t>Jossart</w:t>
      </w:r>
      <w:proofErr w:type="spellEnd"/>
      <w:r w:rsidRPr="008C1FC9">
        <w:rPr>
          <w:rFonts w:ascii="Arial" w:eastAsia="Times New Roman" w:hAnsi="Arial" w:cs="Arial"/>
          <w:color w:val="000000"/>
          <w:sz w:val="18"/>
          <w:szCs w:val="18"/>
        </w:rPr>
        <w:t xml:space="preserve">. “You can’t treat them like children. Every now and then you’ll run across someone with that kindergarten tone – ‘Now, boys and girls...’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“You can’t treat them as adults either, but I try to treat them as somewhat older than they are. It makes them feel a little more grown up. I use what I would think of as high school humor with my junior high students. I don’t downgrade my vocabulary, but if I say something that I know they won’t understand, I’ll define the word right away, without actually saying I’m defining it: ‘I was pondering something the other day, thinking about it...’”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As with any presentation to a group, doing a bit of advance research on your audience is always handy. According to the Pathways to College Network, a national alliance of organizations dedicated to helping underserved students attend college, today’s teens:</w:t>
      </w:r>
    </w:p>
    <w:p w:rsidR="008C1FC9" w:rsidRPr="008C1FC9" w:rsidRDefault="008C1FC9" w:rsidP="008C1FC9">
      <w:pPr>
        <w:numPr>
          <w:ilvl w:val="0"/>
          <w:numId w:val="19"/>
        </w:numPr>
        <w:shd w:val="clear" w:color="auto" w:fill="FFFFFF"/>
        <w:spacing w:after="0" w:line="240" w:lineRule="auto"/>
        <w:ind w:left="0"/>
        <w:rPr>
          <w:rFonts w:ascii="Arial" w:eastAsia="Times New Roman" w:hAnsi="Arial" w:cs="Arial"/>
          <w:color w:val="000000"/>
          <w:sz w:val="18"/>
          <w:szCs w:val="18"/>
        </w:rPr>
      </w:pPr>
      <w:r w:rsidRPr="008C1FC9">
        <w:rPr>
          <w:rFonts w:ascii="Arial" w:eastAsia="Times New Roman" w:hAnsi="Arial" w:cs="Arial"/>
          <w:color w:val="000000"/>
          <w:sz w:val="18"/>
          <w:szCs w:val="18"/>
        </w:rPr>
        <w:t xml:space="preserve">Believe their futures are bright. A total of 71 percent of them agree with the statement “I’ll always be successful.”  </w:t>
      </w:r>
    </w:p>
    <w:p w:rsidR="008C1FC9" w:rsidRPr="008C1FC9" w:rsidRDefault="008C1FC9" w:rsidP="008C1FC9">
      <w:pPr>
        <w:numPr>
          <w:ilvl w:val="0"/>
          <w:numId w:val="19"/>
        </w:numPr>
        <w:shd w:val="clear" w:color="auto" w:fill="FFFFFF"/>
        <w:spacing w:after="0" w:line="240" w:lineRule="auto"/>
        <w:ind w:left="0"/>
        <w:rPr>
          <w:rFonts w:ascii="Arial" w:eastAsia="Times New Roman" w:hAnsi="Arial" w:cs="Arial"/>
          <w:color w:val="000000"/>
          <w:sz w:val="18"/>
          <w:szCs w:val="18"/>
        </w:rPr>
      </w:pPr>
      <w:r w:rsidRPr="008C1FC9">
        <w:rPr>
          <w:rFonts w:ascii="Arial" w:eastAsia="Times New Roman" w:hAnsi="Arial" w:cs="Arial"/>
          <w:color w:val="000000"/>
          <w:sz w:val="18"/>
          <w:szCs w:val="18"/>
        </w:rPr>
        <w:t xml:space="preserve">Care about education. A total of 82 percent of teens expect to go to college.  </w:t>
      </w:r>
    </w:p>
    <w:p w:rsidR="008C1FC9" w:rsidRPr="008C1FC9" w:rsidRDefault="008C1FC9" w:rsidP="008C1FC9">
      <w:pPr>
        <w:numPr>
          <w:ilvl w:val="0"/>
          <w:numId w:val="19"/>
        </w:numPr>
        <w:shd w:val="clear" w:color="auto" w:fill="FFFFFF"/>
        <w:spacing w:after="0" w:line="240" w:lineRule="auto"/>
        <w:ind w:left="0"/>
        <w:rPr>
          <w:rFonts w:ascii="Arial" w:eastAsia="Times New Roman" w:hAnsi="Arial" w:cs="Arial"/>
          <w:color w:val="000000"/>
          <w:sz w:val="18"/>
          <w:szCs w:val="18"/>
        </w:rPr>
      </w:pPr>
      <w:r w:rsidRPr="008C1FC9">
        <w:rPr>
          <w:rFonts w:ascii="Arial" w:eastAsia="Times New Roman" w:hAnsi="Arial" w:cs="Arial"/>
          <w:color w:val="000000"/>
          <w:sz w:val="18"/>
          <w:szCs w:val="18"/>
        </w:rPr>
        <w:t xml:space="preserve">Tune out messages that aren’t clear and straightforward.  </w:t>
      </w:r>
    </w:p>
    <w:p w:rsidR="008C1FC9" w:rsidRPr="008C1FC9" w:rsidRDefault="008C1FC9" w:rsidP="008C1FC9">
      <w:pPr>
        <w:numPr>
          <w:ilvl w:val="0"/>
          <w:numId w:val="19"/>
        </w:numPr>
        <w:shd w:val="clear" w:color="auto" w:fill="FFFFFF"/>
        <w:spacing w:after="0" w:line="240" w:lineRule="auto"/>
        <w:ind w:left="0"/>
        <w:rPr>
          <w:rFonts w:ascii="Arial" w:eastAsia="Times New Roman" w:hAnsi="Arial" w:cs="Arial"/>
          <w:color w:val="000000"/>
          <w:sz w:val="18"/>
          <w:szCs w:val="18"/>
        </w:rPr>
      </w:pPr>
      <w:r w:rsidRPr="008C1FC9">
        <w:rPr>
          <w:rFonts w:ascii="Arial" w:eastAsia="Times New Roman" w:hAnsi="Arial" w:cs="Arial"/>
          <w:color w:val="000000"/>
          <w:sz w:val="18"/>
          <w:szCs w:val="18"/>
        </w:rPr>
        <w:t xml:space="preserve">Like being made to laugh.  </w:t>
      </w:r>
    </w:p>
    <w:p w:rsidR="008C1FC9" w:rsidRPr="008C1FC9" w:rsidRDefault="008C1FC9" w:rsidP="008C1FC9">
      <w:pPr>
        <w:numPr>
          <w:ilvl w:val="0"/>
          <w:numId w:val="19"/>
        </w:numPr>
        <w:shd w:val="clear" w:color="auto" w:fill="FFFFFF"/>
        <w:spacing w:after="0" w:line="240" w:lineRule="auto"/>
        <w:ind w:left="0"/>
        <w:rPr>
          <w:rFonts w:ascii="Arial" w:eastAsia="Times New Roman" w:hAnsi="Arial" w:cs="Arial"/>
          <w:color w:val="000000"/>
          <w:sz w:val="18"/>
          <w:szCs w:val="18"/>
        </w:rPr>
      </w:pPr>
      <w:r w:rsidRPr="008C1FC9">
        <w:rPr>
          <w:rFonts w:ascii="Arial" w:eastAsia="Times New Roman" w:hAnsi="Arial" w:cs="Arial"/>
          <w:color w:val="000000"/>
          <w:sz w:val="18"/>
          <w:szCs w:val="18"/>
        </w:rPr>
        <w:t>Don’t need you to be cool in order to listen to you.</w:t>
      </w:r>
    </w:p>
    <w:p w:rsidR="008C1FC9" w:rsidRPr="008C1FC9" w:rsidRDefault="008C1FC9" w:rsidP="008C1FC9">
      <w:pPr>
        <w:shd w:val="clear" w:color="auto" w:fill="FFFFFF"/>
        <w:spacing w:after="0" w:line="240" w:lineRule="auto"/>
        <w:rPr>
          <w:rFonts w:ascii="Arial" w:eastAsia="Times New Roman" w:hAnsi="Arial" w:cs="Arial"/>
          <w:sz w:val="24"/>
          <w:szCs w:val="24"/>
        </w:rPr>
      </w:pPr>
    </w:p>
    <w:p w:rsidR="008C1FC9" w:rsidRPr="008C1FC9" w:rsidRDefault="008C1FC9" w:rsidP="008C1FC9">
      <w:pPr>
        <w:shd w:val="clear" w:color="auto" w:fill="FFFFFF"/>
        <w:spacing w:after="0" w:line="240" w:lineRule="auto"/>
        <w:rPr>
          <w:rFonts w:ascii="Arial" w:eastAsia="Times New Roman" w:hAnsi="Arial" w:cs="Arial"/>
          <w:color w:val="000000"/>
          <w:sz w:val="18"/>
          <w:szCs w:val="18"/>
        </w:rPr>
      </w:pPr>
      <w:r w:rsidRPr="008C1FC9">
        <w:rPr>
          <w:rFonts w:ascii="Arial" w:eastAsia="Times New Roman" w:hAnsi="Arial" w:cs="Arial"/>
          <w:color w:val="000000"/>
          <w:sz w:val="18"/>
          <w:szCs w:val="18"/>
        </w:rPr>
        <w:t xml:space="preserve">That last one can be fatal to a speaker.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“If I tried to become one of my kids and talk like they do, they’d recognize that as totally phony,” </w:t>
      </w:r>
      <w:proofErr w:type="spellStart"/>
      <w:r w:rsidRPr="008C1FC9">
        <w:rPr>
          <w:rFonts w:ascii="Arial" w:eastAsia="Times New Roman" w:hAnsi="Arial" w:cs="Arial"/>
          <w:color w:val="000000"/>
          <w:sz w:val="18"/>
          <w:szCs w:val="18"/>
        </w:rPr>
        <w:t>Jossart</w:t>
      </w:r>
      <w:proofErr w:type="spellEnd"/>
      <w:r w:rsidRPr="008C1FC9">
        <w:rPr>
          <w:rFonts w:ascii="Arial" w:eastAsia="Times New Roman" w:hAnsi="Arial" w:cs="Arial"/>
          <w:color w:val="000000"/>
          <w:sz w:val="18"/>
          <w:szCs w:val="18"/>
        </w:rPr>
        <w:t xml:space="preserve"> says. “It would not work. It would be like a 50-year-old man deciding to dress like he was 20. It makes people roll their eyes and say, ‘He’s not pulling it off.’”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A good talk is more than words, and with an audience of teenagers facing you, it’s often much more. Communication, says Shipp, is two-way.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“Pay attention,” he says. “Sometimes responses are nonverbal. Are they on the same page with you? Are they getting it? Check in with their nonverbal and verbal cues. Half your audience is blind and half is deaf. You may have to use more than your words. Visual aids, body language and eye contact can all support what you are saying. If the volume was turned off, would they still get your point? </w:t>
      </w:r>
      <w:proofErr w:type="gramStart"/>
      <w:r w:rsidRPr="008C1FC9">
        <w:rPr>
          <w:rFonts w:ascii="Arial" w:eastAsia="Times New Roman" w:hAnsi="Arial" w:cs="Arial"/>
          <w:color w:val="000000"/>
          <w:sz w:val="18"/>
          <w:szCs w:val="18"/>
        </w:rPr>
        <w:t>Are you understanding</w:t>
      </w:r>
      <w:proofErr w:type="gramEnd"/>
      <w:r w:rsidRPr="008C1FC9">
        <w:rPr>
          <w:rFonts w:ascii="Arial" w:eastAsia="Times New Roman" w:hAnsi="Arial" w:cs="Arial"/>
          <w:color w:val="000000"/>
          <w:sz w:val="18"/>
          <w:szCs w:val="18"/>
        </w:rPr>
        <w:t xml:space="preserve"> one another? Listen to their responses with your eyes and ears. Be a teacher and a student at the same time.”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proofErr w:type="spellStart"/>
      <w:r w:rsidRPr="008C1FC9">
        <w:rPr>
          <w:rFonts w:ascii="Arial" w:eastAsia="Times New Roman" w:hAnsi="Arial" w:cs="Arial"/>
          <w:color w:val="000000"/>
          <w:sz w:val="18"/>
          <w:szCs w:val="18"/>
        </w:rPr>
        <w:t>Jossart</w:t>
      </w:r>
      <w:proofErr w:type="spellEnd"/>
      <w:r w:rsidRPr="008C1FC9">
        <w:rPr>
          <w:rFonts w:ascii="Arial" w:eastAsia="Times New Roman" w:hAnsi="Arial" w:cs="Arial"/>
          <w:color w:val="000000"/>
          <w:sz w:val="18"/>
          <w:szCs w:val="18"/>
        </w:rPr>
        <w:t xml:space="preserve"> has seen those glazed looks before. </w:t>
      </w:r>
      <w:proofErr w:type="gramStart"/>
      <w:r w:rsidRPr="008C1FC9">
        <w:rPr>
          <w:rFonts w:ascii="Arial" w:eastAsia="Times New Roman" w:hAnsi="Arial" w:cs="Arial"/>
          <w:color w:val="000000"/>
          <w:sz w:val="18"/>
          <w:szCs w:val="18"/>
        </w:rPr>
        <w:t>His antidote?</w:t>
      </w:r>
      <w:proofErr w:type="gramEnd"/>
      <w:r w:rsidRPr="008C1FC9">
        <w:rPr>
          <w:rFonts w:ascii="Arial" w:eastAsia="Times New Roman" w:hAnsi="Arial" w:cs="Arial"/>
          <w:color w:val="000000"/>
          <w:sz w:val="18"/>
          <w:szCs w:val="18"/>
        </w:rPr>
        <w:t xml:space="preserve"> He makes fun of the situation.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“If I’m looking at a crowd and I’m not connecting, I’ll start making fun of myself and maybe talk in a terribly monotone voice about how terribly boring I am,” he says. “I might lie on the ground and say, ‘Oh, I am </w:t>
      </w:r>
      <w:proofErr w:type="spellStart"/>
      <w:r w:rsidRPr="008C1FC9">
        <w:rPr>
          <w:rFonts w:ascii="Arial" w:eastAsia="Times New Roman" w:hAnsi="Arial" w:cs="Arial"/>
          <w:color w:val="000000"/>
          <w:sz w:val="18"/>
          <w:szCs w:val="18"/>
        </w:rPr>
        <w:t>sooooo</w:t>
      </w:r>
      <w:proofErr w:type="spellEnd"/>
      <w:r w:rsidRPr="008C1FC9">
        <w:rPr>
          <w:rFonts w:ascii="Arial" w:eastAsia="Times New Roman" w:hAnsi="Arial" w:cs="Arial"/>
          <w:color w:val="000000"/>
          <w:sz w:val="18"/>
          <w:szCs w:val="18"/>
        </w:rPr>
        <w:t xml:space="preserve"> bored.’ It changes the pace, gives them something totally unexpected that’s not part of the program. They’ll say, ‘What did he do? What did he do?’ Now they want to pay attention because something might happen that they don’t want to miss.”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r w:rsidRPr="008C1FC9">
        <w:rPr>
          <w:rFonts w:ascii="Arial" w:eastAsia="Times New Roman" w:hAnsi="Arial" w:cs="Arial"/>
          <w:b/>
          <w:bCs/>
          <w:i/>
          <w:iCs/>
          <w:color w:val="CC6600"/>
          <w:sz w:val="24"/>
          <w:szCs w:val="24"/>
        </w:rPr>
        <w:t>                    “Teenagers are not a bizarre and combative subspecies.</w:t>
      </w:r>
      <w:r w:rsidRPr="008C1FC9">
        <w:rPr>
          <w:rFonts w:ascii="Arial" w:eastAsia="Times New Roman" w:hAnsi="Arial" w:cs="Arial"/>
          <w:b/>
          <w:bCs/>
          <w:i/>
          <w:iCs/>
          <w:color w:val="CC6600"/>
          <w:sz w:val="24"/>
          <w:szCs w:val="24"/>
        </w:rPr>
        <w:br/>
        <w:t>                    Think of them as trainee adults."</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And he gets kinetic. “I mingle, I go into the audience,” he says. “I move around a lot and try to interact with them as personally as I can. I can make eye contact with a specific person. Then it doesn’t feel like I’m on stage and they’re an audience and I’m just talking to air and they’re not part of the process.”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lastRenderedPageBreak/>
        <w:br/>
        <w:t xml:space="preserve">Yes, it’s tough. But, it’s worth it, says Shipp, particularly when you’ve managed to earn the trust of an audience of teens. </w:t>
      </w:r>
      <w:proofErr w:type="gramStart"/>
      <w:r w:rsidRPr="008C1FC9">
        <w:rPr>
          <w:rFonts w:ascii="Arial" w:eastAsia="Times New Roman" w:hAnsi="Arial" w:cs="Arial"/>
          <w:color w:val="000000"/>
          <w:sz w:val="18"/>
          <w:szCs w:val="18"/>
        </w:rPr>
        <w:t>Then comes the fun part.</w:t>
      </w:r>
      <w:proofErr w:type="gramEnd"/>
      <w:r w:rsidRPr="008C1FC9">
        <w:rPr>
          <w:rFonts w:ascii="Arial" w:eastAsia="Times New Roman" w:hAnsi="Arial" w:cs="Arial"/>
          <w:color w:val="000000"/>
          <w:sz w:val="18"/>
          <w:szCs w:val="18"/>
        </w:rPr>
        <w:t xml:space="preserv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“You have teenagers’ attention and trust; now where are you going to lead them?” Shipp asks. “Remember, everything you do should have the intention of changing the world for the better. Why else should you open your mouth? If you are going to say something, let it be words of inspiration. If your intentions are for improving teenagers’ lives, inspire them. Tell them why they are needed and important. Express your concerns honestly and if you approach them with respect, they will respect you in turn.”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t xml:space="preserve">There’s no magic bullet in speaking to soon-to-be adults, says </w:t>
      </w:r>
      <w:proofErr w:type="spellStart"/>
      <w:r w:rsidRPr="008C1FC9">
        <w:rPr>
          <w:rFonts w:ascii="Arial" w:eastAsia="Times New Roman" w:hAnsi="Arial" w:cs="Arial"/>
          <w:color w:val="000000"/>
          <w:sz w:val="18"/>
          <w:szCs w:val="18"/>
        </w:rPr>
        <w:t>Jossart</w:t>
      </w:r>
      <w:proofErr w:type="spellEnd"/>
      <w:r w:rsidRPr="008C1FC9">
        <w:rPr>
          <w:rFonts w:ascii="Arial" w:eastAsia="Times New Roman" w:hAnsi="Arial" w:cs="Arial"/>
          <w:color w:val="000000"/>
          <w:sz w:val="18"/>
          <w:szCs w:val="18"/>
        </w:rPr>
        <w:t xml:space="preserve">. The key is, simply, common sense. Keep it light, keep it real and keep it respectful. Most of all, keep it fun.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proofErr w:type="gramStart"/>
      <w:r w:rsidRPr="008C1FC9">
        <w:rPr>
          <w:rFonts w:ascii="Arial" w:eastAsia="Times New Roman" w:hAnsi="Arial" w:cs="Arial"/>
          <w:color w:val="000000"/>
          <w:sz w:val="18"/>
          <w:szCs w:val="18"/>
        </w:rPr>
        <w:t>Which beats a flight to anywhere any day.</w:t>
      </w:r>
      <w:proofErr w:type="gramEnd"/>
      <w:r w:rsidRPr="008C1FC9">
        <w:rPr>
          <w:rFonts w:ascii="Arial" w:eastAsia="Times New Roman" w:hAnsi="Arial" w:cs="Arial"/>
          <w:color w:val="000000"/>
          <w:sz w:val="18"/>
          <w:szCs w:val="18"/>
        </w:rPr>
        <w:t xml:space="preserve"> </w:t>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r w:rsidRPr="008C1FC9">
        <w:rPr>
          <w:rFonts w:ascii="Arial" w:eastAsia="Times New Roman" w:hAnsi="Arial" w:cs="Arial"/>
          <w:color w:val="000000"/>
          <w:sz w:val="18"/>
          <w:szCs w:val="18"/>
        </w:rPr>
        <w:br/>
      </w:r>
      <w:r w:rsidRPr="008C1FC9">
        <w:rPr>
          <w:rFonts w:ascii="Arial" w:eastAsia="Times New Roman" w:hAnsi="Arial" w:cs="Arial"/>
          <w:b/>
          <w:bCs/>
          <w:color w:val="000000"/>
          <w:sz w:val="17"/>
          <w:szCs w:val="17"/>
        </w:rPr>
        <w:t xml:space="preserve">Patrick Mott </w:t>
      </w:r>
      <w:r w:rsidRPr="008C1FC9">
        <w:rPr>
          <w:rFonts w:ascii="Arial" w:eastAsia="Times New Roman" w:hAnsi="Arial" w:cs="Arial"/>
          <w:color w:val="000000"/>
          <w:sz w:val="18"/>
          <w:szCs w:val="18"/>
        </w:rPr>
        <w:t>is a freelance writer from Fullerton, California.</w:t>
      </w:r>
    </w:p>
    <w:p w:rsidR="008C1FC9" w:rsidRPr="008C1FC9" w:rsidRDefault="008C1FC9" w:rsidP="008C1FC9">
      <w:pPr>
        <w:spacing w:after="0" w:line="240" w:lineRule="auto"/>
      </w:pPr>
    </w:p>
    <w:p w:rsidR="008C1FC9" w:rsidRPr="008C1FC9" w:rsidRDefault="008C1FC9" w:rsidP="008C1FC9">
      <w:pPr>
        <w:spacing w:after="0" w:line="240" w:lineRule="auto"/>
        <w:rPr>
          <w:i/>
          <w:sz w:val="18"/>
          <w:szCs w:val="18"/>
        </w:rPr>
      </w:pPr>
      <w:r w:rsidRPr="008C1FC9">
        <w:rPr>
          <w:i/>
          <w:sz w:val="18"/>
          <w:szCs w:val="18"/>
        </w:rPr>
        <w:t>(Reprinted with permission from Toastmasters International:  www.Toastmasters.org)</w:t>
      </w:r>
    </w:p>
    <w:p w:rsidR="00C461FB" w:rsidRDefault="00C461FB">
      <w:pPr>
        <w:rPr>
          <w:rFonts w:ascii="Futura Bk BT" w:hAnsi="Futura Bk BT" w:cs="FuturaBT-Book"/>
          <w:sz w:val="24"/>
          <w:szCs w:val="24"/>
        </w:rPr>
      </w:pPr>
      <w:r>
        <w:rPr>
          <w:rFonts w:ascii="Futura Bk BT" w:hAnsi="Futura Bk BT" w:cs="FuturaBT-Book"/>
          <w:sz w:val="24"/>
          <w:szCs w:val="24"/>
        </w:rPr>
        <w:br w:type="page"/>
      </w:r>
    </w:p>
    <w:p w:rsidR="008C1FC9" w:rsidRPr="008C1FC9" w:rsidRDefault="008C1FC9" w:rsidP="008C1FC9">
      <w:pPr>
        <w:spacing w:after="0" w:line="240" w:lineRule="auto"/>
        <w:rPr>
          <w:rFonts w:ascii="Futura Bk BT" w:hAnsi="Futura Bk BT" w:cs="FuturaBT-Book"/>
          <w:sz w:val="24"/>
          <w:szCs w:val="24"/>
        </w:rPr>
      </w:pPr>
    </w:p>
    <w:p w:rsidR="008C1FC9" w:rsidRPr="008C1FC9" w:rsidRDefault="008C1FC9" w:rsidP="008C1FC9">
      <w:pPr>
        <w:keepNext/>
        <w:keepLines/>
        <w:spacing w:before="480" w:after="0" w:line="240" w:lineRule="auto"/>
        <w:outlineLvl w:val="0"/>
        <w:rPr>
          <w:rFonts w:ascii="Futura Bk BT" w:eastAsiaTheme="majorEastAsia" w:hAnsi="Futura Bk BT" w:cstheme="majorBidi"/>
          <w:b/>
          <w:bCs/>
          <w:color w:val="5B912F"/>
          <w:sz w:val="40"/>
          <w:szCs w:val="40"/>
        </w:rPr>
      </w:pPr>
      <w:bookmarkStart w:id="48" w:name="_Toc351540888"/>
      <w:bookmarkStart w:id="49" w:name="_Toc352577002"/>
      <w:r w:rsidRPr="008C1FC9">
        <w:rPr>
          <w:rFonts w:asciiTheme="majorHAnsi" w:eastAsiaTheme="majorEastAsia" w:hAnsiTheme="majorHAnsi" w:cstheme="majorBidi"/>
          <w:b/>
          <w:bCs/>
          <w:noProof/>
          <w:color w:val="365F91" w:themeColor="accent1" w:themeShade="BF"/>
          <w:sz w:val="28"/>
          <w:szCs w:val="28"/>
        </w:rPr>
        <w:drawing>
          <wp:anchor distT="0" distB="0" distL="114300" distR="114300" simplePos="0" relativeHeight="251844608" behindDoc="0" locked="0" layoutInCell="1" allowOverlap="1" wp14:anchorId="796D3FE5" wp14:editId="6F392242">
            <wp:simplePos x="0" y="0"/>
            <wp:positionH relativeFrom="column">
              <wp:posOffset>40005</wp:posOffset>
            </wp:positionH>
            <wp:positionV relativeFrom="paragraph">
              <wp:posOffset>-64919</wp:posOffset>
            </wp:positionV>
            <wp:extent cx="6172200" cy="45720"/>
            <wp:effectExtent l="0" t="0" r="0" b="0"/>
            <wp:wrapNone/>
            <wp:docPr id="326" name="Pictur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6172200" cy="45720"/>
                    </a:xfrm>
                    <a:prstGeom prst="rect">
                      <a:avLst/>
                    </a:prstGeom>
                  </pic:spPr>
                </pic:pic>
              </a:graphicData>
            </a:graphic>
          </wp:anchor>
        </w:drawing>
      </w:r>
      <w:r w:rsidRPr="008C1FC9">
        <w:rPr>
          <w:rFonts w:ascii="Futura Bk BT" w:eastAsiaTheme="majorEastAsia" w:hAnsi="Futura Bk BT" w:cstheme="majorBidi"/>
          <w:b/>
          <w:bCs/>
          <w:color w:val="5B912F"/>
          <w:sz w:val="40"/>
          <w:szCs w:val="40"/>
        </w:rPr>
        <w:t>APPENDIX 4:  COVERAGE MAP</w:t>
      </w:r>
      <w:bookmarkEnd w:id="48"/>
      <w:bookmarkEnd w:id="49"/>
    </w:p>
    <w:p w:rsidR="008C1FC9" w:rsidRPr="008C1FC9" w:rsidRDefault="008C1FC9" w:rsidP="008C1FC9">
      <w:pPr>
        <w:spacing w:after="0"/>
        <w:rPr>
          <w:rFonts w:ascii="Futura Bk BT" w:hAnsi="Futura Bk BT" w:cs="FuturaBT-Book"/>
          <w:sz w:val="24"/>
          <w:szCs w:val="24"/>
        </w:rPr>
      </w:pPr>
    </w:p>
    <w:p w:rsidR="008C1FC9" w:rsidRPr="008C1FC9" w:rsidRDefault="008C1FC9" w:rsidP="008C1FC9">
      <w:pPr>
        <w:spacing w:after="0" w:line="240" w:lineRule="auto"/>
        <w:rPr>
          <w:rFonts w:ascii="Futura Bk BT" w:hAnsi="Futura Bk BT" w:cs="FuturaBT-Book"/>
          <w:sz w:val="24"/>
          <w:szCs w:val="24"/>
        </w:rPr>
      </w:pPr>
    </w:p>
    <w:p w:rsidR="008C1FC9" w:rsidRPr="008C1FC9" w:rsidRDefault="008C1FC9" w:rsidP="008C1FC9">
      <w:pPr>
        <w:spacing w:after="0" w:line="240" w:lineRule="auto"/>
        <w:rPr>
          <w:rFonts w:ascii="Futura Bk BT" w:hAnsi="Futura Bk BT" w:cs="FuturaBT-Book"/>
          <w:sz w:val="24"/>
          <w:szCs w:val="24"/>
        </w:rPr>
      </w:pPr>
      <w:r w:rsidRPr="008C1FC9">
        <w:rPr>
          <w:noProof/>
        </w:rPr>
        <w:drawing>
          <wp:anchor distT="0" distB="0" distL="114300" distR="114300" simplePos="0" relativeHeight="251847680" behindDoc="0" locked="0" layoutInCell="1" allowOverlap="1" wp14:anchorId="7DE437BB" wp14:editId="373B0795">
            <wp:simplePos x="0" y="0"/>
            <wp:positionH relativeFrom="column">
              <wp:posOffset>-381000</wp:posOffset>
            </wp:positionH>
            <wp:positionV relativeFrom="paragraph">
              <wp:posOffset>-1906</wp:posOffset>
            </wp:positionV>
            <wp:extent cx="6945139" cy="4467225"/>
            <wp:effectExtent l="0" t="0" r="825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3205" t="3785" r="1121" b="5363"/>
                    <a:stretch/>
                  </pic:blipFill>
                  <pic:spPr bwMode="auto">
                    <a:xfrm>
                      <a:off x="0" y="0"/>
                      <a:ext cx="6945139" cy="4467225"/>
                    </a:xfrm>
                    <a:prstGeom prst="rect">
                      <a:avLst/>
                    </a:prstGeom>
                    <a:ln>
                      <a:noFill/>
                    </a:ln>
                    <a:extLst>
                      <a:ext uri="{53640926-AAD7-44D8-BBD7-CCE9431645EC}">
                        <a14:shadowObscured xmlns:a14="http://schemas.microsoft.com/office/drawing/2010/main"/>
                      </a:ext>
                    </a:extLst>
                  </pic:spPr>
                </pic:pic>
              </a:graphicData>
            </a:graphic>
          </wp:anchor>
        </w:drawing>
      </w:r>
    </w:p>
    <w:p w:rsidR="002F3346" w:rsidRDefault="002F3346">
      <w:pPr>
        <w:rPr>
          <w:rFonts w:ascii="Futura Bk BT" w:eastAsiaTheme="majorEastAsia" w:hAnsi="Futura Bk BT" w:cstheme="majorBidi"/>
          <w:b/>
          <w:bCs/>
          <w:color w:val="5B912F"/>
          <w:sz w:val="40"/>
          <w:szCs w:val="40"/>
        </w:rPr>
      </w:pPr>
      <w:r>
        <w:br w:type="page"/>
      </w:r>
    </w:p>
    <w:p w:rsidR="002F3346" w:rsidRDefault="002F3346" w:rsidP="002F3346">
      <w:pPr>
        <w:pStyle w:val="ScrubsGuidbook"/>
      </w:pPr>
      <w:bookmarkStart w:id="50" w:name="_Toc352577003"/>
      <w:r>
        <w:lastRenderedPageBreak/>
        <w:t>APPENDIX 4:  Speaker Information Form</w:t>
      </w:r>
      <w:bookmarkEnd w:id="50"/>
    </w:p>
    <w:p w:rsidR="00C461FB" w:rsidRDefault="00C461F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B0F0"/>
        <w:tblLook w:val="04A0" w:firstRow="1" w:lastRow="0" w:firstColumn="1" w:lastColumn="0" w:noHBand="0" w:noVBand="1"/>
      </w:tblPr>
      <w:tblGrid>
        <w:gridCol w:w="1326"/>
        <w:gridCol w:w="1326"/>
        <w:gridCol w:w="1326"/>
        <w:gridCol w:w="1326"/>
        <w:gridCol w:w="1326"/>
        <w:gridCol w:w="1326"/>
        <w:gridCol w:w="1326"/>
      </w:tblGrid>
      <w:tr w:rsidR="002F3346" w:rsidTr="002F3346">
        <w:trPr>
          <w:trHeight w:hRule="exact" w:val="1296"/>
          <w:jc w:val="center"/>
        </w:trPr>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lastRenderedPageBreak/>
              <w:drawing>
                <wp:inline distT="0" distB="0" distL="0" distR="0" wp14:anchorId="5E9021D7" wp14:editId="5A6F0C8C">
                  <wp:extent cx="548640" cy="548640"/>
                  <wp:effectExtent l="76200" t="76200" r="80010" b="8001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chemeClr val="bg1"/>
                            </a:solidFill>
                          </a:ln>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71412FB9" wp14:editId="6CD0B661">
                  <wp:extent cx="548640" cy="548640"/>
                  <wp:effectExtent l="76200" t="76200" r="80010" b="80010"/>
                  <wp:docPr id="61" name="Picture 61" descr="C:\Temp\Temporary Internet Files\Content.IE5\Q242C5FD\MP9004222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Temp\Temporary Internet Files\Content.IE5\Q242C5FD\MP900422272[1].jpg"/>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chemeClr val="bg1"/>
                            </a:solidFill>
                          </a:ln>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1DF18FEA" wp14:editId="572AD468">
                  <wp:extent cx="548640" cy="548640"/>
                  <wp:effectExtent l="76200" t="76200" r="80010" b="8001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chemeClr val="bg1"/>
                            </a:solidFill>
                          </a:ln>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21236FCD" wp14:editId="6784D307">
                  <wp:extent cx="548640" cy="548640"/>
                  <wp:effectExtent l="76200" t="76200" r="80010" b="80010"/>
                  <wp:docPr id="64" name="Picture 64" descr="C:\Temp\Temporary Internet Files\Content.IE5\UV78UY6A\MP9004092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Temp\Temporary Internet Files\Content.IE5\UV78UY6A\MP900409292[1].jpg"/>
                          <pic:cNvPicPr preferRelativeResize="0">
                            <a:picLocks noChangeAspect="1" noChangeArrowheads="1"/>
                          </pic:cNvPicPr>
                        </pic:nvPicPr>
                        <pic:blipFill rotWithShape="1">
                          <a:blip r:embed="rId92" cstate="print">
                            <a:extLst>
                              <a:ext uri="{28A0092B-C50C-407E-A947-70E740481C1C}">
                                <a14:useLocalDpi xmlns:a14="http://schemas.microsoft.com/office/drawing/2010/main" val="0"/>
                              </a:ext>
                            </a:extLst>
                          </a:blip>
                          <a:srcRect b="14027"/>
                          <a:stretch/>
                        </pic:blipFill>
                        <pic:spPr bwMode="auto">
                          <a:xfrm>
                            <a:off x="0" y="0"/>
                            <a:ext cx="548640" cy="54864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6DA09F4A" wp14:editId="460BBB5D">
                  <wp:extent cx="548640" cy="548640"/>
                  <wp:effectExtent l="76200" t="76200" r="80010" b="80010"/>
                  <wp:docPr id="66" name="Picture 66" descr="C:\Temp\Temporary Internet Files\Content.IE5\Q242C5FD\MP900185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Temp\Temporary Internet Files\Content.IE5\Q242C5FD\MP900185155[1].jpg"/>
                          <pic:cNvPicPr preferRelativeResize="0">
                            <a:picLocks noChangeAspect="1" noChangeArrowheads="1"/>
                          </pic:cNvPicPr>
                        </pic:nvPicPr>
                        <pic:blipFill rotWithShape="1">
                          <a:blip r:embed="rId93" cstate="print">
                            <a:extLst>
                              <a:ext uri="{28A0092B-C50C-407E-A947-70E740481C1C}">
                                <a14:useLocalDpi xmlns:a14="http://schemas.microsoft.com/office/drawing/2010/main" val="0"/>
                              </a:ext>
                            </a:extLst>
                          </a:blip>
                          <a:srcRect l="28099"/>
                          <a:stretch/>
                        </pic:blipFill>
                        <pic:spPr bwMode="auto">
                          <a:xfrm>
                            <a:off x="0" y="0"/>
                            <a:ext cx="548640" cy="548640"/>
                          </a:xfrm>
                          <a:prstGeom prst="rect">
                            <a:avLst/>
                          </a:prstGeom>
                          <a:noFill/>
                          <a:ln w="762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4B1FC4C3" wp14:editId="1CCC4ED9">
                  <wp:extent cx="548640" cy="548640"/>
                  <wp:effectExtent l="76200" t="76200" r="80010" b="80010"/>
                  <wp:docPr id="62" name="Picture 62" descr="C:\Temp\Temporary Internet Files\Content.IE5\Q242C5FD\MP9001786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Temp\Temporary Internet Files\Content.IE5\Q242C5FD\MP900178687[1].jpg"/>
                          <pic:cNvPicPr preferRelativeResize="0">
                            <a:picLocks noChangeAspect="1" noChangeArrowheads="1"/>
                          </pic:cNvPicPr>
                        </pic:nvPicPr>
                        <pic:blipFill rotWithShape="1">
                          <a:blip r:embed="rId94" cstate="print">
                            <a:extLst>
                              <a:ext uri="{28A0092B-C50C-407E-A947-70E740481C1C}">
                                <a14:useLocalDpi xmlns:a14="http://schemas.microsoft.com/office/drawing/2010/main" val="0"/>
                              </a:ext>
                            </a:extLst>
                          </a:blip>
                          <a:srcRect l="30855"/>
                          <a:stretch/>
                        </pic:blipFill>
                        <pic:spPr bwMode="auto">
                          <a:xfrm flipH="1">
                            <a:off x="0" y="0"/>
                            <a:ext cx="548640" cy="548640"/>
                          </a:xfrm>
                          <a:prstGeom prst="rect">
                            <a:avLst/>
                          </a:prstGeom>
                          <a:noFill/>
                          <a:ln w="76200">
                            <a:solidFill>
                              <a:schemeClr val="bg1"/>
                            </a:solidFill>
                          </a:ln>
                          <a:extLst>
                            <a:ext uri="{53640926-AAD7-44D8-BBD7-CCE9431645EC}">
                              <a14:shadowObscured xmlns:a14="http://schemas.microsoft.com/office/drawing/2010/main"/>
                            </a:ext>
                          </a:extLst>
                        </pic:spPr>
                      </pic:pic>
                    </a:graphicData>
                  </a:graphic>
                </wp:inline>
              </w:drawing>
            </w:r>
          </w:p>
        </w:tc>
        <w:tc>
          <w:tcPr>
            <w:tcW w:w="1326" w:type="dxa"/>
            <w:shd w:val="clear" w:color="auto" w:fill="00B0F0"/>
          </w:tcPr>
          <w:p w:rsidR="002F3346" w:rsidRDefault="002F3346" w:rsidP="002F3346">
            <w:pPr>
              <w:autoSpaceDE w:val="0"/>
              <w:autoSpaceDN w:val="0"/>
              <w:adjustRightInd w:val="0"/>
              <w:spacing w:line="276" w:lineRule="auto"/>
              <w:jc w:val="center"/>
              <w:rPr>
                <w:b/>
                <w:noProof/>
              </w:rPr>
            </w:pPr>
            <w:r>
              <w:rPr>
                <w:b/>
                <w:noProof/>
              </w:rPr>
              <w:drawing>
                <wp:inline distT="0" distB="0" distL="0" distR="0" wp14:anchorId="64F9A4C9" wp14:editId="58339792">
                  <wp:extent cx="548640" cy="548640"/>
                  <wp:effectExtent l="76200" t="76200" r="80010" b="80010"/>
                  <wp:docPr id="89" name="Picture 89" descr="C:\Temp\Temporary Internet Files\Content.IE5\Q242C5FD\MP9003857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Temp\Temporary Internet Files\Content.IE5\Q242C5FD\MP900385784[1].jpg"/>
                          <pic:cNvPicPr preferRelativeResize="0">
                            <a:picLocks noChangeAspect="1" noChangeArrowheads="1"/>
                          </pic:cNvPicPr>
                        </pic:nvPicPr>
                        <pic:blipFill rotWithShape="1">
                          <a:blip r:embed="rId95" cstate="print">
                            <a:extLst>
                              <a:ext uri="{28A0092B-C50C-407E-A947-70E740481C1C}">
                                <a14:useLocalDpi xmlns:a14="http://schemas.microsoft.com/office/drawing/2010/main" val="0"/>
                              </a:ext>
                            </a:extLst>
                          </a:blip>
                          <a:srcRect l="11703" r="12756"/>
                          <a:stretch/>
                        </pic:blipFill>
                        <pic:spPr bwMode="auto">
                          <a:xfrm>
                            <a:off x="0" y="0"/>
                            <a:ext cx="548640" cy="548640"/>
                          </a:xfrm>
                          <a:prstGeom prst="rect">
                            <a:avLst/>
                          </a:prstGeom>
                          <a:noFill/>
                          <a:ln w="76200">
                            <a:solidFill>
                              <a:sysClr val="window" lastClr="FFFFFF"/>
                            </a:solidFill>
                          </a:ln>
                          <a:extLst>
                            <a:ext uri="{53640926-AAD7-44D8-BBD7-CCE9431645EC}">
                              <a14:shadowObscured xmlns:a14="http://schemas.microsoft.com/office/drawing/2010/main"/>
                            </a:ext>
                          </a:extLst>
                        </pic:spPr>
                      </pic:pic>
                    </a:graphicData>
                  </a:graphic>
                </wp:inline>
              </w:drawing>
            </w:r>
          </w:p>
        </w:tc>
      </w:tr>
      <w:tr w:rsidR="002F3346" w:rsidTr="002F3346">
        <w:trPr>
          <w:trHeight w:hRule="exact" w:val="1296"/>
          <w:jc w:val="center"/>
        </w:trPr>
        <w:tc>
          <w:tcPr>
            <w:tcW w:w="5304" w:type="dxa"/>
            <w:gridSpan w:val="4"/>
            <w:shd w:val="clear" w:color="auto" w:fill="00B0F0"/>
            <w:vAlign w:val="center"/>
          </w:tcPr>
          <w:p w:rsidR="002F3346" w:rsidRPr="008E1562" w:rsidRDefault="002F3346" w:rsidP="002F3346">
            <w:pPr>
              <w:autoSpaceDE w:val="0"/>
              <w:autoSpaceDN w:val="0"/>
              <w:adjustRightInd w:val="0"/>
              <w:spacing w:line="276" w:lineRule="auto"/>
              <w:jc w:val="right"/>
              <w:rPr>
                <w:rFonts w:ascii="Futura Bk BT" w:hAnsi="Futura Bk BT" w:cs="FuturaBT-Medium"/>
                <w:b/>
                <w:color w:val="FFFFFF" w:themeColor="background1"/>
                <w:sz w:val="32"/>
                <w:szCs w:val="32"/>
              </w:rPr>
            </w:pPr>
            <w:r w:rsidRPr="008E1562">
              <w:rPr>
                <w:rFonts w:ascii="Futura Bk BT" w:hAnsi="Futura Bk BT"/>
                <w:b/>
                <w:color w:val="FFFFFF" w:themeColor="background1"/>
                <w:sz w:val="32"/>
                <w:szCs w:val="32"/>
              </w:rPr>
              <w:t>SPEAKER  INFORMATION  SHEET</w:t>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6A31DFD1" wp14:editId="16643776">
                  <wp:extent cx="548640" cy="548640"/>
                  <wp:effectExtent l="76200" t="76200" r="80010" b="80010"/>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ysClr val="window" lastClr="FFFFFF"/>
                            </a:solidFill>
                          </a:ln>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rFonts w:ascii="Futura Bk BT" w:hAnsi="Futura Bk BT" w:cs="FuturaBT-Medium"/>
                <w:b/>
                <w:sz w:val="24"/>
                <w:szCs w:val="24"/>
              </w:rPr>
            </w:pPr>
            <w:r>
              <w:rPr>
                <w:b/>
                <w:noProof/>
              </w:rPr>
              <w:drawing>
                <wp:inline distT="0" distB="0" distL="0" distR="0" wp14:anchorId="1DB057E0" wp14:editId="1127F416">
                  <wp:extent cx="548640" cy="548640"/>
                  <wp:effectExtent l="76200" t="76200" r="80010" b="80010"/>
                  <wp:docPr id="75" name="Picture 75" descr="C:\Temp\Temporary Internet Files\Content.IE5\2CA99AVG\MP9004224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Temp\Temporary Internet Files\Content.IE5\2CA99AVG\MP900422403[1].jpg"/>
                          <pic:cNvPicPr preferRelativeResize="0">
                            <a:picLocks noChangeAspect="1" noChangeArrowheads="1"/>
                          </pic:cNvPicPr>
                        </pic:nvPicPr>
                        <pic:blipFill rotWithShape="1">
                          <a:blip r:embed="rId97" cstate="print">
                            <a:extLst>
                              <a:ext uri="{28A0092B-C50C-407E-A947-70E740481C1C}">
                                <a14:useLocalDpi xmlns:a14="http://schemas.microsoft.com/office/drawing/2010/main" val="0"/>
                              </a:ext>
                            </a:extLst>
                          </a:blip>
                          <a:srcRect l="25004" t="48888" r="34035" b="23333"/>
                          <a:stretch/>
                        </pic:blipFill>
                        <pic:spPr bwMode="auto">
                          <a:xfrm>
                            <a:off x="0" y="0"/>
                            <a:ext cx="548640" cy="548640"/>
                          </a:xfrm>
                          <a:prstGeom prst="rect">
                            <a:avLst/>
                          </a:prstGeom>
                          <a:noFill/>
                          <a:ln w="76200">
                            <a:solidFill>
                              <a:schemeClr val="bg1"/>
                            </a:solidFill>
                          </a:ln>
                          <a:extLst>
                            <a:ext uri="{53640926-AAD7-44D8-BBD7-CCE9431645EC}">
                              <a14:shadowObscured xmlns:a14="http://schemas.microsoft.com/office/drawing/2010/main"/>
                            </a:ext>
                          </a:extLst>
                        </pic:spPr>
                      </pic:pic>
                    </a:graphicData>
                  </a:graphic>
                </wp:inline>
              </w:drawing>
            </w:r>
          </w:p>
        </w:tc>
        <w:tc>
          <w:tcPr>
            <w:tcW w:w="1326" w:type="dxa"/>
            <w:shd w:val="clear" w:color="auto" w:fill="00B0F0"/>
            <w:vAlign w:val="center"/>
          </w:tcPr>
          <w:p w:rsidR="002F3346" w:rsidRDefault="002F3346" w:rsidP="002F3346">
            <w:pPr>
              <w:autoSpaceDE w:val="0"/>
              <w:autoSpaceDN w:val="0"/>
              <w:adjustRightInd w:val="0"/>
              <w:spacing w:line="276" w:lineRule="auto"/>
              <w:jc w:val="center"/>
              <w:rPr>
                <w:b/>
                <w:noProof/>
              </w:rPr>
            </w:pPr>
            <w:r>
              <w:rPr>
                <w:b/>
                <w:noProof/>
              </w:rPr>
              <w:drawing>
                <wp:inline distT="0" distB="0" distL="0" distR="0" wp14:anchorId="44CB9CF3" wp14:editId="5250EF84">
                  <wp:extent cx="548640" cy="548640"/>
                  <wp:effectExtent l="76200" t="76200" r="80010" b="80010"/>
                  <wp:docPr id="76" name="Picture 76" descr="C:\Temp\Temporary Internet Files\Content.IE5\UV78UY6A\MP9004223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Temp\Temporary Internet Files\Content.IE5\UV78UY6A\MP900422309[1].jpg"/>
                          <pic:cNvPicPr preferRelativeResize="0">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w="76200">
                            <a:solidFill>
                              <a:schemeClr val="bg1"/>
                            </a:solidFill>
                          </a:ln>
                        </pic:spPr>
                      </pic:pic>
                    </a:graphicData>
                  </a:graphic>
                </wp:inline>
              </w:drawing>
            </w:r>
          </w:p>
        </w:tc>
      </w:tr>
    </w:tbl>
    <w:p w:rsidR="002F3346" w:rsidRPr="00FC0BE5" w:rsidRDefault="002F3346" w:rsidP="002F3346">
      <w:pPr>
        <w:autoSpaceDE w:val="0"/>
        <w:autoSpaceDN w:val="0"/>
        <w:adjustRightInd w:val="0"/>
        <w:spacing w:after="0"/>
        <w:rPr>
          <w:rFonts w:ascii="Futura Bk BT" w:hAnsi="Futura Bk BT" w:cs="FuturaBT-Book"/>
          <w:sz w:val="24"/>
          <w:szCs w:val="24"/>
        </w:rPr>
      </w:pPr>
    </w:p>
    <w:p w:rsidR="002F3346" w:rsidRPr="008E1562" w:rsidRDefault="002F3346" w:rsidP="002F3346">
      <w:pPr>
        <w:tabs>
          <w:tab w:val="center" w:pos="4680"/>
        </w:tabs>
        <w:autoSpaceDE w:val="0"/>
        <w:autoSpaceDN w:val="0"/>
        <w:adjustRightInd w:val="0"/>
        <w:spacing w:after="0" w:line="336" w:lineRule="auto"/>
        <w:rPr>
          <w:rFonts w:ascii="Futura Bk BT" w:hAnsi="Futura Bk BT" w:cs="FuturaBT-Book"/>
          <w:b/>
          <w:color w:val="00B0F0"/>
          <w:sz w:val="28"/>
          <w:szCs w:val="28"/>
        </w:rPr>
      </w:pPr>
      <w:r w:rsidRPr="008E1562">
        <w:rPr>
          <w:rFonts w:ascii="Futura Bk BT" w:hAnsi="Futura Bk BT" w:cs="FuturaBT-Book"/>
          <w:b/>
          <w:color w:val="00B0F0"/>
          <w:sz w:val="28"/>
          <w:szCs w:val="28"/>
        </w:rPr>
        <w:t>SPEAKER INFORMATION:</w:t>
      </w:r>
      <w:r w:rsidRPr="008E1562">
        <w:rPr>
          <w:rFonts w:ascii="Futura Bk BT" w:hAnsi="Futura Bk BT" w:cs="FuturaBT-Book"/>
          <w:b/>
          <w:color w:val="00B0F0"/>
          <w:sz w:val="28"/>
          <w:szCs w:val="28"/>
        </w:rPr>
        <w:tab/>
      </w:r>
    </w:p>
    <w:p w:rsidR="002F3346" w:rsidRPr="008E1562" w:rsidRDefault="002F3346" w:rsidP="002F3346">
      <w:pPr>
        <w:autoSpaceDE w:val="0"/>
        <w:autoSpaceDN w:val="0"/>
        <w:adjustRightInd w:val="0"/>
        <w:spacing w:after="0" w:line="336" w:lineRule="auto"/>
        <w:rPr>
          <w:rFonts w:ascii="Futura Bk BT" w:hAnsi="Futura Bk BT" w:cs="FuturaBT-Book"/>
        </w:rPr>
      </w:pPr>
      <w:r w:rsidRPr="008E1562">
        <w:rPr>
          <w:rFonts w:ascii="Futura Bk BT" w:hAnsi="Futura Bk BT" w:cs="FuturaBT-Book"/>
        </w:rPr>
        <w:t xml:space="preserve">Name: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8E1562" w:rsidRDefault="002F3346" w:rsidP="002F3346">
      <w:pPr>
        <w:autoSpaceDE w:val="0"/>
        <w:autoSpaceDN w:val="0"/>
        <w:adjustRightInd w:val="0"/>
        <w:spacing w:after="0" w:line="336" w:lineRule="auto"/>
        <w:rPr>
          <w:rFonts w:ascii="Futura Bk BT" w:hAnsi="Futura Bk BT" w:cs="FuturaBT-Book"/>
        </w:rPr>
      </w:pPr>
      <w:r w:rsidRPr="008E1562">
        <w:rPr>
          <w:rFonts w:ascii="Futura Bk BT" w:hAnsi="Futura Bk BT" w:cs="FuturaBT-Book"/>
        </w:rPr>
        <w:t xml:space="preserve">Employer: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8E1562" w:rsidRDefault="002F3346" w:rsidP="002F3346">
      <w:pPr>
        <w:autoSpaceDE w:val="0"/>
        <w:autoSpaceDN w:val="0"/>
        <w:adjustRightInd w:val="0"/>
        <w:spacing w:after="0" w:line="336" w:lineRule="auto"/>
        <w:rPr>
          <w:rFonts w:ascii="Futura Bk BT" w:hAnsi="Futura Bk BT" w:cs="FuturaBT-Book"/>
        </w:rPr>
      </w:pPr>
      <w:r w:rsidRPr="008E1562">
        <w:rPr>
          <w:rFonts w:ascii="Futura Bk BT" w:hAnsi="Futura Bk BT" w:cs="FuturaBT-Book"/>
        </w:rPr>
        <w:t xml:space="preserve">Email: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8E1562" w:rsidRDefault="002F3346" w:rsidP="002F3346">
      <w:pPr>
        <w:autoSpaceDE w:val="0"/>
        <w:autoSpaceDN w:val="0"/>
        <w:adjustRightInd w:val="0"/>
        <w:spacing w:after="0" w:line="336" w:lineRule="auto"/>
        <w:rPr>
          <w:rFonts w:ascii="Futura Bk BT" w:hAnsi="Futura Bk BT" w:cs="FuturaBT-Book"/>
        </w:rPr>
      </w:pPr>
      <w:r w:rsidRPr="008E1562">
        <w:rPr>
          <w:rFonts w:ascii="Futura Bk BT" w:hAnsi="Futura Bk BT" w:cs="FuturaBT-Book"/>
        </w:rPr>
        <w:t xml:space="preserve">Phone: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8E1562" w:rsidRDefault="002F3346" w:rsidP="002F3346">
      <w:pPr>
        <w:autoSpaceDE w:val="0"/>
        <w:autoSpaceDN w:val="0"/>
        <w:adjustRightInd w:val="0"/>
        <w:spacing w:after="0" w:line="336" w:lineRule="auto"/>
        <w:rPr>
          <w:rFonts w:ascii="Futura Bk BT" w:hAnsi="Futura Bk BT" w:cs="FuturaBT-Book"/>
          <w:u w:val="single"/>
        </w:rPr>
      </w:pPr>
      <w:r w:rsidRPr="008E1562">
        <w:rPr>
          <w:rFonts w:ascii="Futura Bk BT" w:hAnsi="Futura Bk BT" w:cs="FuturaBT-Book"/>
        </w:rPr>
        <w:t xml:space="preserve">Address: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Default="002F3346" w:rsidP="002F3346">
      <w:pPr>
        <w:autoSpaceDE w:val="0"/>
        <w:autoSpaceDN w:val="0"/>
        <w:adjustRightInd w:val="0"/>
        <w:spacing w:after="0" w:line="336" w:lineRule="auto"/>
        <w:rPr>
          <w:rFonts w:ascii="Futura Bk BT" w:hAnsi="Futura Bk BT" w:cs="FuturaBT-Book"/>
          <w:u w:val="single"/>
        </w:rPr>
      </w:pPr>
      <w:r w:rsidRPr="008E1562">
        <w:rPr>
          <w:rFonts w:ascii="Futura Bk BT" w:hAnsi="Futura Bk BT" w:cs="FuturaBT-Book"/>
        </w:rPr>
        <w:t xml:space="preserve">Place of training/degrees:  </w:t>
      </w:r>
      <w:r w:rsidRPr="007152F1">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r w:rsidR="00CF6A86">
        <w:rPr>
          <w:rFonts w:ascii="Futura Bk BT" w:hAnsi="Futura Bk BT" w:cs="FuturaBT-Book"/>
          <w:u w:val="single"/>
        </w:rPr>
        <w:tab/>
      </w:r>
    </w:p>
    <w:p w:rsidR="002F3346" w:rsidRPr="007152F1" w:rsidRDefault="002F3346" w:rsidP="002F3346">
      <w:pPr>
        <w:autoSpaceDE w:val="0"/>
        <w:autoSpaceDN w:val="0"/>
        <w:adjustRightInd w:val="0"/>
        <w:spacing w:after="0" w:line="336" w:lineRule="auto"/>
        <w:rPr>
          <w:rFonts w:ascii="Futura Bk BT" w:hAnsi="Futura Bk BT" w:cs="FuturaBT-Book"/>
        </w:rPr>
      </w:pPr>
      <w:r>
        <w:rPr>
          <w:rFonts w:ascii="Futura Bk BT" w:hAnsi="Futura Bk BT" w:cs="FuturaBT-Book"/>
        </w:rPr>
        <w:t xml:space="preserve">Session Topic:  </w:t>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r w:rsidRPr="007152F1">
        <w:rPr>
          <w:rFonts w:ascii="Futura Bk BT" w:hAnsi="Futura Bk BT" w:cs="FuturaBT-Book"/>
          <w:u w:val="single"/>
        </w:rPr>
        <w:tab/>
      </w:r>
    </w:p>
    <w:p w:rsidR="002F3346" w:rsidRPr="007152F1" w:rsidRDefault="002F3346" w:rsidP="002F3346">
      <w:pPr>
        <w:tabs>
          <w:tab w:val="center" w:pos="4680"/>
        </w:tabs>
        <w:autoSpaceDE w:val="0"/>
        <w:autoSpaceDN w:val="0"/>
        <w:adjustRightInd w:val="0"/>
        <w:spacing w:after="0" w:line="336" w:lineRule="auto"/>
        <w:rPr>
          <w:rFonts w:ascii="Futura Bk BT" w:hAnsi="Futura Bk BT" w:cs="FuturaBT-Book"/>
          <w:b/>
          <w:color w:val="00B0F0"/>
          <w:sz w:val="24"/>
          <w:szCs w:val="24"/>
        </w:rPr>
      </w:pPr>
    </w:p>
    <w:p w:rsidR="002F3346" w:rsidRPr="008E1562" w:rsidRDefault="002F3346" w:rsidP="002F3346">
      <w:pPr>
        <w:tabs>
          <w:tab w:val="center" w:pos="4680"/>
        </w:tabs>
        <w:autoSpaceDE w:val="0"/>
        <w:autoSpaceDN w:val="0"/>
        <w:adjustRightInd w:val="0"/>
        <w:spacing w:after="0" w:line="336" w:lineRule="auto"/>
        <w:rPr>
          <w:rFonts w:ascii="Futura Bk BT" w:hAnsi="Futura Bk BT" w:cs="FuturaBT-Book"/>
          <w:b/>
          <w:color w:val="00B0F0"/>
          <w:sz w:val="32"/>
          <w:szCs w:val="32"/>
        </w:rPr>
      </w:pPr>
      <w:r w:rsidRPr="008E1562">
        <w:rPr>
          <w:rFonts w:ascii="Futura Bk BT" w:hAnsi="Futura Bk BT" w:cs="FuturaBT-Book"/>
          <w:b/>
          <w:color w:val="00B0F0"/>
          <w:sz w:val="28"/>
          <w:szCs w:val="28"/>
        </w:rPr>
        <w:t>SPEAKER REQUESTS:</w:t>
      </w:r>
      <w:r w:rsidRPr="008E1562">
        <w:rPr>
          <w:rFonts w:ascii="Futura Bk BT" w:hAnsi="Futura Bk BT" w:cs="FuturaBT-Book"/>
          <w:b/>
          <w:color w:val="00B0F0"/>
          <w:sz w:val="32"/>
          <w:szCs w:val="32"/>
        </w:rPr>
        <w:tab/>
      </w:r>
    </w:p>
    <w:p w:rsidR="002F3346" w:rsidRPr="008E1562" w:rsidRDefault="002F3346" w:rsidP="002F3346">
      <w:pPr>
        <w:autoSpaceDE w:val="0"/>
        <w:autoSpaceDN w:val="0"/>
        <w:adjustRightInd w:val="0"/>
        <w:spacing w:after="0" w:line="336" w:lineRule="auto"/>
        <w:rPr>
          <w:rFonts w:ascii="Futura Bk BT" w:hAnsi="Futura Bk BT" w:cs="FuturaBT-Book"/>
          <w:u w:val="single"/>
        </w:rPr>
      </w:pPr>
      <w:r w:rsidRPr="008E1562">
        <w:rPr>
          <w:rFonts w:ascii="Futura Bk BT" w:hAnsi="Futura Bk BT" w:cs="FuturaBT-Book"/>
        </w:rPr>
        <w:t xml:space="preserve">A/V Equipment: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8E1562" w:rsidRDefault="002F3346" w:rsidP="002F3346">
      <w:pPr>
        <w:autoSpaceDE w:val="0"/>
        <w:autoSpaceDN w:val="0"/>
        <w:adjustRightInd w:val="0"/>
        <w:spacing w:after="0" w:line="336" w:lineRule="auto"/>
        <w:rPr>
          <w:rFonts w:ascii="Futura Bk BT" w:hAnsi="Futura Bk BT" w:cs="FuturaBT-Book"/>
        </w:rPr>
      </w:pPr>
      <w:r w:rsidRPr="008E1562">
        <w:rPr>
          <w:rFonts w:ascii="Futura Bk BT" w:hAnsi="Futura Bk BT" w:cs="FuturaBT-Book"/>
        </w:rPr>
        <w:t xml:space="preserve">Travel Expense: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8E1562" w:rsidRDefault="002F3346" w:rsidP="002F3346">
      <w:pPr>
        <w:autoSpaceDE w:val="0"/>
        <w:autoSpaceDN w:val="0"/>
        <w:adjustRightInd w:val="0"/>
        <w:spacing w:after="0" w:line="336" w:lineRule="auto"/>
        <w:rPr>
          <w:rFonts w:ascii="Futura Bk BT" w:hAnsi="Futura Bk BT" w:cs="FuturaBT-Book"/>
          <w:u w:val="single"/>
        </w:rPr>
      </w:pPr>
      <w:r w:rsidRPr="008E1562">
        <w:rPr>
          <w:rFonts w:ascii="Futura Bk BT" w:hAnsi="Futura Bk BT" w:cs="FuturaBT-Book"/>
        </w:rPr>
        <w:t xml:space="preserve">Additional Needs:  </w:t>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r w:rsidRPr="008E1562">
        <w:rPr>
          <w:rFonts w:ascii="Futura Bk BT" w:hAnsi="Futura Bk BT" w:cs="FuturaBT-Book"/>
          <w:u w:val="single"/>
        </w:rPr>
        <w:tab/>
      </w:r>
    </w:p>
    <w:p w:rsidR="002F3346" w:rsidRPr="007152F1" w:rsidRDefault="002F3346" w:rsidP="002F3346">
      <w:pPr>
        <w:autoSpaceDE w:val="0"/>
        <w:autoSpaceDN w:val="0"/>
        <w:adjustRightInd w:val="0"/>
        <w:spacing w:after="0" w:line="336" w:lineRule="auto"/>
        <w:rPr>
          <w:rFonts w:ascii="Futura Bk BT" w:hAnsi="Futura Bk BT" w:cs="FuturaBT-Book"/>
          <w:sz w:val="24"/>
          <w:szCs w:val="24"/>
        </w:rPr>
      </w:pPr>
    </w:p>
    <w:p w:rsidR="002F3346" w:rsidRPr="008E1562" w:rsidRDefault="002F3346" w:rsidP="002F3346">
      <w:pPr>
        <w:tabs>
          <w:tab w:val="center" w:pos="4680"/>
        </w:tabs>
        <w:autoSpaceDE w:val="0"/>
        <w:autoSpaceDN w:val="0"/>
        <w:adjustRightInd w:val="0"/>
        <w:spacing w:after="0" w:line="336" w:lineRule="auto"/>
        <w:rPr>
          <w:rFonts w:ascii="Futura Bk BT" w:hAnsi="Futura Bk BT" w:cs="FuturaBT-Book"/>
          <w:b/>
          <w:color w:val="00B0F0"/>
          <w:sz w:val="28"/>
          <w:szCs w:val="28"/>
        </w:rPr>
      </w:pPr>
      <w:r w:rsidRPr="008E1562">
        <w:rPr>
          <w:rFonts w:ascii="Futura Bk BT" w:hAnsi="Futura Bk BT" w:cs="FuturaBT-Book"/>
          <w:b/>
          <w:color w:val="00B0F0"/>
          <w:sz w:val="28"/>
          <w:szCs w:val="28"/>
        </w:rPr>
        <w:t xml:space="preserve">PLEASE DESCRIBE YOUR EXPERTISE IN </w:t>
      </w:r>
      <w:r>
        <w:rPr>
          <w:rFonts w:ascii="Futura Bk BT" w:hAnsi="Futura Bk BT" w:cs="FuturaBT-Book"/>
          <w:b/>
          <w:color w:val="00B0F0"/>
          <w:sz w:val="28"/>
          <w:szCs w:val="28"/>
        </w:rPr>
        <w:t>YOUR</w:t>
      </w:r>
      <w:r w:rsidRPr="008E1562">
        <w:rPr>
          <w:rFonts w:ascii="Futura Bk BT" w:hAnsi="Futura Bk BT" w:cs="FuturaBT-Book"/>
          <w:b/>
          <w:color w:val="00B0F0"/>
          <w:sz w:val="28"/>
          <w:szCs w:val="28"/>
        </w:rPr>
        <w:t xml:space="preserve"> FIELD:</w:t>
      </w:r>
    </w:p>
    <w:p w:rsidR="002F3346" w:rsidRDefault="002F3346" w:rsidP="002F3346">
      <w:pPr>
        <w:autoSpaceDE w:val="0"/>
        <w:autoSpaceDN w:val="0"/>
        <w:adjustRightInd w:val="0"/>
        <w:spacing w:after="0" w:line="336" w:lineRule="auto"/>
        <w:rPr>
          <w:rFonts w:ascii="Futura Bk BT" w:hAnsi="Futura Bk BT" w:cs="FuturaBT-Book"/>
          <w:sz w:val="24"/>
          <w:szCs w:val="24"/>
          <w:u w:val="single"/>
        </w:rPr>
      </w:pP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p>
    <w:p w:rsidR="002F3346" w:rsidRDefault="002F3346" w:rsidP="002F3346">
      <w:pPr>
        <w:autoSpaceDE w:val="0"/>
        <w:autoSpaceDN w:val="0"/>
        <w:adjustRightInd w:val="0"/>
        <w:spacing w:after="0" w:line="336" w:lineRule="auto"/>
        <w:rPr>
          <w:rFonts w:ascii="Futura Bk BT" w:hAnsi="Futura Bk BT" w:cs="FuturaBT-Book"/>
          <w:sz w:val="24"/>
          <w:szCs w:val="24"/>
          <w:u w:val="single"/>
        </w:rPr>
      </w:pP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p>
    <w:p w:rsidR="002F3346" w:rsidRPr="007152F1" w:rsidRDefault="002F3346" w:rsidP="002F3346">
      <w:pPr>
        <w:autoSpaceDE w:val="0"/>
        <w:autoSpaceDN w:val="0"/>
        <w:adjustRightInd w:val="0"/>
        <w:spacing w:after="0" w:line="336" w:lineRule="auto"/>
        <w:rPr>
          <w:rFonts w:ascii="Futura Bk BT" w:hAnsi="Futura Bk BT" w:cs="FuturaBT-Book"/>
          <w:sz w:val="24"/>
          <w:szCs w:val="24"/>
        </w:rPr>
      </w:pPr>
    </w:p>
    <w:p w:rsidR="002F3346" w:rsidRPr="008E1562" w:rsidRDefault="002F3346" w:rsidP="002F3346">
      <w:pPr>
        <w:tabs>
          <w:tab w:val="center" w:pos="4680"/>
        </w:tabs>
        <w:autoSpaceDE w:val="0"/>
        <w:autoSpaceDN w:val="0"/>
        <w:adjustRightInd w:val="0"/>
        <w:spacing w:after="0" w:line="336" w:lineRule="auto"/>
        <w:rPr>
          <w:rFonts w:ascii="Futura Bk BT" w:hAnsi="Futura Bk BT" w:cs="FuturaBT-Book"/>
          <w:b/>
          <w:color w:val="00B0F0"/>
          <w:sz w:val="28"/>
          <w:szCs w:val="28"/>
        </w:rPr>
      </w:pPr>
      <w:r w:rsidRPr="008E1562">
        <w:rPr>
          <w:rFonts w:ascii="Futura Bk BT" w:hAnsi="Futura Bk BT" w:cs="FuturaBT-Book"/>
          <w:b/>
          <w:color w:val="00B0F0"/>
          <w:sz w:val="28"/>
          <w:szCs w:val="28"/>
        </w:rPr>
        <w:t>PLEASE WRITE A BRIEF STATEMENT TO INTRODUCE YOUR PRESENTATION:</w:t>
      </w:r>
    </w:p>
    <w:p w:rsidR="002F3346" w:rsidRDefault="002F3346" w:rsidP="002F3346">
      <w:pPr>
        <w:autoSpaceDE w:val="0"/>
        <w:autoSpaceDN w:val="0"/>
        <w:adjustRightInd w:val="0"/>
        <w:spacing w:after="0" w:line="336" w:lineRule="auto"/>
        <w:rPr>
          <w:rFonts w:ascii="Futura Bk BT" w:hAnsi="Futura Bk BT" w:cs="FuturaBT-Book"/>
          <w:sz w:val="24"/>
          <w:szCs w:val="24"/>
          <w:u w:val="single"/>
        </w:rPr>
      </w:pP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p>
    <w:p w:rsidR="002F3346" w:rsidRDefault="002F3346" w:rsidP="002F3346">
      <w:pPr>
        <w:autoSpaceDE w:val="0"/>
        <w:autoSpaceDN w:val="0"/>
        <w:adjustRightInd w:val="0"/>
        <w:spacing w:after="0" w:line="336" w:lineRule="auto"/>
        <w:rPr>
          <w:rFonts w:ascii="Futura Bk BT" w:hAnsi="Futura Bk BT" w:cs="FuturaBT-Book"/>
          <w:sz w:val="24"/>
          <w:szCs w:val="24"/>
          <w:u w:val="single"/>
        </w:rPr>
      </w:pP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p>
    <w:p w:rsidR="002F3346" w:rsidRDefault="002F3346" w:rsidP="002F3346">
      <w:pPr>
        <w:autoSpaceDE w:val="0"/>
        <w:autoSpaceDN w:val="0"/>
        <w:adjustRightInd w:val="0"/>
        <w:spacing w:after="0" w:line="336" w:lineRule="auto"/>
        <w:rPr>
          <w:rFonts w:ascii="Futura Bk BT" w:hAnsi="Futura Bk BT" w:cs="FuturaBT-Book"/>
          <w:sz w:val="24"/>
          <w:szCs w:val="24"/>
          <w:u w:val="single"/>
        </w:rPr>
      </w:pP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p>
    <w:p w:rsidR="002F3346" w:rsidRPr="007152F1" w:rsidRDefault="002F3346" w:rsidP="002F3346">
      <w:pPr>
        <w:autoSpaceDE w:val="0"/>
        <w:autoSpaceDN w:val="0"/>
        <w:adjustRightInd w:val="0"/>
        <w:spacing w:after="0" w:line="336" w:lineRule="auto"/>
        <w:rPr>
          <w:rFonts w:ascii="Futura Bk BT" w:hAnsi="Futura Bk BT" w:cs="FuturaBT-Book"/>
          <w:b/>
          <w:color w:val="00B0F0"/>
          <w:sz w:val="24"/>
          <w:szCs w:val="24"/>
        </w:rPr>
      </w:pPr>
    </w:p>
    <w:p w:rsidR="002F3346" w:rsidRPr="008E1562" w:rsidRDefault="002F3346" w:rsidP="002F3346">
      <w:pPr>
        <w:tabs>
          <w:tab w:val="center" w:pos="4680"/>
        </w:tabs>
        <w:autoSpaceDE w:val="0"/>
        <w:autoSpaceDN w:val="0"/>
        <w:adjustRightInd w:val="0"/>
        <w:spacing w:after="0" w:line="336" w:lineRule="auto"/>
        <w:rPr>
          <w:rFonts w:ascii="Futura Bk BT" w:hAnsi="Futura Bk BT" w:cs="FuturaBT-Book"/>
          <w:b/>
          <w:color w:val="00B0F0"/>
          <w:sz w:val="28"/>
          <w:szCs w:val="28"/>
        </w:rPr>
      </w:pPr>
      <w:r w:rsidRPr="008E1562">
        <w:rPr>
          <w:rFonts w:ascii="Futura Bk BT" w:hAnsi="Futura Bk BT" w:cs="FuturaBT-Book"/>
          <w:b/>
          <w:color w:val="00B0F0"/>
          <w:sz w:val="28"/>
          <w:szCs w:val="28"/>
        </w:rPr>
        <w:t>LOCATION PRESENTING AT:</w:t>
      </w:r>
    </w:p>
    <w:p w:rsidR="002F3346" w:rsidRDefault="002F3346" w:rsidP="002F3346">
      <w:pPr>
        <w:autoSpaceDE w:val="0"/>
        <w:autoSpaceDN w:val="0"/>
        <w:adjustRightInd w:val="0"/>
        <w:spacing w:after="0" w:line="336" w:lineRule="auto"/>
        <w:rPr>
          <w:rFonts w:ascii="Futura Bk BT" w:hAnsi="Futura Bk BT" w:cs="FuturaBT-Book"/>
          <w:sz w:val="24"/>
          <w:szCs w:val="24"/>
          <w:u w:val="single"/>
        </w:rPr>
      </w:pP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r w:rsidRPr="008E1562">
        <w:rPr>
          <w:rFonts w:ascii="Futura Bk BT" w:hAnsi="Futura Bk BT" w:cs="FuturaBT-Book"/>
          <w:sz w:val="24"/>
          <w:szCs w:val="24"/>
          <w:u w:val="single"/>
        </w:rPr>
        <w:tab/>
      </w:r>
    </w:p>
    <w:p w:rsidR="003013BF" w:rsidRDefault="003013BF" w:rsidP="003013BF">
      <w:pPr>
        <w:pStyle w:val="ScrubsGuidbook"/>
      </w:pPr>
      <w:bookmarkStart w:id="51" w:name="_Toc352577004"/>
      <w:r>
        <w:lastRenderedPageBreak/>
        <w:t>APPENDIX 5:  Sample Agenda</w:t>
      </w:r>
      <w:bookmarkEnd w:id="51"/>
    </w:p>
    <w:p w:rsidR="00C461FB" w:rsidRDefault="00C461FB">
      <w:r>
        <w:br w:type="page"/>
      </w:r>
    </w:p>
    <w:p w:rsidR="000554AE" w:rsidRPr="00674AAA" w:rsidRDefault="00342DE4" w:rsidP="000554AE">
      <w:pPr>
        <w:spacing w:after="0" w:line="240" w:lineRule="auto"/>
        <w:rPr>
          <w:rFonts w:ascii="Futura Bk BT" w:hAnsi="Futura Bk BT"/>
          <w:color w:val="7CC242"/>
          <w:sz w:val="40"/>
          <w:szCs w:val="40"/>
        </w:rPr>
      </w:pPr>
      <w:r>
        <w:rPr>
          <w:rFonts w:ascii="Futura Bk BT" w:hAnsi="Futura Bk BT"/>
          <w:b/>
          <w:noProof/>
          <w:color w:val="7CC242"/>
          <w:sz w:val="40"/>
          <w:szCs w:val="40"/>
        </w:rPr>
        <w:lastRenderedPageBreak/>
        <mc:AlternateContent>
          <mc:Choice Requires="wps">
            <w:drawing>
              <wp:anchor distT="0" distB="0" distL="114300" distR="114300" simplePos="0" relativeHeight="251796480" behindDoc="0" locked="0" layoutInCell="1" allowOverlap="1">
                <wp:simplePos x="0" y="0"/>
                <wp:positionH relativeFrom="column">
                  <wp:posOffset>1962150</wp:posOffset>
                </wp:positionH>
                <wp:positionV relativeFrom="paragraph">
                  <wp:posOffset>-701040</wp:posOffset>
                </wp:positionV>
                <wp:extent cx="2767330" cy="56959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7330" cy="569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6B1D" w:rsidRPr="00674AAA" w:rsidRDefault="007E6B1D" w:rsidP="003E1F56">
                            <w:pPr>
                              <w:spacing w:after="0" w:line="240" w:lineRule="auto"/>
                              <w:jc w:val="center"/>
                              <w:rPr>
                                <w:rFonts w:ascii="Futura Bk BT" w:hAnsi="Futura Bk BT"/>
                                <w:b/>
                                <w:sz w:val="28"/>
                                <w:szCs w:val="28"/>
                              </w:rPr>
                            </w:pPr>
                            <w:r w:rsidRPr="00674AAA">
                              <w:rPr>
                                <w:rFonts w:ascii="Futura Bk BT" w:hAnsi="Futura Bk BT"/>
                                <w:b/>
                                <w:sz w:val="28"/>
                                <w:szCs w:val="28"/>
                              </w:rPr>
                              <w:t>November 7, 2012</w:t>
                            </w:r>
                          </w:p>
                          <w:p w:rsidR="007E6B1D" w:rsidRPr="00674AAA" w:rsidRDefault="007E6B1D" w:rsidP="003E1F56">
                            <w:pPr>
                              <w:spacing w:after="0" w:line="240" w:lineRule="auto"/>
                              <w:jc w:val="center"/>
                              <w:rPr>
                                <w:rFonts w:ascii="Futura Bk BT" w:hAnsi="Futura Bk BT"/>
                                <w:b/>
                                <w:sz w:val="28"/>
                                <w:szCs w:val="28"/>
                              </w:rPr>
                            </w:pPr>
                            <w:r w:rsidRPr="00674AAA">
                              <w:rPr>
                                <w:rFonts w:ascii="Futura Bk BT" w:hAnsi="Futura Bk BT"/>
                                <w:b/>
                                <w:sz w:val="28"/>
                                <w:szCs w:val="28"/>
                              </w:rPr>
                              <w:t>Capital University Center, Pierre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margin-left:154.5pt;margin-top:-55.2pt;width:217.9pt;height:44.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" filled="f" stroked="f" strokeweight=".5pt">
                <v:path arrowok="t"/>
                <v:textbox>
                  <w:txbxContent>
                    <w:p w:rsidR="007E6B1D" w:rsidRPr="00674AAA" w:rsidRDefault="007E6B1D" w:rsidP="003E1F56">
                      <w:pPr>
                        <w:spacing w:after="0" w:line="240" w:lineRule="auto"/>
                        <w:jc w:val="center"/>
                        <w:rPr>
                          <w:rFonts w:ascii="Futura Bk BT" w:hAnsi="Futura Bk BT"/>
                          <w:b/>
                          <w:sz w:val="28"/>
                          <w:szCs w:val="28"/>
                        </w:rPr>
                      </w:pPr>
                      <w:r w:rsidRPr="00674AAA">
                        <w:rPr>
                          <w:rFonts w:ascii="Futura Bk BT" w:hAnsi="Futura Bk BT"/>
                          <w:b/>
                          <w:sz w:val="28"/>
                          <w:szCs w:val="28"/>
                        </w:rPr>
                        <w:t>November 7, 2012</w:t>
                      </w:r>
                    </w:p>
                    <w:p w:rsidR="007E6B1D" w:rsidRPr="00674AAA" w:rsidRDefault="007E6B1D" w:rsidP="003E1F56">
                      <w:pPr>
                        <w:spacing w:after="0" w:line="240" w:lineRule="auto"/>
                        <w:jc w:val="center"/>
                        <w:rPr>
                          <w:rFonts w:ascii="Futura Bk BT" w:hAnsi="Futura Bk BT"/>
                          <w:b/>
                          <w:sz w:val="28"/>
                          <w:szCs w:val="28"/>
                        </w:rPr>
                      </w:pPr>
                      <w:r w:rsidRPr="00674AAA">
                        <w:rPr>
                          <w:rFonts w:ascii="Futura Bk BT" w:hAnsi="Futura Bk BT"/>
                          <w:b/>
                          <w:sz w:val="28"/>
                          <w:szCs w:val="28"/>
                        </w:rPr>
                        <w:t>Capital University Center, Pierre</w:t>
                      </w:r>
                    </w:p>
                  </w:txbxContent>
                </v:textbox>
              </v:shape>
            </w:pict>
          </mc:Fallback>
        </mc:AlternateContent>
      </w:r>
      <w:r w:rsidR="000554AE">
        <w:rPr>
          <w:rFonts w:ascii="Futura Bk BT" w:hAnsi="Futura Bk BT"/>
          <w:noProof/>
          <w:color w:val="00C6EB"/>
          <w:sz w:val="24"/>
          <w:szCs w:val="24"/>
        </w:rPr>
        <w:drawing>
          <wp:anchor distT="0" distB="0" distL="114300" distR="114300" simplePos="0" relativeHeight="251798528" behindDoc="0" locked="0" layoutInCell="1" allowOverlap="1" wp14:anchorId="4DE0A15A" wp14:editId="3D9AD269">
            <wp:simplePos x="0" y="0"/>
            <wp:positionH relativeFrom="column">
              <wp:posOffset>8340725</wp:posOffset>
            </wp:positionH>
            <wp:positionV relativeFrom="paragraph">
              <wp:posOffset>-1037590</wp:posOffset>
            </wp:positionV>
            <wp:extent cx="818515" cy="836295"/>
            <wp:effectExtent l="0" t="0" r="635" b="1905"/>
            <wp:wrapNone/>
            <wp:docPr id="3" name="Picture 3" descr="\\ESPR1FS09\AgencyHomeHE$\hepr16320\Documents\Scrubs_Med_logos\Scrubs_Med_logos\ScrubsCam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R1FS09\AgencyHomeHE$\hepr16320\Documents\Scrubs_Med_logos\Scrubs_Med_logos\ScrubsCamp_FINAL.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18515" cy="836295"/>
                    </a:xfrm>
                    <a:prstGeom prst="rect">
                      <a:avLst/>
                    </a:prstGeom>
                    <a:noFill/>
                    <a:ln>
                      <a:noFill/>
                    </a:ln>
                  </pic:spPr>
                </pic:pic>
              </a:graphicData>
            </a:graphic>
          </wp:anchor>
        </w:drawing>
      </w:r>
      <w:r>
        <w:rPr>
          <w:rFonts w:ascii="Futura Bk BT" w:hAnsi="Futura Bk BT"/>
          <w:b/>
          <w:noProof/>
          <w:color w:val="7CC242"/>
          <w:sz w:val="40"/>
          <w:szCs w:val="40"/>
        </w:rPr>
        <mc:AlternateContent>
          <mc:Choice Requires="wps">
            <w:drawing>
              <wp:anchor distT="0" distB="0" distL="114300" distR="114300" simplePos="0" relativeHeight="251795456" behindDoc="1" locked="0" layoutInCell="1" allowOverlap="1">
                <wp:simplePos x="0" y="0"/>
                <wp:positionH relativeFrom="column">
                  <wp:posOffset>-69215</wp:posOffset>
                </wp:positionH>
                <wp:positionV relativeFrom="paragraph">
                  <wp:posOffset>-140335</wp:posOffset>
                </wp:positionV>
                <wp:extent cx="9290050" cy="8890"/>
                <wp:effectExtent l="0" t="0" r="25400" b="2921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90050" cy="8890"/>
                        </a:xfrm>
                        <a:prstGeom prst="line">
                          <a:avLst/>
                        </a:prstGeom>
                        <a:ln w="19050">
                          <a:solidFill>
                            <a:srgbClr val="003F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1.05pt" to="726.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" strokecolor="#003f5f" strokeweight="1.5pt">
                <o:lock v:ext="edit" shapetype="f"/>
              </v:line>
            </w:pict>
          </mc:Fallback>
        </mc:AlternateContent>
      </w:r>
      <w:r w:rsidR="000554AE" w:rsidRPr="00674AAA">
        <w:rPr>
          <w:rFonts w:ascii="Futura Bk BT" w:hAnsi="Futura Bk BT"/>
          <w:b/>
          <w:noProof/>
          <w:color w:val="7CC242"/>
          <w:sz w:val="40"/>
          <w:szCs w:val="40"/>
        </w:rPr>
        <w:t>Pierre</w:t>
      </w:r>
      <w:r w:rsidR="000554AE" w:rsidRPr="00674AAA">
        <w:rPr>
          <w:rFonts w:ascii="Futura Bk BT" w:hAnsi="Futura Bk BT"/>
          <w:b/>
          <w:color w:val="7CC242"/>
          <w:sz w:val="40"/>
          <w:szCs w:val="40"/>
        </w:rPr>
        <w:t xml:space="preserve"> Scrubs Camp Agenda</w:t>
      </w:r>
    </w:p>
    <w:p w:rsidR="000554AE" w:rsidRDefault="00342DE4" w:rsidP="000554AE">
      <w:pPr>
        <w:spacing w:after="0" w:line="240" w:lineRule="auto"/>
        <w:jc w:val="center"/>
        <w:rPr>
          <w:rFonts w:ascii="Futura Bk BT" w:hAnsi="Futura Bk BT"/>
          <w:color w:val="00C6EB"/>
          <w:sz w:val="24"/>
          <w:szCs w:val="24"/>
        </w:rPr>
      </w:pPr>
      <w:r>
        <w:rPr>
          <w:rFonts w:ascii="Futura Bk BT" w:hAnsi="Futura Bk BT"/>
          <w:b/>
          <w:noProof/>
          <w:color w:val="56341B"/>
          <w:sz w:val="40"/>
          <w:szCs w:val="40"/>
        </w:rPr>
        <mc:AlternateContent>
          <mc:Choice Requires="wps">
            <w:drawing>
              <wp:anchor distT="0" distB="0" distL="114300" distR="114300" simplePos="0" relativeHeight="251797504" behindDoc="1" locked="0" layoutInCell="1" allowOverlap="1">
                <wp:simplePos x="0" y="0"/>
                <wp:positionH relativeFrom="column">
                  <wp:posOffset>-62865</wp:posOffset>
                </wp:positionH>
                <wp:positionV relativeFrom="paragraph">
                  <wp:posOffset>104775</wp:posOffset>
                </wp:positionV>
                <wp:extent cx="9290050" cy="8890"/>
                <wp:effectExtent l="0" t="0" r="25400" b="2921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90050" cy="8890"/>
                        </a:xfrm>
                        <a:prstGeom prst="line">
                          <a:avLst/>
                        </a:prstGeom>
                        <a:noFill/>
                        <a:ln w="19050" cap="flat" cmpd="sng" algn="ctr">
                          <a:solidFill>
                            <a:srgbClr val="003F5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8.25pt" to="726.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" strokecolor="#003f5f" strokeweight="1.5pt">
                <o:lock v:ext="edit" shapetype="f"/>
              </v:line>
            </w:pict>
          </mc:Fallback>
        </mc:AlternateContent>
      </w:r>
    </w:p>
    <w:tbl>
      <w:tblPr>
        <w:tblStyle w:val="TableGrid"/>
        <w:tblW w:w="0" w:type="auto"/>
        <w:tblLook w:val="04A0" w:firstRow="1" w:lastRow="0" w:firstColumn="1" w:lastColumn="0" w:noHBand="0" w:noVBand="1"/>
      </w:tblPr>
      <w:tblGrid>
        <w:gridCol w:w="2040"/>
        <w:gridCol w:w="2512"/>
        <w:gridCol w:w="2512"/>
        <w:gridCol w:w="2512"/>
      </w:tblGrid>
      <w:tr w:rsidR="000554AE" w:rsidTr="00CF6A86">
        <w:trPr>
          <w:trHeight w:val="467"/>
        </w:trPr>
        <w:tc>
          <w:tcPr>
            <w:tcW w:w="3391" w:type="dxa"/>
            <w:tcBorders>
              <w:bottom w:val="single" w:sz="4" w:space="0" w:color="auto"/>
            </w:tcBorders>
            <w:shd w:val="clear" w:color="auto" w:fill="7CC242"/>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7:45 a.m. – 8:00 a.m.</w:t>
            </w:r>
          </w:p>
        </w:tc>
        <w:tc>
          <w:tcPr>
            <w:tcW w:w="10404" w:type="dxa"/>
            <w:gridSpan w:val="3"/>
            <w:vAlign w:val="center"/>
          </w:tcPr>
          <w:p w:rsidR="000554AE" w:rsidRPr="00E84A9F" w:rsidRDefault="000554AE" w:rsidP="007F2C60">
            <w:pPr>
              <w:rPr>
                <w:rFonts w:ascii="Futura Bk BT" w:hAnsi="Futura Bk BT"/>
              </w:rPr>
            </w:pPr>
            <w:r w:rsidRPr="00E84A9F">
              <w:rPr>
                <w:rFonts w:ascii="Futura Bk BT" w:hAnsi="Futura Bk BT"/>
              </w:rPr>
              <w:t xml:space="preserve">Student Registration </w:t>
            </w:r>
          </w:p>
        </w:tc>
      </w:tr>
      <w:tr w:rsidR="000554AE" w:rsidTr="00CF6A86">
        <w:trPr>
          <w:trHeight w:val="530"/>
        </w:trPr>
        <w:tc>
          <w:tcPr>
            <w:tcW w:w="3391" w:type="dxa"/>
            <w:tcBorders>
              <w:bottom w:val="single" w:sz="4" w:space="0" w:color="auto"/>
            </w:tcBorders>
            <w:shd w:val="clear" w:color="auto" w:fill="003F5F"/>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8:00 a.m. – 8:10 a.m.</w:t>
            </w:r>
          </w:p>
        </w:tc>
        <w:tc>
          <w:tcPr>
            <w:tcW w:w="10404" w:type="dxa"/>
            <w:gridSpan w:val="3"/>
            <w:tcBorders>
              <w:bottom w:val="single" w:sz="4" w:space="0" w:color="auto"/>
            </w:tcBorders>
            <w:vAlign w:val="center"/>
          </w:tcPr>
          <w:p w:rsidR="000554AE" w:rsidRPr="00E84A9F" w:rsidRDefault="000554AE" w:rsidP="007F2C60">
            <w:pPr>
              <w:rPr>
                <w:rFonts w:ascii="Futura Bk BT" w:hAnsi="Futura Bk BT"/>
              </w:rPr>
            </w:pPr>
            <w:r w:rsidRPr="00E84A9F">
              <w:rPr>
                <w:rFonts w:ascii="Futura Bk BT" w:hAnsi="Futura Bk BT"/>
              </w:rPr>
              <w:t xml:space="preserve">Welcome – Sandi </w:t>
            </w:r>
            <w:proofErr w:type="spellStart"/>
            <w:r w:rsidRPr="00E84A9F">
              <w:rPr>
                <w:rFonts w:ascii="Futura Bk BT" w:hAnsi="Futura Bk BT"/>
              </w:rPr>
              <w:t>Durick</w:t>
            </w:r>
            <w:proofErr w:type="spellEnd"/>
            <w:r w:rsidRPr="00E84A9F">
              <w:rPr>
                <w:rFonts w:ascii="Futura Bk BT" w:hAnsi="Futura Bk BT"/>
              </w:rPr>
              <w:t xml:space="preserve"> &amp; First Lady (Auditorium)</w:t>
            </w:r>
          </w:p>
        </w:tc>
      </w:tr>
      <w:tr w:rsidR="000554AE" w:rsidRPr="00325842" w:rsidTr="00CF6A86">
        <w:trPr>
          <w:trHeight w:val="440"/>
        </w:trPr>
        <w:tc>
          <w:tcPr>
            <w:tcW w:w="3391" w:type="dxa"/>
            <w:tcBorders>
              <w:bottom w:val="single" w:sz="4" w:space="0" w:color="auto"/>
            </w:tcBorders>
            <w:shd w:val="clear" w:color="auto" w:fill="7CC242"/>
          </w:tcPr>
          <w:p w:rsidR="000554AE" w:rsidRPr="00325842" w:rsidRDefault="000554AE" w:rsidP="007F2C60">
            <w:pPr>
              <w:rPr>
                <w:rFonts w:ascii="Futura Bk BT" w:hAnsi="Futura Bk BT"/>
                <w:color w:val="FFFFFF" w:themeColor="background1"/>
                <w:sz w:val="24"/>
                <w:szCs w:val="24"/>
              </w:rPr>
            </w:pPr>
          </w:p>
        </w:tc>
        <w:tc>
          <w:tcPr>
            <w:tcW w:w="3468" w:type="dxa"/>
            <w:shd w:val="clear" w:color="auto" w:fill="7CC242"/>
            <w:vAlign w:val="center"/>
          </w:tcPr>
          <w:p w:rsidR="000554AE" w:rsidRPr="003B4B9C" w:rsidRDefault="000554AE" w:rsidP="007F2C60">
            <w:pPr>
              <w:jc w:val="center"/>
              <w:rPr>
                <w:rFonts w:ascii="Futura Bk BT" w:hAnsi="Futura Bk BT"/>
                <w:b/>
                <w:color w:val="FFFFFF" w:themeColor="background1"/>
                <w:sz w:val="28"/>
                <w:szCs w:val="28"/>
              </w:rPr>
            </w:pPr>
            <w:r w:rsidRPr="003B4B9C">
              <w:rPr>
                <w:rFonts w:ascii="Futura Bk BT" w:hAnsi="Futura Bk BT"/>
                <w:b/>
                <w:color w:val="FFFFFF" w:themeColor="background1"/>
                <w:sz w:val="28"/>
                <w:szCs w:val="28"/>
              </w:rPr>
              <w:t>Track 1</w:t>
            </w:r>
          </w:p>
        </w:tc>
        <w:tc>
          <w:tcPr>
            <w:tcW w:w="3468" w:type="dxa"/>
            <w:shd w:val="clear" w:color="auto" w:fill="7CC242"/>
            <w:vAlign w:val="center"/>
          </w:tcPr>
          <w:p w:rsidR="000554AE" w:rsidRPr="003B4B9C" w:rsidRDefault="000554AE" w:rsidP="007F2C60">
            <w:pPr>
              <w:jc w:val="center"/>
              <w:rPr>
                <w:rFonts w:ascii="Futura Bk BT" w:hAnsi="Futura Bk BT"/>
                <w:b/>
                <w:color w:val="FFFFFF" w:themeColor="background1"/>
                <w:sz w:val="28"/>
                <w:szCs w:val="28"/>
              </w:rPr>
            </w:pPr>
            <w:r w:rsidRPr="003B4B9C">
              <w:rPr>
                <w:rFonts w:ascii="Futura Bk BT" w:hAnsi="Futura Bk BT"/>
                <w:b/>
                <w:color w:val="FFFFFF" w:themeColor="background1"/>
                <w:sz w:val="28"/>
                <w:szCs w:val="28"/>
              </w:rPr>
              <w:t>Track 2</w:t>
            </w:r>
          </w:p>
        </w:tc>
        <w:tc>
          <w:tcPr>
            <w:tcW w:w="3468" w:type="dxa"/>
            <w:shd w:val="clear" w:color="auto" w:fill="7CC242"/>
            <w:vAlign w:val="center"/>
          </w:tcPr>
          <w:p w:rsidR="000554AE" w:rsidRPr="003B4B9C" w:rsidRDefault="000554AE" w:rsidP="007F2C60">
            <w:pPr>
              <w:jc w:val="center"/>
              <w:rPr>
                <w:rFonts w:ascii="Futura Bk BT" w:hAnsi="Futura Bk BT"/>
                <w:b/>
                <w:color w:val="FFFFFF" w:themeColor="background1"/>
                <w:sz w:val="28"/>
                <w:szCs w:val="28"/>
              </w:rPr>
            </w:pPr>
            <w:r w:rsidRPr="003B4B9C">
              <w:rPr>
                <w:rFonts w:ascii="Futura Bk BT" w:hAnsi="Futura Bk BT"/>
                <w:b/>
                <w:color w:val="FFFFFF" w:themeColor="background1"/>
                <w:sz w:val="28"/>
                <w:szCs w:val="28"/>
              </w:rPr>
              <w:t>Track 3</w:t>
            </w:r>
          </w:p>
        </w:tc>
      </w:tr>
      <w:tr w:rsidR="000554AE" w:rsidTr="00CF6A86">
        <w:trPr>
          <w:trHeight w:val="530"/>
        </w:trPr>
        <w:tc>
          <w:tcPr>
            <w:tcW w:w="3391" w:type="dxa"/>
            <w:tcBorders>
              <w:bottom w:val="single" w:sz="4" w:space="0" w:color="auto"/>
            </w:tcBorders>
            <w:shd w:val="clear" w:color="auto" w:fill="003F5F"/>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8:15 a.m. – 9:00 a.m.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Shane </w:t>
            </w:r>
            <w:proofErr w:type="spellStart"/>
            <w:r w:rsidRPr="00E84A9F">
              <w:rPr>
                <w:rFonts w:ascii="Futura Bk BT" w:hAnsi="Futura Bk BT"/>
              </w:rPr>
              <w:t>Clarambeau</w:t>
            </w:r>
            <w:proofErr w:type="spellEnd"/>
            <w:r w:rsidRPr="00E84A9F">
              <w:rPr>
                <w:rFonts w:ascii="Futura Bk BT" w:hAnsi="Futura Bk BT"/>
              </w:rPr>
              <w:t xml:space="preserve">, </w:t>
            </w:r>
            <w:proofErr w:type="spellStart"/>
            <w:r w:rsidRPr="00E84A9F">
              <w:rPr>
                <w:rFonts w:ascii="Futura Bk BT" w:hAnsi="Futura Bk BT"/>
              </w:rPr>
              <w:t>RPh</w:t>
            </w:r>
            <w:proofErr w:type="spellEnd"/>
            <w:r w:rsidRPr="00E84A9F">
              <w:rPr>
                <w:rFonts w:ascii="Futura Bk BT" w:hAnsi="Futura Bk BT"/>
              </w:rPr>
              <w:t xml:space="preserve"> Pharmacy (Rm. 111M)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Dr. Murray Thompson</w:t>
            </w:r>
          </w:p>
          <w:p w:rsidR="000554AE" w:rsidRPr="00E84A9F" w:rsidRDefault="000554AE" w:rsidP="007F2C60">
            <w:pPr>
              <w:jc w:val="center"/>
              <w:rPr>
                <w:rFonts w:ascii="Futura Bk BT" w:hAnsi="Futura Bk BT"/>
              </w:rPr>
            </w:pPr>
            <w:r w:rsidRPr="00E84A9F">
              <w:rPr>
                <w:rFonts w:ascii="Futura Bk BT" w:hAnsi="Futura Bk BT"/>
              </w:rPr>
              <w:t>Dentistry (Rm. 103M)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Becky </w:t>
            </w:r>
            <w:proofErr w:type="spellStart"/>
            <w:r w:rsidRPr="00E84A9F">
              <w:rPr>
                <w:rFonts w:ascii="Futura Bk BT" w:hAnsi="Futura Bk BT"/>
              </w:rPr>
              <w:t>Gruba</w:t>
            </w:r>
            <w:proofErr w:type="spellEnd"/>
            <w:r w:rsidRPr="00E84A9F">
              <w:rPr>
                <w:rFonts w:ascii="Futura Bk BT" w:hAnsi="Futura Bk BT"/>
              </w:rPr>
              <w:t>, Massage Therapist (Rm. 109M)</w:t>
            </w:r>
          </w:p>
        </w:tc>
      </w:tr>
      <w:tr w:rsidR="000554AE" w:rsidTr="00CF6A86">
        <w:trPr>
          <w:trHeight w:val="521"/>
        </w:trPr>
        <w:tc>
          <w:tcPr>
            <w:tcW w:w="3391" w:type="dxa"/>
            <w:tcBorders>
              <w:bottom w:val="single" w:sz="4" w:space="0" w:color="auto"/>
            </w:tcBorders>
            <w:shd w:val="clear" w:color="auto" w:fill="7CC242"/>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9:00 a.m. – 9:45 a.m.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Becky </w:t>
            </w:r>
            <w:proofErr w:type="spellStart"/>
            <w:r w:rsidRPr="00E84A9F">
              <w:rPr>
                <w:rFonts w:ascii="Futura Bk BT" w:hAnsi="Futura Bk BT"/>
              </w:rPr>
              <w:t>Gruba</w:t>
            </w:r>
            <w:proofErr w:type="spellEnd"/>
            <w:r w:rsidRPr="00E84A9F">
              <w:rPr>
                <w:rFonts w:ascii="Futura Bk BT" w:hAnsi="Futura Bk BT"/>
              </w:rPr>
              <w:t>, Massage Therapist (Rm. 109M)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Shane </w:t>
            </w:r>
            <w:proofErr w:type="spellStart"/>
            <w:r w:rsidRPr="00E84A9F">
              <w:rPr>
                <w:rFonts w:ascii="Futura Bk BT" w:hAnsi="Futura Bk BT"/>
              </w:rPr>
              <w:t>Clarambeau</w:t>
            </w:r>
            <w:proofErr w:type="spellEnd"/>
            <w:r w:rsidRPr="00E84A9F">
              <w:rPr>
                <w:rFonts w:ascii="Futura Bk BT" w:hAnsi="Futura Bk BT"/>
              </w:rPr>
              <w:t xml:space="preserve">, </w:t>
            </w:r>
            <w:proofErr w:type="spellStart"/>
            <w:r w:rsidRPr="00E84A9F">
              <w:rPr>
                <w:rFonts w:ascii="Futura Bk BT" w:hAnsi="Futura Bk BT"/>
              </w:rPr>
              <w:t>RPh</w:t>
            </w:r>
            <w:proofErr w:type="spellEnd"/>
            <w:r w:rsidRPr="00E84A9F">
              <w:rPr>
                <w:rFonts w:ascii="Futura Bk BT" w:hAnsi="Futura Bk BT"/>
              </w:rPr>
              <w:t xml:space="preserve"> Pharmacy (Rm. 111M)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Dr. Murray Thompson</w:t>
            </w:r>
          </w:p>
          <w:p w:rsidR="000554AE" w:rsidRPr="00E84A9F" w:rsidRDefault="000554AE" w:rsidP="007F2C60">
            <w:pPr>
              <w:jc w:val="center"/>
              <w:rPr>
                <w:rFonts w:ascii="Futura Bk BT" w:hAnsi="Futura Bk BT"/>
              </w:rPr>
            </w:pPr>
            <w:r w:rsidRPr="00E84A9F">
              <w:rPr>
                <w:rFonts w:ascii="Futura Bk BT" w:hAnsi="Futura Bk BT"/>
              </w:rPr>
              <w:t>Dentistry (Rm. 103M)</w:t>
            </w:r>
          </w:p>
        </w:tc>
      </w:tr>
      <w:tr w:rsidR="000554AE" w:rsidTr="00CF6A86">
        <w:trPr>
          <w:trHeight w:val="530"/>
        </w:trPr>
        <w:tc>
          <w:tcPr>
            <w:tcW w:w="3391" w:type="dxa"/>
            <w:tcBorders>
              <w:bottom w:val="single" w:sz="4" w:space="0" w:color="auto"/>
            </w:tcBorders>
            <w:shd w:val="clear" w:color="auto" w:fill="003F5F"/>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9:45 a.m. – 10:00 a.m.</w:t>
            </w:r>
          </w:p>
        </w:tc>
        <w:tc>
          <w:tcPr>
            <w:tcW w:w="10404" w:type="dxa"/>
            <w:gridSpan w:val="3"/>
            <w:vAlign w:val="center"/>
          </w:tcPr>
          <w:p w:rsidR="000554AE" w:rsidRPr="00E84A9F" w:rsidRDefault="000554AE" w:rsidP="007F2C60">
            <w:pPr>
              <w:rPr>
                <w:rFonts w:ascii="Futura Bk BT" w:hAnsi="Futura Bk BT"/>
              </w:rPr>
            </w:pPr>
            <w:r w:rsidRPr="00E84A9F">
              <w:rPr>
                <w:rFonts w:ascii="Futura Bk BT" w:hAnsi="Futura Bk BT"/>
              </w:rPr>
              <w:t>Break</w:t>
            </w:r>
          </w:p>
        </w:tc>
      </w:tr>
      <w:tr w:rsidR="000554AE" w:rsidTr="00CF6A86">
        <w:trPr>
          <w:trHeight w:val="449"/>
        </w:trPr>
        <w:tc>
          <w:tcPr>
            <w:tcW w:w="3391" w:type="dxa"/>
            <w:tcBorders>
              <w:bottom w:val="single" w:sz="4" w:space="0" w:color="auto"/>
            </w:tcBorders>
            <w:shd w:val="clear" w:color="auto" w:fill="7CC242"/>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10:00 a.m. – 10:45 a.m.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Dr. Murray Thompson</w:t>
            </w:r>
          </w:p>
          <w:p w:rsidR="000554AE" w:rsidRPr="00E84A9F" w:rsidRDefault="000554AE" w:rsidP="007F2C60">
            <w:pPr>
              <w:jc w:val="center"/>
              <w:rPr>
                <w:rFonts w:ascii="Futura Bk BT" w:hAnsi="Futura Bk BT"/>
              </w:rPr>
            </w:pPr>
            <w:r w:rsidRPr="00E84A9F">
              <w:rPr>
                <w:rFonts w:ascii="Futura Bk BT" w:hAnsi="Futura Bk BT"/>
              </w:rPr>
              <w:t>Dentistry (Rm. 103M)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Becky </w:t>
            </w:r>
            <w:proofErr w:type="spellStart"/>
            <w:r w:rsidRPr="00E84A9F">
              <w:rPr>
                <w:rFonts w:ascii="Futura Bk BT" w:hAnsi="Futura Bk BT"/>
              </w:rPr>
              <w:t>Gruba</w:t>
            </w:r>
            <w:proofErr w:type="spellEnd"/>
            <w:r w:rsidRPr="00E84A9F">
              <w:rPr>
                <w:rFonts w:ascii="Futura Bk BT" w:hAnsi="Futura Bk BT"/>
              </w:rPr>
              <w:t>, Massage Therapist (Rm. 109M)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Shane </w:t>
            </w:r>
            <w:proofErr w:type="spellStart"/>
            <w:r w:rsidRPr="00E84A9F">
              <w:rPr>
                <w:rFonts w:ascii="Futura Bk BT" w:hAnsi="Futura Bk BT"/>
              </w:rPr>
              <w:t>Clarambeau</w:t>
            </w:r>
            <w:proofErr w:type="spellEnd"/>
            <w:r w:rsidRPr="00E84A9F">
              <w:rPr>
                <w:rFonts w:ascii="Futura Bk BT" w:hAnsi="Futura Bk BT"/>
              </w:rPr>
              <w:t xml:space="preserve">, </w:t>
            </w:r>
            <w:proofErr w:type="spellStart"/>
            <w:r w:rsidRPr="00E84A9F">
              <w:rPr>
                <w:rFonts w:ascii="Futura Bk BT" w:hAnsi="Futura Bk BT"/>
              </w:rPr>
              <w:t>RPh</w:t>
            </w:r>
            <w:proofErr w:type="spellEnd"/>
            <w:r w:rsidRPr="00E84A9F">
              <w:rPr>
                <w:rFonts w:ascii="Futura Bk BT" w:hAnsi="Futura Bk BT"/>
              </w:rPr>
              <w:t xml:space="preserve"> Pharmacy (Rm. 111M)</w:t>
            </w:r>
          </w:p>
        </w:tc>
      </w:tr>
      <w:tr w:rsidR="000554AE" w:rsidTr="00CF6A86">
        <w:trPr>
          <w:trHeight w:val="530"/>
        </w:trPr>
        <w:tc>
          <w:tcPr>
            <w:tcW w:w="3391" w:type="dxa"/>
            <w:tcBorders>
              <w:bottom w:val="single" w:sz="4" w:space="0" w:color="auto"/>
            </w:tcBorders>
            <w:shd w:val="clear" w:color="auto" w:fill="003F5F"/>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10:45 a.m. – 11:30 p.m.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SIM-SD (Rm. 111M)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Michael </w:t>
            </w:r>
            <w:proofErr w:type="spellStart"/>
            <w:r w:rsidRPr="00E84A9F">
              <w:rPr>
                <w:rFonts w:ascii="Futura Bk BT" w:hAnsi="Futura Bk BT"/>
              </w:rPr>
              <w:t>Colleran</w:t>
            </w:r>
            <w:proofErr w:type="spellEnd"/>
            <w:r w:rsidRPr="00E84A9F">
              <w:rPr>
                <w:rFonts w:ascii="Futura Bk BT" w:hAnsi="Futura Bk BT"/>
              </w:rPr>
              <w:t>, MA, CCC</w:t>
            </w:r>
          </w:p>
          <w:p w:rsidR="000554AE" w:rsidRPr="00E84A9F" w:rsidRDefault="000554AE" w:rsidP="007F2C60">
            <w:pPr>
              <w:jc w:val="center"/>
              <w:rPr>
                <w:rFonts w:ascii="Futura Bk BT" w:hAnsi="Futura Bk BT"/>
              </w:rPr>
            </w:pPr>
            <w:r w:rsidRPr="00E84A9F">
              <w:rPr>
                <w:rFonts w:ascii="Futura Bk BT" w:hAnsi="Futura Bk BT"/>
              </w:rPr>
              <w:t>Clinical Audiologist (Rm. 103M)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Dr. David </w:t>
            </w:r>
            <w:proofErr w:type="spellStart"/>
            <w:r w:rsidRPr="00E84A9F">
              <w:rPr>
                <w:rFonts w:ascii="Futura Bk BT" w:hAnsi="Futura Bk BT"/>
              </w:rPr>
              <w:t>Lonbakken</w:t>
            </w:r>
            <w:proofErr w:type="spellEnd"/>
          </w:p>
          <w:p w:rsidR="000554AE" w:rsidRPr="00E84A9F" w:rsidRDefault="000554AE" w:rsidP="007F2C60">
            <w:pPr>
              <w:jc w:val="center"/>
              <w:rPr>
                <w:rFonts w:ascii="Futura Bk BT" w:hAnsi="Futura Bk BT"/>
              </w:rPr>
            </w:pPr>
            <w:r w:rsidRPr="00E84A9F">
              <w:rPr>
                <w:rFonts w:ascii="Futura Bk BT" w:hAnsi="Futura Bk BT"/>
              </w:rPr>
              <w:t>Surgeon (Rm. 109M)</w:t>
            </w:r>
          </w:p>
        </w:tc>
      </w:tr>
      <w:tr w:rsidR="000554AE" w:rsidTr="00CF6A86">
        <w:trPr>
          <w:trHeight w:val="440"/>
        </w:trPr>
        <w:tc>
          <w:tcPr>
            <w:tcW w:w="3391" w:type="dxa"/>
            <w:tcBorders>
              <w:bottom w:val="single" w:sz="4" w:space="0" w:color="auto"/>
            </w:tcBorders>
            <w:shd w:val="clear" w:color="auto" w:fill="7CC242"/>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11:30 a.m. – 12:00 p.m.</w:t>
            </w:r>
          </w:p>
        </w:tc>
        <w:tc>
          <w:tcPr>
            <w:tcW w:w="10404" w:type="dxa"/>
            <w:gridSpan w:val="3"/>
            <w:vAlign w:val="center"/>
          </w:tcPr>
          <w:p w:rsidR="000554AE" w:rsidRPr="00E84A9F" w:rsidRDefault="000554AE" w:rsidP="007F2C60">
            <w:pPr>
              <w:rPr>
                <w:rFonts w:ascii="Futura Bk BT" w:hAnsi="Futura Bk BT"/>
              </w:rPr>
            </w:pPr>
            <w:r w:rsidRPr="00E84A9F">
              <w:rPr>
                <w:rFonts w:ascii="Futura Bk BT" w:hAnsi="Futura Bk BT"/>
              </w:rPr>
              <w:t>Lunch</w:t>
            </w:r>
          </w:p>
        </w:tc>
      </w:tr>
      <w:tr w:rsidR="000554AE" w:rsidTr="00CF6A86">
        <w:trPr>
          <w:trHeight w:val="440"/>
        </w:trPr>
        <w:tc>
          <w:tcPr>
            <w:tcW w:w="3391" w:type="dxa"/>
            <w:tcBorders>
              <w:bottom w:val="single" w:sz="4" w:space="0" w:color="auto"/>
            </w:tcBorders>
            <w:shd w:val="clear" w:color="auto" w:fill="003F5F"/>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12:00 p.m. – 12:45 p.m.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Dr. David </w:t>
            </w:r>
            <w:proofErr w:type="spellStart"/>
            <w:r w:rsidRPr="00E84A9F">
              <w:rPr>
                <w:rFonts w:ascii="Futura Bk BT" w:hAnsi="Futura Bk BT"/>
              </w:rPr>
              <w:t>Lonbakken</w:t>
            </w:r>
            <w:proofErr w:type="spellEnd"/>
          </w:p>
          <w:p w:rsidR="000554AE" w:rsidRPr="00E84A9F" w:rsidRDefault="000554AE" w:rsidP="007F2C60">
            <w:pPr>
              <w:jc w:val="center"/>
              <w:rPr>
                <w:rFonts w:ascii="Futura Bk BT" w:hAnsi="Futura Bk BT"/>
              </w:rPr>
            </w:pPr>
            <w:r w:rsidRPr="00E84A9F">
              <w:rPr>
                <w:rFonts w:ascii="Futura Bk BT" w:hAnsi="Futura Bk BT"/>
              </w:rPr>
              <w:t>Surgeon (Rm. 109M)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SIM-SD (Rm. 111M)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Michael </w:t>
            </w:r>
            <w:proofErr w:type="spellStart"/>
            <w:r w:rsidRPr="00E84A9F">
              <w:rPr>
                <w:rFonts w:ascii="Futura Bk BT" w:hAnsi="Futura Bk BT"/>
              </w:rPr>
              <w:t>Colleran</w:t>
            </w:r>
            <w:proofErr w:type="spellEnd"/>
            <w:r w:rsidRPr="00E84A9F">
              <w:rPr>
                <w:rFonts w:ascii="Futura Bk BT" w:hAnsi="Futura Bk BT"/>
              </w:rPr>
              <w:t>, MA, CCC</w:t>
            </w:r>
          </w:p>
          <w:p w:rsidR="000554AE" w:rsidRPr="00E84A9F" w:rsidRDefault="000554AE" w:rsidP="007F2C60">
            <w:pPr>
              <w:jc w:val="center"/>
              <w:rPr>
                <w:rFonts w:ascii="Futura Bk BT" w:hAnsi="Futura Bk BT"/>
              </w:rPr>
            </w:pPr>
            <w:r w:rsidRPr="00E84A9F">
              <w:rPr>
                <w:rFonts w:ascii="Futura Bk BT" w:hAnsi="Futura Bk BT"/>
              </w:rPr>
              <w:t>Clinical Audiologist (Rm. 103M)</w:t>
            </w:r>
          </w:p>
        </w:tc>
      </w:tr>
      <w:tr w:rsidR="000554AE" w:rsidTr="00CF6A86">
        <w:trPr>
          <w:trHeight w:val="530"/>
        </w:trPr>
        <w:tc>
          <w:tcPr>
            <w:tcW w:w="3391" w:type="dxa"/>
            <w:tcBorders>
              <w:bottom w:val="single" w:sz="4" w:space="0" w:color="auto"/>
            </w:tcBorders>
            <w:shd w:val="clear" w:color="auto" w:fill="7CC242"/>
            <w:vAlign w:val="center"/>
          </w:tcPr>
          <w:p w:rsidR="000554AE" w:rsidRPr="00325842"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12:45 p.m. – 1:30 p.m.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Michael </w:t>
            </w:r>
            <w:proofErr w:type="spellStart"/>
            <w:r w:rsidRPr="00E84A9F">
              <w:rPr>
                <w:rFonts w:ascii="Futura Bk BT" w:hAnsi="Futura Bk BT"/>
              </w:rPr>
              <w:t>Colleran</w:t>
            </w:r>
            <w:proofErr w:type="spellEnd"/>
            <w:r w:rsidRPr="00E84A9F">
              <w:rPr>
                <w:rFonts w:ascii="Futura Bk BT" w:hAnsi="Futura Bk BT"/>
              </w:rPr>
              <w:t>, MA, CCC</w:t>
            </w:r>
          </w:p>
          <w:p w:rsidR="000554AE" w:rsidRPr="00E84A9F" w:rsidRDefault="000554AE" w:rsidP="007F2C60">
            <w:pPr>
              <w:jc w:val="center"/>
              <w:rPr>
                <w:rFonts w:ascii="Futura Bk BT" w:hAnsi="Futura Bk BT"/>
              </w:rPr>
            </w:pPr>
            <w:r w:rsidRPr="00E84A9F">
              <w:rPr>
                <w:rFonts w:ascii="Futura Bk BT" w:hAnsi="Futura Bk BT"/>
              </w:rPr>
              <w:t>Clinical Audiologist (Rm. 103M)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 xml:space="preserve">Dr. David </w:t>
            </w:r>
            <w:proofErr w:type="spellStart"/>
            <w:r w:rsidRPr="00E84A9F">
              <w:rPr>
                <w:rFonts w:ascii="Futura Bk BT" w:hAnsi="Futura Bk BT"/>
              </w:rPr>
              <w:t>Lonbakken</w:t>
            </w:r>
            <w:proofErr w:type="spellEnd"/>
          </w:p>
          <w:p w:rsidR="000554AE" w:rsidRPr="00E84A9F" w:rsidRDefault="000554AE" w:rsidP="007F2C60">
            <w:pPr>
              <w:jc w:val="center"/>
              <w:rPr>
                <w:rFonts w:ascii="Futura Bk BT" w:hAnsi="Futura Bk BT"/>
              </w:rPr>
            </w:pPr>
            <w:r w:rsidRPr="00E84A9F">
              <w:rPr>
                <w:rFonts w:ascii="Futura Bk BT" w:hAnsi="Futura Bk BT"/>
              </w:rPr>
              <w:t>Surgeon (Rm. 109M)</w:t>
            </w:r>
          </w:p>
        </w:tc>
        <w:tc>
          <w:tcPr>
            <w:tcW w:w="3468" w:type="dxa"/>
            <w:vAlign w:val="center"/>
          </w:tcPr>
          <w:p w:rsidR="000554AE" w:rsidRPr="00E84A9F" w:rsidRDefault="000554AE" w:rsidP="007F2C60">
            <w:pPr>
              <w:jc w:val="center"/>
              <w:rPr>
                <w:rFonts w:ascii="Futura Bk BT" w:hAnsi="Futura Bk BT"/>
              </w:rPr>
            </w:pPr>
            <w:r w:rsidRPr="00E84A9F">
              <w:rPr>
                <w:rFonts w:ascii="Futura Bk BT" w:hAnsi="Futura Bk BT"/>
              </w:rPr>
              <w:t>SIM-SD (Rm. 111M)</w:t>
            </w:r>
          </w:p>
        </w:tc>
      </w:tr>
      <w:tr w:rsidR="000554AE" w:rsidTr="00CF6A86">
        <w:trPr>
          <w:trHeight w:val="530"/>
        </w:trPr>
        <w:tc>
          <w:tcPr>
            <w:tcW w:w="3391" w:type="dxa"/>
            <w:tcBorders>
              <w:bottom w:val="single" w:sz="4" w:space="0" w:color="auto"/>
            </w:tcBorders>
            <w:shd w:val="clear" w:color="auto" w:fill="003F5F"/>
            <w:vAlign w:val="center"/>
          </w:tcPr>
          <w:p w:rsidR="000554AE"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1:30 p.m. – 2:15 p.m.</w:t>
            </w:r>
          </w:p>
        </w:tc>
        <w:tc>
          <w:tcPr>
            <w:tcW w:w="10404" w:type="dxa"/>
            <w:gridSpan w:val="3"/>
            <w:vAlign w:val="center"/>
          </w:tcPr>
          <w:p w:rsidR="000554AE" w:rsidRPr="00E84A9F" w:rsidRDefault="000554AE" w:rsidP="007F2C60">
            <w:pPr>
              <w:rPr>
                <w:rFonts w:ascii="Futura Bk BT" w:hAnsi="Futura Bk BT"/>
              </w:rPr>
            </w:pPr>
            <w:r w:rsidRPr="00E84A9F">
              <w:rPr>
                <w:rFonts w:ascii="Futura Bk BT" w:hAnsi="Futura Bk BT"/>
              </w:rPr>
              <w:t xml:space="preserve">YouTube Party – Karen </w:t>
            </w:r>
            <w:proofErr w:type="spellStart"/>
            <w:r w:rsidRPr="00E84A9F">
              <w:rPr>
                <w:rFonts w:ascii="Futura Bk BT" w:hAnsi="Futura Bk BT"/>
              </w:rPr>
              <w:t>Cudmore</w:t>
            </w:r>
            <w:proofErr w:type="spellEnd"/>
            <w:r w:rsidRPr="00E84A9F">
              <w:rPr>
                <w:rFonts w:ascii="Futura Bk BT" w:hAnsi="Futura Bk BT"/>
              </w:rPr>
              <w:t>, ORH (Auditorium)</w:t>
            </w:r>
          </w:p>
        </w:tc>
      </w:tr>
      <w:tr w:rsidR="000554AE" w:rsidTr="00CF6A86">
        <w:trPr>
          <w:trHeight w:val="521"/>
        </w:trPr>
        <w:tc>
          <w:tcPr>
            <w:tcW w:w="3391" w:type="dxa"/>
            <w:tcBorders>
              <w:bottom w:val="single" w:sz="4" w:space="0" w:color="auto"/>
            </w:tcBorders>
            <w:shd w:val="clear" w:color="auto" w:fill="7CC242"/>
            <w:vAlign w:val="center"/>
          </w:tcPr>
          <w:p w:rsidR="000554AE"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2:15 p.m. – 3:00 p.m.</w:t>
            </w:r>
          </w:p>
        </w:tc>
        <w:tc>
          <w:tcPr>
            <w:tcW w:w="10404" w:type="dxa"/>
            <w:gridSpan w:val="3"/>
            <w:vAlign w:val="center"/>
          </w:tcPr>
          <w:p w:rsidR="000554AE" w:rsidRPr="00E84A9F" w:rsidRDefault="000554AE" w:rsidP="007F2C60">
            <w:pPr>
              <w:rPr>
                <w:rFonts w:ascii="Futura Bk BT" w:hAnsi="Futura Bk BT"/>
              </w:rPr>
            </w:pPr>
            <w:r w:rsidRPr="00E84A9F">
              <w:rPr>
                <w:rFonts w:ascii="Futura Bk BT" w:hAnsi="Futura Bk BT"/>
              </w:rPr>
              <w:t xml:space="preserve">SD </w:t>
            </w:r>
            <w:proofErr w:type="spellStart"/>
            <w:r w:rsidRPr="00E84A9F">
              <w:rPr>
                <w:rFonts w:ascii="Futura Bk BT" w:hAnsi="Futura Bk BT"/>
              </w:rPr>
              <w:t>MyLife</w:t>
            </w:r>
            <w:proofErr w:type="spellEnd"/>
            <w:r w:rsidRPr="00E84A9F">
              <w:rPr>
                <w:rFonts w:ascii="Futura Bk BT" w:hAnsi="Futura Bk BT"/>
              </w:rPr>
              <w:t xml:space="preserve"> – Bobbi Brown, School Counselor (Auditorium)</w:t>
            </w:r>
          </w:p>
        </w:tc>
      </w:tr>
      <w:tr w:rsidR="000554AE" w:rsidTr="00CF6A86">
        <w:trPr>
          <w:trHeight w:val="521"/>
        </w:trPr>
        <w:tc>
          <w:tcPr>
            <w:tcW w:w="3391" w:type="dxa"/>
            <w:shd w:val="clear" w:color="auto" w:fill="003F5F"/>
            <w:vAlign w:val="center"/>
          </w:tcPr>
          <w:p w:rsidR="000554AE" w:rsidRDefault="000554AE" w:rsidP="007F2C60">
            <w:pPr>
              <w:rPr>
                <w:rFonts w:ascii="Futura Bk BT" w:hAnsi="Futura Bk BT"/>
                <w:b/>
                <w:color w:val="FFFFFF" w:themeColor="background1"/>
                <w:sz w:val="24"/>
                <w:szCs w:val="24"/>
              </w:rPr>
            </w:pPr>
            <w:r>
              <w:rPr>
                <w:rFonts w:ascii="Futura Bk BT" w:hAnsi="Futura Bk BT"/>
                <w:b/>
                <w:color w:val="FFFFFF" w:themeColor="background1"/>
                <w:sz w:val="24"/>
                <w:szCs w:val="24"/>
              </w:rPr>
              <w:t>3:00 p.m.</w:t>
            </w:r>
          </w:p>
        </w:tc>
        <w:tc>
          <w:tcPr>
            <w:tcW w:w="10404" w:type="dxa"/>
            <w:gridSpan w:val="3"/>
            <w:vAlign w:val="center"/>
          </w:tcPr>
          <w:p w:rsidR="000554AE" w:rsidRPr="00E84A9F" w:rsidRDefault="000554AE" w:rsidP="007F2C60">
            <w:pPr>
              <w:rPr>
                <w:rFonts w:ascii="Futura Bk BT" w:hAnsi="Futura Bk BT"/>
              </w:rPr>
            </w:pPr>
            <w:r w:rsidRPr="00E84A9F">
              <w:rPr>
                <w:rFonts w:ascii="Futura Bk BT" w:hAnsi="Futura Bk BT"/>
              </w:rPr>
              <w:t>Wrap-up/Evaluations</w:t>
            </w:r>
          </w:p>
        </w:tc>
      </w:tr>
    </w:tbl>
    <w:p w:rsidR="000554AE" w:rsidRPr="009D2E65" w:rsidRDefault="000554AE" w:rsidP="000554AE">
      <w:pPr>
        <w:spacing w:after="0" w:line="240" w:lineRule="auto"/>
        <w:jc w:val="center"/>
        <w:rPr>
          <w:rFonts w:ascii="Futura Bk BT" w:hAnsi="Futura Bk BT"/>
          <w:color w:val="00C6EB"/>
          <w:sz w:val="24"/>
          <w:szCs w:val="24"/>
        </w:rPr>
      </w:pPr>
    </w:p>
    <w:p w:rsidR="00C461FB" w:rsidRDefault="00C461FB">
      <w:pPr>
        <w:rPr>
          <w:rFonts w:ascii="Futura Bk BT" w:eastAsiaTheme="majorEastAsia" w:hAnsi="Futura Bk BT" w:cstheme="majorBidi"/>
          <w:b/>
          <w:bCs/>
          <w:color w:val="5B912F"/>
          <w:sz w:val="40"/>
          <w:szCs w:val="40"/>
        </w:rPr>
      </w:pPr>
      <w:r>
        <w:br w:type="page"/>
      </w:r>
    </w:p>
    <w:p w:rsidR="00C461FB" w:rsidRDefault="000554AE" w:rsidP="000554AE">
      <w:pPr>
        <w:pStyle w:val="ScrubsGuidbook"/>
      </w:pPr>
      <w:bookmarkStart w:id="52" w:name="_Toc352577005"/>
      <w:r>
        <w:lastRenderedPageBreak/>
        <w:t>APPENDIX 6:  Marketing Plan</w:t>
      </w:r>
      <w:bookmarkEnd w:id="52"/>
    </w:p>
    <w:p w:rsidR="00C461FB" w:rsidRDefault="00C461FB">
      <w:pPr>
        <w:rPr>
          <w:rFonts w:ascii="Futura Bk BT" w:eastAsiaTheme="majorEastAsia" w:hAnsi="Futura Bk BT" w:cstheme="majorBidi"/>
          <w:b/>
          <w:bCs/>
          <w:color w:val="5B912F"/>
          <w:sz w:val="40"/>
          <w:szCs w:val="40"/>
        </w:rPr>
      </w:pPr>
      <w:r>
        <w:br w:type="page"/>
      </w:r>
    </w:p>
    <w:p w:rsidR="008C1FC9" w:rsidRDefault="008C1FC9" w:rsidP="000554AE">
      <w:pPr>
        <w:pStyle w:val="ScrubsGuidbook"/>
        <w:sectPr w:rsidR="008C1FC9" w:rsidSect="000554AE">
          <w:headerReference w:type="default" r:id="rId102"/>
          <w:footerReference w:type="default" r:id="rId103"/>
          <w:pgSz w:w="12240" w:h="15840" w:code="1"/>
          <w:pgMar w:top="1267" w:right="1440" w:bottom="994" w:left="1440" w:header="720" w:footer="432" w:gutter="0"/>
          <w:cols w:space="720"/>
          <w:docGrid w:linePitch="360"/>
        </w:sectPr>
      </w:pPr>
    </w:p>
    <w:tbl>
      <w:tblPr>
        <w:tblW w:w="9936" w:type="dxa"/>
        <w:jc w:val="center"/>
        <w:shd w:val="clear" w:color="auto" w:fill="00B0F0"/>
        <w:tblLayout w:type="fixed"/>
        <w:tblCellMar>
          <w:left w:w="0" w:type="dxa"/>
          <w:right w:w="0" w:type="dxa"/>
        </w:tblCellMar>
        <w:tblLook w:val="04A0" w:firstRow="1" w:lastRow="0" w:firstColumn="1" w:lastColumn="0" w:noHBand="0" w:noVBand="1"/>
      </w:tblPr>
      <w:tblGrid>
        <w:gridCol w:w="3312"/>
        <w:gridCol w:w="3312"/>
        <w:gridCol w:w="3312"/>
      </w:tblGrid>
      <w:tr w:rsidR="008C1FC9" w:rsidRPr="008C1FC9" w:rsidTr="008C1FC9">
        <w:trPr>
          <w:trHeight w:val="3312"/>
          <w:jc w:val="center"/>
        </w:trPr>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sidRPr="008C1FC9">
              <w:rPr>
                <w:rFonts w:ascii="Futura Bk BT" w:eastAsia="Calibri" w:hAnsi="Futura Bk BT" w:cs="Times New Roman"/>
                <w:b/>
              </w:rPr>
              <w:lastRenderedPageBreak/>
              <w:br w:type="page"/>
            </w:r>
            <w:r>
              <w:rPr>
                <w:rFonts w:ascii="Futura Bk BT" w:eastAsia="Calibri" w:hAnsi="Futura Bk BT" w:cs="Times New Roman"/>
                <w:b/>
                <w:noProof/>
              </w:rPr>
              <w:drawing>
                <wp:inline distT="0" distB="0" distL="0" distR="0">
                  <wp:extent cx="1828800" cy="1828800"/>
                  <wp:effectExtent l="76200" t="76200" r="76200" b="76200"/>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cmpd="sng">
                            <a:solidFill>
                              <a:srgbClr val="FFFFFF"/>
                            </a:solidFill>
                            <a:miter lim="800000"/>
                            <a:headEnd/>
                            <a:tailEnd/>
                          </a:ln>
                          <a:effectLst/>
                        </pic:spPr>
                      </pic:pic>
                    </a:graphicData>
                  </a:graphic>
                </wp:inline>
              </w:drawing>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206" name="Picture 206" descr="C:\Temp\Temporary Internet Files\Content.IE5\Q242C5FD\MP90042227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C:\Temp\Temporary Internet Files\Content.IE5\Q242C5FD\MP900422272[1].jpg"/>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cmpd="sng">
                            <a:solidFill>
                              <a:srgbClr val="FFFFFF"/>
                            </a:solidFill>
                            <a:miter lim="800000"/>
                            <a:headEnd/>
                            <a:tailEnd/>
                          </a:ln>
                          <a:effectLst/>
                        </pic:spPr>
                      </pic:pic>
                    </a:graphicData>
                  </a:graphic>
                </wp:inline>
              </w:drawing>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205" name="Picture 205" descr="C:\Temp\Temporary Internet Files\Content.IE5\Q242C5FD\MP9001786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C:\Temp\Temporary Internet Files\Content.IE5\Q242C5FD\MP900178687[1].jpg"/>
                          <pic:cNvPicPr>
                            <a:picLocks noChangeArrowheads="1"/>
                          </pic:cNvPicPr>
                        </pic:nvPicPr>
                        <pic:blipFill>
                          <a:blip r:embed="rId11" cstate="print">
                            <a:extLst>
                              <a:ext uri="{28A0092B-C50C-407E-A947-70E740481C1C}">
                                <a14:useLocalDpi xmlns:a14="http://schemas.microsoft.com/office/drawing/2010/main" val="0"/>
                              </a:ext>
                            </a:extLst>
                          </a:blip>
                          <a:srcRect l="30855"/>
                          <a:stretch>
                            <a:fillRect/>
                          </a:stretch>
                        </pic:blipFill>
                        <pic:spPr bwMode="auto">
                          <a:xfrm flipH="1">
                            <a:off x="0" y="0"/>
                            <a:ext cx="1828800" cy="1828800"/>
                          </a:xfrm>
                          <a:prstGeom prst="rect">
                            <a:avLst/>
                          </a:prstGeom>
                          <a:noFill/>
                          <a:ln w="76200" cmpd="sng">
                            <a:solidFill>
                              <a:srgbClr val="FFFFFF"/>
                            </a:solidFill>
                            <a:miter lim="800000"/>
                            <a:headEnd/>
                            <a:tailEnd/>
                          </a:ln>
                          <a:effectLst/>
                        </pic:spPr>
                      </pic:pic>
                    </a:graphicData>
                  </a:graphic>
                </wp:inline>
              </w:drawing>
            </w:r>
          </w:p>
        </w:tc>
      </w:tr>
      <w:tr w:rsidR="008C1FC9" w:rsidRPr="008C1FC9" w:rsidTr="008C1FC9">
        <w:trPr>
          <w:trHeight w:val="3312"/>
          <w:jc w:val="center"/>
        </w:trPr>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204" name="Picture 204" descr="C:\Temp\Temporary Internet Files\Content.IE5\UV78UY6A\MP90040929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C:\Temp\Temporary Internet Files\Content.IE5\UV78UY6A\MP900409292[1].jpg"/>
                          <pic:cNvPicPr>
                            <a:picLocks noChangeArrowheads="1"/>
                          </pic:cNvPicPr>
                        </pic:nvPicPr>
                        <pic:blipFill>
                          <a:blip r:embed="rId12" cstate="print">
                            <a:extLst>
                              <a:ext uri="{28A0092B-C50C-407E-A947-70E740481C1C}">
                                <a14:useLocalDpi xmlns:a14="http://schemas.microsoft.com/office/drawing/2010/main" val="0"/>
                              </a:ext>
                            </a:extLst>
                          </a:blip>
                          <a:srcRect b="14027"/>
                          <a:stretch>
                            <a:fillRect/>
                          </a:stretch>
                        </pic:blipFill>
                        <pic:spPr bwMode="auto">
                          <a:xfrm>
                            <a:off x="0" y="0"/>
                            <a:ext cx="1828800" cy="1828800"/>
                          </a:xfrm>
                          <a:prstGeom prst="rect">
                            <a:avLst/>
                          </a:prstGeom>
                          <a:noFill/>
                          <a:ln w="76200" cmpd="sng" algn="ctr">
                            <a:solidFill>
                              <a:srgbClr val="FFFFFF"/>
                            </a:solidFill>
                            <a:miter lim="800000"/>
                            <a:headEnd/>
                            <a:tailEnd/>
                          </a:ln>
                          <a:effectLst/>
                        </pic:spPr>
                      </pic:pic>
                    </a:graphicData>
                  </a:graphic>
                </wp:inline>
              </w:drawing>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cmpd="sng">
                            <a:solidFill>
                              <a:srgbClr val="FFFFFF"/>
                            </a:solidFill>
                            <a:miter lim="800000"/>
                            <a:headEnd/>
                            <a:tailEnd/>
                          </a:ln>
                          <a:effectLst/>
                        </pic:spPr>
                      </pic:pic>
                    </a:graphicData>
                  </a:graphic>
                </wp:inline>
              </w:drawing>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202" name="Picture 202" descr="C:\Temp\Temporary Internet Files\Content.IE5\Q242C5FD\MP90018515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C:\Temp\Temporary Internet Files\Content.IE5\Q242C5FD\MP900185155[1].jpg"/>
                          <pic:cNvPicPr>
                            <a:picLocks noChangeArrowheads="1"/>
                          </pic:cNvPicPr>
                        </pic:nvPicPr>
                        <pic:blipFill>
                          <a:blip r:embed="rId14" cstate="print">
                            <a:extLst>
                              <a:ext uri="{28A0092B-C50C-407E-A947-70E740481C1C}">
                                <a14:useLocalDpi xmlns:a14="http://schemas.microsoft.com/office/drawing/2010/main" val="0"/>
                              </a:ext>
                            </a:extLst>
                          </a:blip>
                          <a:srcRect l="28099"/>
                          <a:stretch>
                            <a:fillRect/>
                          </a:stretch>
                        </pic:blipFill>
                        <pic:spPr bwMode="auto">
                          <a:xfrm>
                            <a:off x="0" y="0"/>
                            <a:ext cx="1828800" cy="1828800"/>
                          </a:xfrm>
                          <a:prstGeom prst="rect">
                            <a:avLst/>
                          </a:prstGeom>
                          <a:noFill/>
                          <a:ln w="76200" cmpd="sng" algn="ctr">
                            <a:solidFill>
                              <a:srgbClr val="FFFFFF"/>
                            </a:solidFill>
                            <a:miter lim="800000"/>
                            <a:headEnd/>
                            <a:tailEnd/>
                          </a:ln>
                          <a:effectLst/>
                        </pic:spPr>
                      </pic:pic>
                    </a:graphicData>
                  </a:graphic>
                </wp:inline>
              </w:drawing>
            </w:r>
          </w:p>
        </w:tc>
      </w:tr>
      <w:tr w:rsidR="008C1FC9" w:rsidRPr="008C1FC9" w:rsidTr="008C1FC9">
        <w:trPr>
          <w:trHeight w:val="3312"/>
          <w:jc w:val="center"/>
        </w:trPr>
        <w:tc>
          <w:tcPr>
            <w:tcW w:w="6624" w:type="dxa"/>
            <w:gridSpan w:val="2"/>
            <w:shd w:val="clear" w:color="auto" w:fill="00B0F0"/>
            <w:vAlign w:val="center"/>
          </w:tcPr>
          <w:p w:rsidR="008C1FC9" w:rsidRPr="008C1FC9" w:rsidRDefault="008C1FC9" w:rsidP="008C1FC9">
            <w:pPr>
              <w:spacing w:after="0" w:line="240" w:lineRule="auto"/>
              <w:jc w:val="right"/>
              <w:rPr>
                <w:rFonts w:ascii="Futura Bk BT" w:eastAsia="Calibri" w:hAnsi="Futura Bk BT" w:cs="Times New Roman"/>
                <w:b/>
                <w:color w:val="FFFFFF"/>
                <w:sz w:val="110"/>
                <w:szCs w:val="110"/>
              </w:rPr>
            </w:pPr>
            <w:r w:rsidRPr="008C1FC9">
              <w:rPr>
                <w:rFonts w:ascii="Futura Bk BT" w:eastAsia="Calibri" w:hAnsi="Futura Bk BT" w:cs="Times New Roman"/>
                <w:b/>
                <w:color w:val="FFFFFF"/>
                <w:sz w:val="110"/>
                <w:szCs w:val="110"/>
              </w:rPr>
              <w:t>MARKETING</w:t>
            </w:r>
          </w:p>
          <w:p w:rsidR="008C1FC9" w:rsidRPr="008C1FC9" w:rsidRDefault="008C1FC9" w:rsidP="008C1FC9">
            <w:pPr>
              <w:spacing w:after="0" w:line="240" w:lineRule="auto"/>
              <w:jc w:val="right"/>
              <w:rPr>
                <w:rFonts w:ascii="Futura Bk BT" w:eastAsia="Calibri" w:hAnsi="Futura Bk BT" w:cs="Times New Roman"/>
                <w:b/>
                <w:sz w:val="110"/>
                <w:szCs w:val="110"/>
              </w:rPr>
            </w:pPr>
            <w:r w:rsidRPr="008C1FC9">
              <w:rPr>
                <w:rFonts w:ascii="Futura Bk BT" w:eastAsia="Calibri" w:hAnsi="Futura Bk BT" w:cs="Times New Roman"/>
                <w:b/>
                <w:color w:val="FFFFFF"/>
                <w:sz w:val="110"/>
                <w:szCs w:val="110"/>
              </w:rPr>
              <w:t>PLAN</w:t>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sz w:val="110"/>
                <w:szCs w:val="110"/>
              </w:rPr>
            </w:pPr>
            <w:r>
              <w:rPr>
                <w:rFonts w:ascii="Futura Bk BT" w:eastAsia="Calibri" w:hAnsi="Futura Bk BT" w:cs="Times New Roman"/>
                <w:b/>
                <w:noProof/>
                <w:sz w:val="110"/>
                <w:szCs w:val="110"/>
              </w:rPr>
              <w:drawing>
                <wp:inline distT="0" distB="0" distL="0" distR="0">
                  <wp:extent cx="1828800" cy="1828800"/>
                  <wp:effectExtent l="76200" t="76200" r="76200" b="76200"/>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cmpd="sng">
                            <a:solidFill>
                              <a:srgbClr val="FFFFFF"/>
                            </a:solidFill>
                            <a:miter lim="800000"/>
                            <a:headEnd/>
                            <a:tailEnd/>
                          </a:ln>
                          <a:effectLst/>
                        </pic:spPr>
                      </pic:pic>
                    </a:graphicData>
                  </a:graphic>
                </wp:inline>
              </w:drawing>
            </w:r>
          </w:p>
        </w:tc>
      </w:tr>
      <w:tr w:rsidR="008C1FC9" w:rsidRPr="008C1FC9" w:rsidTr="008C1FC9">
        <w:trPr>
          <w:trHeight w:val="3312"/>
          <w:jc w:val="center"/>
        </w:trPr>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200" name="Picture 200" descr="C:\Temp\Temporary Internet Files\Content.IE5\Q242C5FD\MP9003857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C:\Temp\Temporary Internet Files\Content.IE5\Q242C5FD\MP900385784[1].jpg"/>
                          <pic:cNvPicPr>
                            <a:picLocks noChangeArrowheads="1"/>
                          </pic:cNvPicPr>
                        </pic:nvPicPr>
                        <pic:blipFill>
                          <a:blip r:embed="rId16" cstate="print">
                            <a:extLst>
                              <a:ext uri="{28A0092B-C50C-407E-A947-70E740481C1C}">
                                <a14:useLocalDpi xmlns:a14="http://schemas.microsoft.com/office/drawing/2010/main" val="0"/>
                              </a:ext>
                            </a:extLst>
                          </a:blip>
                          <a:srcRect l="11703" r="12756"/>
                          <a:stretch>
                            <a:fillRect/>
                          </a:stretch>
                        </pic:blipFill>
                        <pic:spPr bwMode="auto">
                          <a:xfrm>
                            <a:off x="0" y="0"/>
                            <a:ext cx="1828800" cy="1828800"/>
                          </a:xfrm>
                          <a:prstGeom prst="rect">
                            <a:avLst/>
                          </a:prstGeom>
                          <a:noFill/>
                          <a:ln w="76200" cmpd="sng">
                            <a:solidFill>
                              <a:srgbClr val="FFFFFF"/>
                            </a:solidFill>
                            <a:miter lim="800000"/>
                            <a:headEnd/>
                            <a:tailEnd/>
                          </a:ln>
                          <a:effectLst/>
                        </pic:spPr>
                      </pic:pic>
                    </a:graphicData>
                  </a:graphic>
                </wp:inline>
              </w:drawing>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28800"/>
                  <wp:effectExtent l="76200" t="76200" r="76200" b="76200"/>
                  <wp:docPr id="198" name="Picture 198" descr="C:\Temp\Temporary Internet Files\Content.IE5\UV78UY6A\MP90042230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C:\Temp\Temporary Internet Files\Content.IE5\UV78UY6A\MP900422309[1].jp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w="76200" cmpd="sng">
                            <a:solidFill>
                              <a:srgbClr val="FFFFFF"/>
                            </a:solidFill>
                            <a:miter lim="800000"/>
                            <a:headEnd/>
                            <a:tailEnd/>
                          </a:ln>
                          <a:effectLst/>
                        </pic:spPr>
                      </pic:pic>
                    </a:graphicData>
                  </a:graphic>
                </wp:inline>
              </w:drawing>
            </w:r>
          </w:p>
        </w:tc>
        <w:tc>
          <w:tcPr>
            <w:tcW w:w="3312" w:type="dxa"/>
            <w:shd w:val="clear" w:color="auto" w:fill="00B0F0"/>
            <w:vAlign w:val="center"/>
          </w:tcPr>
          <w:p w:rsidR="008C1FC9" w:rsidRPr="008C1FC9" w:rsidRDefault="008C1FC9" w:rsidP="008C1FC9">
            <w:pPr>
              <w:spacing w:after="0" w:line="240" w:lineRule="auto"/>
              <w:jc w:val="center"/>
              <w:rPr>
                <w:rFonts w:ascii="Futura Bk BT" w:eastAsia="Calibri" w:hAnsi="Futura Bk BT" w:cs="Times New Roman"/>
                <w:b/>
              </w:rPr>
            </w:pPr>
            <w:r>
              <w:rPr>
                <w:rFonts w:ascii="Futura Bk BT" w:eastAsia="Calibri" w:hAnsi="Futura Bk BT" w:cs="Times New Roman"/>
                <w:b/>
                <w:noProof/>
              </w:rPr>
              <w:drawing>
                <wp:inline distT="0" distB="0" distL="0" distR="0">
                  <wp:extent cx="1828800" cy="1836420"/>
                  <wp:effectExtent l="76200" t="76200" r="76200" b="68580"/>
                  <wp:docPr id="193" name="Picture 193" descr="C:\Temp\Temporary Internet Files\Content.IE5\2CA99AVG\MP9004224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C:\Temp\Temporary Internet Files\Content.IE5\2CA99AVG\MP900422403[1].jpg"/>
                          <pic:cNvPicPr>
                            <a:picLocks noChangeArrowheads="1"/>
                          </pic:cNvPicPr>
                        </pic:nvPicPr>
                        <pic:blipFill>
                          <a:blip r:embed="rId18" cstate="print">
                            <a:extLst>
                              <a:ext uri="{28A0092B-C50C-407E-A947-70E740481C1C}">
                                <a14:useLocalDpi xmlns:a14="http://schemas.microsoft.com/office/drawing/2010/main" val="0"/>
                              </a:ext>
                            </a:extLst>
                          </a:blip>
                          <a:srcRect l="25005" t="48888" r="34035" b="23334"/>
                          <a:stretch>
                            <a:fillRect/>
                          </a:stretch>
                        </pic:blipFill>
                        <pic:spPr bwMode="auto">
                          <a:xfrm>
                            <a:off x="0" y="0"/>
                            <a:ext cx="1828800" cy="1836420"/>
                          </a:xfrm>
                          <a:prstGeom prst="rect">
                            <a:avLst/>
                          </a:prstGeom>
                          <a:noFill/>
                          <a:ln w="76200" cmpd="sng">
                            <a:solidFill>
                              <a:srgbClr val="FFFFFF"/>
                            </a:solidFill>
                            <a:miter lim="800000"/>
                            <a:headEnd/>
                            <a:tailEnd/>
                          </a:ln>
                          <a:effectLst/>
                        </pic:spPr>
                      </pic:pic>
                    </a:graphicData>
                  </a:graphic>
                </wp:inline>
              </w:drawing>
            </w:r>
          </w:p>
        </w:tc>
      </w:tr>
    </w:tbl>
    <w:p w:rsidR="008C1FC9" w:rsidRPr="008C1FC9" w:rsidRDefault="008C1FC9" w:rsidP="008C1FC9">
      <w:pPr>
        <w:keepNext/>
        <w:keepLines/>
        <w:spacing w:before="480" w:after="0" w:line="240" w:lineRule="auto"/>
        <w:outlineLvl w:val="0"/>
        <w:rPr>
          <w:rFonts w:ascii="Futura Bk BT" w:eastAsia="Times New Roman" w:hAnsi="Futura Bk BT" w:cs="Times New Roman"/>
          <w:b/>
          <w:bCs/>
          <w:color w:val="5B912F"/>
          <w:sz w:val="40"/>
          <w:szCs w:val="40"/>
        </w:rPr>
      </w:pPr>
      <w:bookmarkStart w:id="53" w:name="_Toc352577006"/>
      <w:r w:rsidRPr="008C1FC9">
        <w:rPr>
          <w:rFonts w:ascii="Futura Bk BT" w:eastAsia="Times New Roman" w:hAnsi="Futura Bk BT" w:cs="Times New Roman"/>
          <w:b/>
          <w:bCs/>
          <w:color w:val="5B912F"/>
          <w:sz w:val="40"/>
          <w:szCs w:val="40"/>
        </w:rPr>
        <w:lastRenderedPageBreak/>
        <w:t>SITE COORDINATORS</w:t>
      </w:r>
      <w:bookmarkEnd w:id="53"/>
      <w:r w:rsidRPr="008C1FC9">
        <w:rPr>
          <w:rFonts w:ascii="Futura Bk BT" w:eastAsia="Times New Roman" w:hAnsi="Futura Bk BT" w:cs="Times New Roman"/>
          <w:b/>
          <w:bCs/>
          <w:color w:val="5B912F"/>
          <w:sz w:val="40"/>
          <w:szCs w:val="40"/>
        </w:rPr>
        <w:tab/>
      </w:r>
    </w:p>
    <w:p w:rsidR="008C1FC9" w:rsidRPr="008C1FC9" w:rsidRDefault="00342DE4" w:rsidP="008C1FC9">
      <w:pPr>
        <w:spacing w:after="0" w:line="340" w:lineRule="atLeast"/>
        <w:ind w:left="1440"/>
        <w:rPr>
          <w:rFonts w:ascii="Futura Bk BT" w:eastAsia="Times New Roman" w:hAnsi="Futura Bk BT" w:cs="Lucida Sans Unicode"/>
          <w:sz w:val="28"/>
          <w:szCs w:val="28"/>
        </w:rPr>
      </w:pPr>
      <w:r>
        <w:rPr>
          <w:rFonts w:ascii="Futura Bk BT" w:eastAsia="Times New Roman" w:hAnsi="Futura Bk BT" w:cs="Times New Roman"/>
          <w:b/>
          <w:bCs/>
          <w:noProof/>
          <w:color w:val="5B912F"/>
          <w:sz w:val="40"/>
          <w:szCs w:val="40"/>
        </w:rPr>
        <mc:AlternateContent>
          <mc:Choice Requires="wpg">
            <w:drawing>
              <wp:anchor distT="0" distB="0" distL="114300" distR="114300" simplePos="0" relativeHeight="251801600" behindDoc="0" locked="0" layoutInCell="1" allowOverlap="1">
                <wp:simplePos x="0" y="0"/>
                <wp:positionH relativeFrom="column">
                  <wp:posOffset>4445</wp:posOffset>
                </wp:positionH>
                <wp:positionV relativeFrom="paragraph">
                  <wp:posOffset>70485</wp:posOffset>
                </wp:positionV>
                <wp:extent cx="821055" cy="818515"/>
                <wp:effectExtent l="0" t="0" r="0" b="635"/>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 cy="818515"/>
                          <a:chOff x="3217" y="4676"/>
                          <a:chExt cx="1293" cy="1289"/>
                        </a:xfrm>
                      </wpg:grpSpPr>
                      <wpg:grpSp>
                        <wpg:cNvPr id="226" name="Group 35"/>
                        <wpg:cNvGrpSpPr>
                          <a:grpSpLocks/>
                        </wpg:cNvGrpSpPr>
                        <wpg:grpSpPr bwMode="auto">
                          <a:xfrm>
                            <a:off x="3217" y="4681"/>
                            <a:ext cx="1293" cy="1284"/>
                            <a:chOff x="0" y="0"/>
                            <a:chExt cx="884712" cy="878774"/>
                          </a:xfrm>
                        </wpg:grpSpPr>
                        <pic:pic xmlns:pic="http://schemas.openxmlformats.org/drawingml/2006/picture">
                          <pic:nvPicPr>
                            <pic:cNvPr id="227" name="Picture 3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457200" y="0"/>
                              <a:ext cx="427512" cy="42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38"/>
                            <pic:cNvPicPr>
                              <a:picLocks/>
                            </pic:cNvPicPr>
                          </pic:nvPicPr>
                          <pic:blipFill>
                            <a:blip r:embed="rId23">
                              <a:extLst>
                                <a:ext uri="{28A0092B-C50C-407E-A947-70E740481C1C}">
                                  <a14:useLocalDpi xmlns:a14="http://schemas.microsoft.com/office/drawing/2010/main" val="0"/>
                                </a:ext>
                              </a:extLst>
                            </a:blip>
                            <a:srcRect l="9232" t="3600" r="7307" b="50999"/>
                            <a:stretch>
                              <a:fillRect/>
                            </a:stretch>
                          </pic:blipFill>
                          <pic:spPr bwMode="auto">
                            <a:xfrm>
                              <a:off x="457200" y="451263"/>
                              <a:ext cx="427512" cy="42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8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451263"/>
                              <a:ext cx="427512" cy="42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30" name="Picture 1" descr="http://garytray.files.wordpress.com/2011/07/leader.jpg"/>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l="22905" t="25200" r="18765"/>
                          <a:stretch>
                            <a:fillRect/>
                          </a:stretch>
                        </pic:blipFill>
                        <pic:spPr bwMode="auto">
                          <a:xfrm>
                            <a:off x="3227" y="4676"/>
                            <a:ext cx="619"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35pt;margin-top:5.55pt;width:64.65pt;height:64.45pt;z-index:251801600" coordorigin="3217,4676" coordsize="1293,1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rexgzNxwAADccAAAVAAAA&#10;ZHJzL21lZGlhL2ltYWdlMy5qcGVn/9j/4AAQSkZJRgABAQEA3ADcAAD/2wBDAAIBAQIBAQICAgIC&#10;AgICAwUDAwMDAwYEBAMFBwYHBwcGBwcICQsJCAgKCAcHCg0KCgsMDAwMBwkODw0MDgsMDAz/2wBD&#10;AQICAgMDAwYDAwYMCAcIDAwMDAwMDAwMDAwMDAwMDAwMDAwMDAwMDAwMDAwMDAwMDAwMDAwMDAwM&#10;DAwMDAwMDAz/wAARCAB+AK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">
                <v:group id="Group 35" o:spid="_x0000_s1027" style="position:absolute;left:3217;top:4681;width:1293;height:1284"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Picture 36"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gTLfHAAAA3AAAAA8AAABkcnMvZG93bnJldi54bWxEj1trwkAUhN8L/oflCH3TjelFSbMRtVgV&#10;iuCF0sdD9jQJZs+G7Fbjv3cLQh+HmfmGSaedqcWZWldZVjAaRiCIc6srLhQcD8vBBITzyBpry6Tg&#10;Sg6mWe8hxUTbC+/ovPeFCBB2CSoovW8SKV1ekkE3tA1x8H5sa9AH2RZSt3gJcFPLOIpepcGKw0KJ&#10;DS1Kyk/7X6Pg+el7Mfn61HO3WhVHt8031/ePF6Ue+93sDYSnzv+H7+21VhDHY/g7E46Az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gTLfHAAAA3AAAAA8AAAAAAAAAAAAA&#10;AAAAnwIAAGRycy9kb3ducmV2LnhtbFBLBQYAAAAABAAEAPcAAACTAwAAAAA=&#10;">
                    <v:imagedata r:id="rId25" o:title=""/>
                    <v:path arrowok="t"/>
                    <o:lock v:ext="edit" aspectratio="f"/>
                  </v:shape>
                  <v:shape id="Picture 38"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suTLCAAAA3AAAAA8AAABkcnMvZG93bnJldi54bWxET71ugzAQ3iP1HayrlCVqTBiqiOJEbSpC&#10;hi6FPsAJXwEFn5HtAu3Tx0OljJ++//y4mEFM5HxvWcFum4AgbqzuuVXwVRdPexA+IGscLJOCX/Jw&#10;PDyscsy0nfmTpiq0Ioawz1BBF8KYSembjgz6rR2JI/dtncEQoWuldjjHcDPINEmepcGeY0OHI506&#10;aq7Vj1FQ1cWJ3urzh96V13f552yZbKxS68fl9QVEoCXcxf/ui1aQpnFtPBOPgD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LLkywgAAANwAAAAPAAAAAAAAAAAAAAAAAJ8C&#10;AABkcnMvZG93bnJldi54bWxQSwUGAAAAAAQABAD3AAAAjgMAAAAA&#10;">
                    <v:imagedata r:id="rId26" o:title="" croptop="2359f" cropbottom="33423f" cropleft="6050f" cropright="4789f"/>
                    <v:path arrowok="t"/>
                    <o:lock v:ext="edit" aspectratio="f"/>
                  </v:shape>
                  <v:shape id="Picture 87"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vFAAAA3AAAAA8AAABkcnMvZG93bnJldi54bWxEj0FrwkAUhO8F/8PyhN7qxlBbTV1FRKEe&#10;lFZFPT6yr0k0+zZkVxP/fVco9DjMfDPMeNqaUtyodoVlBf1eBII4tbrgTMF+t3wZgnAeWWNpmRTc&#10;ycF00nkaY6Jtw9902/pMhBJ2CSrIva8SKV2ak0HXsxVx8H5sbdAHWWdS19iEclPKOIrepMGCw0KO&#10;Fc1zSi/bq1EQE+5887VK6X2xOfL6fBqsD69KPXfb2QcIT63/D//Rnzpw8QgeZ8IR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x7xQAAANwAAAAPAAAAAAAAAAAAAAAA&#10;AJ8CAABkcnMvZG93bnJldi54bWxQSwUGAAAAAAQABAD3AAAAkQMAAAAA&#10;">
                    <v:imagedata r:id="rId25" o:title=""/>
                    <v:path arrowok="t"/>
                    <o:lock v:ext="edit" aspectratio="f"/>
                  </v:shape>
                </v:group>
                <v:shape id="Picture 1" o:spid="_x0000_s1031" type="#_x0000_t75" alt="http://garytray.files.wordpress.com/2011/07/leader.jpg" style="position:absolute;left:3227;top:4676;width:619;height:6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W+TCAAAA3AAAAA8AAABkcnMvZG93bnJldi54bWxET8tqwkAU3Rf8h+EK3ZQ60YJK6iixEMg2&#10;thSX18ztJDRzJ2QmD//eWRS6PJz34TTbVozU+8axgvUqAUFcOd2wUfD1mb/uQfiArLF1TAru5OF0&#10;XDwdMNVu4pLGSzAihrBPUUEdQpdK6auaLPqV64gj9+N6iyHC3kjd4xTDbSs3SbKVFhuODTV29FFT&#10;9XsZrILtS9bmu+J8a4Zrcf0uRzPkt0yp5+WcvYMINId/8Z+70Ao2b3F+PBOPgD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PVvkwgAAANwAAAAPAAAAAAAAAAAAAAAAAJ8C&#10;AABkcnMvZG93bnJldi54bWxQSwUGAAAAAAQABAD3AAAAjgMAAAAA&#10;">
                  <v:imagedata r:id="rId105" o:title="leader" croptop="16515f" cropleft="15011f" cropright="12298f"/>
                  <o:lock v:ext="edit" aspectratio="f"/>
                </v:shape>
              </v:group>
            </w:pict>
          </mc:Fallback>
        </mc:AlternateContent>
      </w:r>
      <w:r w:rsidR="008C1FC9">
        <w:rPr>
          <w:rFonts w:ascii="Futura Bk BT" w:eastAsia="Times New Roman" w:hAnsi="Futura Bk BT" w:cs="Lucida Sans Unicode"/>
          <w:noProof/>
          <w:sz w:val="28"/>
          <w:szCs w:val="28"/>
        </w:rPr>
        <w:drawing>
          <wp:anchor distT="36576" distB="36576" distL="36576" distR="36576" simplePos="0" relativeHeight="251808768"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Pr>
          <w:rFonts w:ascii="Futura Bk BT" w:eastAsia="Times New Roman" w:hAnsi="Futura Bk BT" w:cs="Lucida Sans Unicode"/>
          <w:noProof/>
          <w:sz w:val="28"/>
          <w:szCs w:val="28"/>
        </w:rPr>
        <w:drawing>
          <wp:anchor distT="36576" distB="36576" distL="36576" distR="36576" simplePos="0" relativeHeight="251807744"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Pr>
          <w:rFonts w:ascii="Futura Bk BT" w:eastAsia="Times New Roman" w:hAnsi="Futura Bk BT" w:cs="Lucida Sans Unicode"/>
          <w:noProof/>
          <w:sz w:val="28"/>
          <w:szCs w:val="28"/>
        </w:rPr>
        <w:drawing>
          <wp:anchor distT="36576" distB="36576" distL="36576" distR="36576" simplePos="0" relativeHeight="251806720"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Pr>
          <w:rFonts w:ascii="Futura Bk BT" w:eastAsia="Times New Roman" w:hAnsi="Futura Bk BT" w:cs="Lucida Sans Unicode"/>
          <w:noProof/>
          <w:sz w:val="28"/>
          <w:szCs w:val="28"/>
        </w:rPr>
        <w:drawing>
          <wp:anchor distT="36576" distB="36576" distL="36576" distR="36576" simplePos="0" relativeHeight="251805696"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Pr>
          <w:rFonts w:ascii="Futura Bk BT" w:eastAsia="Times New Roman" w:hAnsi="Futura Bk BT" w:cs="Lucida Sans Unicode"/>
          <w:noProof/>
          <w:sz w:val="28"/>
          <w:szCs w:val="28"/>
        </w:rPr>
        <w:drawing>
          <wp:anchor distT="36576" distB="36576" distL="36576" distR="36576" simplePos="0" relativeHeight="251804672"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Pr>
          <w:rFonts w:ascii="Futura Bk BT" w:eastAsia="Times New Roman" w:hAnsi="Futura Bk BT" w:cs="Lucida Sans Unicode"/>
          <w:noProof/>
          <w:sz w:val="28"/>
          <w:szCs w:val="28"/>
        </w:rPr>
        <w:drawing>
          <wp:anchor distT="36576" distB="36576" distL="36576" distR="36576" simplePos="0" relativeHeight="251803648"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Pr>
          <w:rFonts w:ascii="Futura Bk BT" w:eastAsia="Times New Roman" w:hAnsi="Futura Bk BT" w:cs="Lucida Sans Unicode"/>
          <w:noProof/>
          <w:sz w:val="28"/>
          <w:szCs w:val="28"/>
        </w:rPr>
        <w:drawing>
          <wp:anchor distT="36576" distB="36576" distL="36576" distR="36576" simplePos="0" relativeHeight="251802624" behindDoc="0" locked="0" layoutInCell="1" allowOverlap="1">
            <wp:simplePos x="0" y="0"/>
            <wp:positionH relativeFrom="column">
              <wp:posOffset>7877810</wp:posOffset>
            </wp:positionH>
            <wp:positionV relativeFrom="paragraph">
              <wp:posOffset>342900</wp:posOffset>
            </wp:positionV>
            <wp:extent cx="1485900" cy="110871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85900" cy="1108710"/>
                    </a:xfrm>
                    <a:prstGeom prst="rect">
                      <a:avLst/>
                    </a:prstGeom>
                    <a:noFill/>
                    <a:ln>
                      <a:noFill/>
                    </a:ln>
                    <a:effectLst/>
                  </pic:spPr>
                </pic:pic>
              </a:graphicData>
            </a:graphic>
          </wp:anchor>
        </w:drawing>
      </w:r>
      <w:r w:rsidR="008C1FC9" w:rsidRPr="008C1FC9">
        <w:rPr>
          <w:rFonts w:ascii="Futura Bk BT" w:eastAsia="Times New Roman" w:hAnsi="Futura Bk BT" w:cs="Lucida Sans Unicode"/>
          <w:sz w:val="28"/>
          <w:szCs w:val="28"/>
        </w:rPr>
        <w:t>The key to making each Scrubs Camp a success is having students participate.  Getting the word out about the camps and getting kids excited to attend is accomplished through effective marketing.  Consider the following marketing efforts:</w:t>
      </w:r>
    </w:p>
    <w:p w:rsidR="008C1FC9" w:rsidRPr="008C1FC9" w:rsidRDefault="008C1FC9" w:rsidP="008C1FC9">
      <w:pPr>
        <w:spacing w:after="60" w:line="340" w:lineRule="atLeast"/>
        <w:ind w:left="360"/>
        <w:rPr>
          <w:rFonts w:ascii="Futura Bk BT" w:eastAsia="Times New Roman" w:hAnsi="Futura Bk BT" w:cs="Lucida Sans Unicode"/>
          <w:b/>
          <w:sz w:val="24"/>
          <w:szCs w:val="24"/>
        </w:rPr>
      </w:pPr>
    </w:p>
    <w:p w:rsidR="008C1FC9" w:rsidRPr="008C1FC9" w:rsidRDefault="008C1FC9" w:rsidP="008C1FC9">
      <w:pPr>
        <w:numPr>
          <w:ilvl w:val="0"/>
          <w:numId w:val="16"/>
        </w:numPr>
        <w:tabs>
          <w:tab w:val="num" w:pos="1080"/>
        </w:tabs>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Direct Contact with Schools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Direct contact with your participants’ schools is imperative in the success of your camp.  The more ‘real’ you can make your event, the more likely schools will be to allow students to attend.  Personal visits, direct mailings, direct emails, etc. will help this effort.  Remember to consider contact with principals, superintendents, counselors, teachers, etc.  See below, “Emails”, for links to contact information.</w:t>
      </w:r>
    </w:p>
    <w:p w:rsidR="008C1FC9" w:rsidRPr="008C1FC9" w:rsidRDefault="008C1FC9" w:rsidP="008C1FC9">
      <w:pPr>
        <w:spacing w:after="60" w:line="340" w:lineRule="atLeast"/>
        <w:rPr>
          <w:rFonts w:ascii="Futura Bk BT" w:eastAsia="Times New Roman" w:hAnsi="Futura Bk BT" w:cs="Lucida Sans Unicode"/>
          <w:b/>
          <w:sz w:val="24"/>
          <w:szCs w:val="24"/>
        </w:rPr>
      </w:pPr>
    </w:p>
    <w:p w:rsidR="008C1FC9" w:rsidRPr="008C1FC9" w:rsidRDefault="008C1FC9" w:rsidP="008C1FC9">
      <w:pPr>
        <w:numPr>
          <w:ilvl w:val="0"/>
          <w:numId w:val="16"/>
        </w:numPr>
        <w:tabs>
          <w:tab w:val="num" w:pos="1080"/>
        </w:tabs>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Counselors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Your local school counselors can be a strong advocate as you market your camp.  Solicit their input and assistance in reaching students.  Provide them with posters, web addresses, morning announcement verbiage, etc.  The more involved you can get with them, the more marketing efforts you can implement.  See below, “Emails”, for links to contact information.</w:t>
      </w:r>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ALL teachers, not just science, health, etc.</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Remember to get the word out to ALL teachers, not just science and health.  For example, an English teacher may have students that he/she knows is interested in pursuing health careers.  Your schools’ websites should provide you access to teachers’ emails.  See below, “Emails”, for links to contact information.</w:t>
      </w:r>
    </w:p>
    <w:p w:rsidR="008C1FC9" w:rsidRPr="008C1FC9" w:rsidRDefault="008C1FC9" w:rsidP="008C1FC9">
      <w:pPr>
        <w:spacing w:after="0" w:line="340" w:lineRule="atLeast"/>
        <w:ind w:left="1080"/>
        <w:rPr>
          <w:rFonts w:ascii="Futura Bk BT" w:eastAsia="Times New Roman" w:hAnsi="Futura Bk BT" w:cs="Lucida Sans Unicode"/>
          <w:b/>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Emails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Consider sending direct emails to guidance counselors and teachers (not just science teachers) in your catchment area.  The press release or PSA that is located on the Scrubs Camps website under “Resources” is a good start.  Customize these items for your camp and send to your potential participants’ counselors and teachers.  Specific school administration contacts may be found at </w:t>
      </w:r>
      <w:hyperlink r:id="rId107" w:history="1">
        <w:r w:rsidRPr="008C1FC9">
          <w:rPr>
            <w:rFonts w:ascii="Futura Bk BT" w:eastAsia="Times New Roman" w:hAnsi="Futura Bk BT" w:cs="Lucida Sans Unicode"/>
            <w:color w:val="0000FF"/>
            <w:sz w:val="24"/>
            <w:szCs w:val="24"/>
            <w:u w:val="single"/>
          </w:rPr>
          <w:t>http://www.doe.sd.gov/ofm/edudir.aspx</w:t>
        </w:r>
      </w:hyperlink>
      <w:r w:rsidRPr="008C1FC9">
        <w:rPr>
          <w:rFonts w:ascii="Futura Bk BT" w:eastAsia="Times New Roman" w:hAnsi="Futura Bk BT" w:cs="Lucida Sans Unicode"/>
          <w:sz w:val="24"/>
          <w:szCs w:val="24"/>
        </w:rPr>
        <w:t xml:space="preserve">.  In addition, if you Google the schools you would like to reach, you should be able to find direct email contacts for teachers within each respective school.  This link, </w:t>
      </w:r>
      <w:hyperlink r:id="rId108" w:history="1">
        <w:r w:rsidRPr="008C1FC9">
          <w:rPr>
            <w:rFonts w:ascii="Futura Bk BT" w:eastAsia="Times New Roman" w:hAnsi="Futura Bk BT" w:cs="Lucida Sans Unicode"/>
            <w:color w:val="0000FF"/>
            <w:sz w:val="24"/>
            <w:szCs w:val="24"/>
            <w:u w:val="single"/>
          </w:rPr>
          <w:t>http://www.k12.sd.us/web/schoolwebs.htm</w:t>
        </w:r>
      </w:hyperlink>
      <w:r w:rsidRPr="008C1FC9">
        <w:rPr>
          <w:rFonts w:ascii="Futura Bk BT" w:eastAsia="Times New Roman" w:hAnsi="Futura Bk BT" w:cs="Lucida Sans Unicode"/>
          <w:sz w:val="24"/>
          <w:szCs w:val="24"/>
        </w:rPr>
        <w:t xml:space="preserve">, will also direct you to specific school websites.  For those of you on the state email system, you may also find teacher emails in the global address book in your email.  </w:t>
      </w:r>
    </w:p>
    <w:p w:rsidR="008C1FC9" w:rsidRPr="008C1FC9" w:rsidRDefault="008C1FC9" w:rsidP="008C1FC9">
      <w:pPr>
        <w:spacing w:after="0" w:line="340" w:lineRule="atLeast"/>
        <w:ind w:left="1080"/>
        <w:rPr>
          <w:rFonts w:ascii="Futura Bk BT" w:eastAsia="Times New Roman" w:hAnsi="Futura Bk BT" w:cs="Lucida Sans Unicode"/>
          <w:b/>
          <w:sz w:val="24"/>
          <w:szCs w:val="24"/>
        </w:rPr>
      </w:pPr>
    </w:p>
    <w:p w:rsidR="008C1FC9" w:rsidRPr="008C1FC9" w:rsidRDefault="008C1FC9" w:rsidP="008C1FC9">
      <w:pPr>
        <w:numPr>
          <w:ilvl w:val="0"/>
          <w:numId w:val="16"/>
        </w:numPr>
        <w:tabs>
          <w:tab w:val="num" w:pos="360"/>
        </w:tabs>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 xml:space="preserve">PSAs/Press Releases </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 public service announcement and press release that can be crafted as camp-specific is located on the Scrubs Camp</w:t>
      </w:r>
      <w:r w:rsidR="00954C8E">
        <w:rPr>
          <w:rFonts w:ascii="Futura Bk BT" w:eastAsia="Times New Roman" w:hAnsi="Futura Bk BT" w:cs="Lucida Sans Unicode"/>
          <w:sz w:val="24"/>
          <w:szCs w:val="24"/>
        </w:rPr>
        <w:t>s website under “Resources”.</w:t>
      </w:r>
      <w:r w:rsidRPr="008C1FC9">
        <w:rPr>
          <w:rFonts w:ascii="Futura Bk BT" w:eastAsia="Times New Roman" w:hAnsi="Futura Bk BT" w:cs="Lucida Sans Unicode"/>
          <w:sz w:val="24"/>
          <w:szCs w:val="24"/>
        </w:rPr>
        <w:t xml:space="preserve">  Customize this PSA and Press Release with your camp-specific information such as contact, date, time, agenda, etc.  Deliver the press release to local newspapers.  Be sure to include your catchment area as well as your own community publications.  The PSA should be distributed to any local or nearby radio stations.</w:t>
      </w:r>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In addition, you may wish to provide the press release or PSA to the following:</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TV stations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Local Cable Access Channels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Radio and their websites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South Dakota Public Radio</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School Newsletters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School Announcements</w:t>
      </w:r>
    </w:p>
    <w:p w:rsidR="008C1FC9" w:rsidRPr="008C1FC9" w:rsidRDefault="008C1FC9" w:rsidP="008C1FC9">
      <w:pPr>
        <w:spacing w:after="0" w:line="340" w:lineRule="atLeast"/>
        <w:rPr>
          <w:rFonts w:ascii="Futura Bk BT" w:eastAsia="Times New Roman" w:hAnsi="Futura Bk BT" w:cs="Lucida Sans Unicode"/>
          <w:b/>
          <w:sz w:val="24"/>
          <w:szCs w:val="24"/>
        </w:rPr>
      </w:pPr>
    </w:p>
    <w:p w:rsidR="008C1FC9" w:rsidRPr="008C1FC9" w:rsidRDefault="008C1FC9" w:rsidP="008C1FC9">
      <w:pPr>
        <w:numPr>
          <w:ilvl w:val="0"/>
          <w:numId w:val="16"/>
        </w:numPr>
        <w:tabs>
          <w:tab w:val="num" w:pos="1080"/>
        </w:tabs>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Cable Television</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Many communities have a channel in their local cable line-up that will gladly post public service announcements.  </w:t>
      </w:r>
      <w:r w:rsidR="00F379A8">
        <w:rPr>
          <w:rFonts w:ascii="Futura Bk BT" w:eastAsia="Times New Roman" w:hAnsi="Futura Bk BT" w:cs="Lucida Sans Unicode"/>
          <w:sz w:val="24"/>
          <w:szCs w:val="24"/>
        </w:rPr>
        <w:t>It</w:t>
      </w:r>
      <w:r w:rsidRPr="008C1FC9">
        <w:rPr>
          <w:rFonts w:ascii="Futura Bk BT" w:eastAsia="Times New Roman" w:hAnsi="Futura Bk BT" w:cs="Lucida Sans Unicode"/>
          <w:sz w:val="24"/>
          <w:szCs w:val="24"/>
        </w:rPr>
        <w:t xml:space="preserve"> may be called a Public Education &amp; Government (PEG) channel, a Public Access channel, a Cable Access channel or a Classified Ad channel.  If you are not aware of your local channel, check with your cable provider.  Your provider will help you determine if your service area has a channel and what their posting requirements may be.  In addition, many of these channels also have a corresponding website that may be willing to post your camp’s information.</w:t>
      </w:r>
    </w:p>
    <w:p w:rsidR="008C1FC9" w:rsidRDefault="008C1FC9" w:rsidP="008C1FC9">
      <w:pPr>
        <w:spacing w:after="0" w:line="340" w:lineRule="atLeast"/>
        <w:ind w:left="1440"/>
        <w:rPr>
          <w:rFonts w:ascii="Futura Bk BT" w:eastAsia="Times New Roman" w:hAnsi="Futura Bk BT" w:cs="Lucida Sans Unicode"/>
          <w:sz w:val="24"/>
          <w:szCs w:val="24"/>
        </w:rPr>
      </w:pPr>
    </w:p>
    <w:p w:rsidR="001B6C21" w:rsidRPr="008C1FC9" w:rsidRDefault="001B6C21"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lastRenderedPageBreak/>
        <w:t>Save-the-Date Cards</w:t>
      </w:r>
    </w:p>
    <w:p w:rsid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Customize the save-the-date card and send at the end of the current school year as well as immediately after school starts in the fall.  Consider sending to principals, counselors, teachers, etc.  If you have the ability to send directly to students, feel </w:t>
      </w:r>
      <w:r w:rsidR="00F379A8">
        <w:rPr>
          <w:rFonts w:ascii="Futura Bk BT" w:eastAsia="Times New Roman" w:hAnsi="Futura Bk BT" w:cs="Lucida Sans Unicode"/>
          <w:sz w:val="24"/>
          <w:szCs w:val="24"/>
        </w:rPr>
        <w:t xml:space="preserve">free </w:t>
      </w:r>
      <w:r w:rsidRPr="008C1FC9">
        <w:rPr>
          <w:rFonts w:ascii="Futura Bk BT" w:eastAsia="Times New Roman" w:hAnsi="Futura Bk BT" w:cs="Lucida Sans Unicode"/>
          <w:sz w:val="24"/>
          <w:szCs w:val="24"/>
        </w:rPr>
        <w:t>to do so.  The save-the-date card is located on the Scrubs website under “Resource</w:t>
      </w:r>
      <w:r w:rsidR="00263953">
        <w:rPr>
          <w:rFonts w:ascii="Futura Bk BT" w:eastAsia="Times New Roman" w:hAnsi="Futura Bk BT" w:cs="Lucida Sans Unicode"/>
          <w:sz w:val="24"/>
          <w:szCs w:val="24"/>
        </w:rPr>
        <w:t>s”.</w:t>
      </w:r>
      <w:r w:rsidRPr="008C1FC9">
        <w:rPr>
          <w:rFonts w:ascii="Futura Bk BT" w:eastAsia="Times New Roman" w:hAnsi="Futura Bk BT" w:cs="Lucida Sans Unicode"/>
          <w:sz w:val="24"/>
          <w:szCs w:val="24"/>
        </w:rPr>
        <w:t xml:space="preserve">  </w:t>
      </w:r>
      <w:r w:rsidR="00263953">
        <w:rPr>
          <w:rFonts w:ascii="Futura Bk BT" w:eastAsia="Times New Roman" w:hAnsi="Futura Bk BT" w:cs="Lucida Sans Unicode"/>
          <w:sz w:val="24"/>
          <w:szCs w:val="24"/>
        </w:rPr>
        <w:t>T</w:t>
      </w:r>
      <w:r w:rsidRPr="008C1FC9">
        <w:rPr>
          <w:rFonts w:ascii="Futura Bk BT" w:eastAsia="Times New Roman" w:hAnsi="Futura Bk BT" w:cs="Lucida Sans Unicode"/>
          <w:sz w:val="24"/>
          <w:szCs w:val="24"/>
        </w:rPr>
        <w:t>his card is designed for the “Avery 3263” template.</w:t>
      </w:r>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Hang Posters</w:t>
      </w:r>
    </w:p>
    <w:p w:rsid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Posters in various sizes will be available on line on the Scrubs website under “Resources” as well as mailed to each site coordinator.  Place post</w:t>
      </w:r>
      <w:r w:rsidR="00263953">
        <w:rPr>
          <w:rFonts w:ascii="Futura Bk BT" w:eastAsia="Times New Roman" w:hAnsi="Futura Bk BT" w:cs="Lucida Sans Unicode"/>
          <w:sz w:val="24"/>
          <w:szCs w:val="24"/>
        </w:rPr>
        <w:t xml:space="preserve">ers where students gather.  </w:t>
      </w:r>
    </w:p>
    <w:p w:rsidR="00263953" w:rsidRPr="008C1FC9" w:rsidRDefault="00263953"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Theaters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Libraries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Lunch rooms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Gyms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Locker rooms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School restrooms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Community bulletin boards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School offices</w:t>
      </w:r>
    </w:p>
    <w:p w:rsidR="008C1FC9" w:rsidRPr="008C1FC9" w:rsidRDefault="008C1FC9" w:rsidP="008C1FC9">
      <w:pPr>
        <w:spacing w:after="0" w:line="340" w:lineRule="atLeast"/>
        <w:ind w:left="1800"/>
        <w:rPr>
          <w:rFonts w:ascii="Futura Bk BT" w:eastAsia="Times New Roman" w:hAnsi="Futura Bk BT" w:cs="Lucida Sans Unicode"/>
          <w:sz w:val="24"/>
          <w:szCs w:val="24"/>
        </w:rPr>
      </w:pPr>
    </w:p>
    <w:p w:rsidR="008C1FC9" w:rsidRPr="008C1FC9" w:rsidRDefault="008C1FC9" w:rsidP="008C1FC9">
      <w:pPr>
        <w:numPr>
          <w:ilvl w:val="0"/>
          <w:numId w:val="16"/>
        </w:numPr>
        <w:tabs>
          <w:tab w:val="num" w:pos="1080"/>
        </w:tabs>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Social Marketing</w:t>
      </w:r>
    </w:p>
    <w:p w:rsidR="008C1FC9" w:rsidRPr="008C1FC9" w:rsidRDefault="008C1FC9" w:rsidP="008C1FC9">
      <w:pPr>
        <w:tabs>
          <w:tab w:val="left" w:pos="3125"/>
        </w:tabs>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If your facility currently has Facebook or Twitter marketing campaigns, you may wish to incorporate your customized press release and other camp details.  </w:t>
      </w:r>
    </w:p>
    <w:p w:rsidR="008C1FC9" w:rsidRPr="008C1FC9" w:rsidRDefault="008C1FC9" w:rsidP="008C1FC9">
      <w:pPr>
        <w:tabs>
          <w:tab w:val="left" w:pos="3125"/>
        </w:tabs>
        <w:spacing w:after="0" w:line="340" w:lineRule="atLeast"/>
        <w:ind w:left="1440"/>
        <w:rPr>
          <w:rFonts w:ascii="Futura Bk BT" w:eastAsia="Times New Roman" w:hAnsi="Futura Bk BT" w:cs="Lucida Sans Unicode"/>
          <w:sz w:val="24"/>
          <w:szCs w:val="24"/>
        </w:rPr>
      </w:pPr>
    </w:p>
    <w:p w:rsidR="008C1FC9" w:rsidRDefault="008C1FC9" w:rsidP="008C1FC9">
      <w:pPr>
        <w:tabs>
          <w:tab w:val="left" w:pos="3125"/>
        </w:tabs>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If you do not currently have these capabilities, you may want to explore developing them.  </w:t>
      </w:r>
    </w:p>
    <w:p w:rsidR="00145512" w:rsidRPr="008C1FC9" w:rsidRDefault="00145512" w:rsidP="008C1FC9">
      <w:pPr>
        <w:tabs>
          <w:tab w:val="left" w:pos="3125"/>
        </w:tabs>
        <w:spacing w:after="0" w:line="340" w:lineRule="atLeast"/>
        <w:ind w:left="1440"/>
        <w:rPr>
          <w:rFonts w:ascii="Futura Bk BT" w:eastAsia="Times New Roman" w:hAnsi="Futura Bk BT" w:cs="Lucida Sans Unicode"/>
          <w:sz w:val="24"/>
          <w:szCs w:val="24"/>
        </w:rPr>
      </w:pPr>
    </w:p>
    <w:p w:rsidR="008C1FC9" w:rsidRPr="008C1FC9" w:rsidRDefault="008C1FC9" w:rsidP="008C1FC9">
      <w:pPr>
        <w:tabs>
          <w:tab w:val="left" w:pos="3125"/>
        </w:tabs>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You may also want to consider involving others’ social marketing campaigns.  For example, local schools, Sanford Research, local healthcare facilities, etc.  They can promote your camp through their own individual social marketing efforts.</w:t>
      </w:r>
    </w:p>
    <w:p w:rsidR="008C1FC9" w:rsidRPr="008C1FC9" w:rsidRDefault="008C1FC9" w:rsidP="008C1FC9">
      <w:pPr>
        <w:spacing w:after="60" w:line="340" w:lineRule="atLeast"/>
        <w:ind w:left="1080"/>
        <w:rPr>
          <w:rFonts w:ascii="Futura Bk BT" w:eastAsia="Times New Roman" w:hAnsi="Futura Bk BT" w:cs="Lucida Sans Unicode"/>
          <w:b/>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Business Cards with Website</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Consider creating a simple business card with the Scrubs Camps website and your camp information on it.  A template that you may use is located on the Scrubs Camps website under “Resource</w:t>
      </w:r>
      <w:r w:rsidR="00F050FE">
        <w:rPr>
          <w:rFonts w:ascii="Futura Bk BT" w:eastAsia="Times New Roman" w:hAnsi="Futura Bk BT" w:cs="Lucida Sans Unicode"/>
          <w:sz w:val="24"/>
          <w:szCs w:val="24"/>
        </w:rPr>
        <w:t xml:space="preserve">s”.  </w:t>
      </w:r>
      <w:r w:rsidRPr="008C1FC9">
        <w:rPr>
          <w:rFonts w:ascii="Futura Bk BT" w:eastAsia="Times New Roman" w:hAnsi="Futura Bk BT" w:cs="Lucida Sans Unicode"/>
          <w:sz w:val="24"/>
          <w:szCs w:val="24"/>
        </w:rPr>
        <w:t xml:space="preserve">  </w:t>
      </w:r>
      <w:r w:rsidRPr="008C1FC9">
        <w:rPr>
          <w:rFonts w:ascii="Futura Bk BT" w:eastAsia="Times New Roman" w:hAnsi="Futura Bk BT" w:cs="Lucida Sans Unicode"/>
          <w:sz w:val="24"/>
          <w:szCs w:val="24"/>
        </w:rPr>
        <w:lastRenderedPageBreak/>
        <w:t>Customize this document in Word and print on pre-packaged blank business cards.  Distribute these cards to teachers, students, counselors, etc.</w:t>
      </w:r>
    </w:p>
    <w:p w:rsidR="008C1FC9" w:rsidRPr="008C1FC9" w:rsidRDefault="008C1FC9" w:rsidP="008C1FC9">
      <w:pPr>
        <w:spacing w:after="60" w:line="340" w:lineRule="atLeast"/>
        <w:ind w:left="1080"/>
        <w:rPr>
          <w:rFonts w:ascii="Futura Bk BT" w:eastAsia="Times New Roman" w:hAnsi="Futura Bk BT" w:cs="Lucida Sans Unicode"/>
          <w:b/>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Chambers of Commerce</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Visit with your local Chamber of Commerce (as well as those in your catchment area).  Many times they will have regular publications that you could use to promote your camp.  They may also be willing to post your information on their website.</w:t>
      </w:r>
    </w:p>
    <w:p w:rsidR="008C1FC9" w:rsidRPr="008C1FC9" w:rsidRDefault="008C1FC9" w:rsidP="008C1FC9">
      <w:pPr>
        <w:spacing w:after="60" w:line="340" w:lineRule="atLeast"/>
        <w:ind w:left="1080"/>
        <w:rPr>
          <w:rFonts w:ascii="Futura Bk BT" w:eastAsia="Times New Roman" w:hAnsi="Futura Bk BT" w:cs="Lucida Sans Unicode"/>
          <w:b/>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Sporting Events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Consider an ad in your local high school team’s program or an ad on their electronic scoreboard, if one is available.</w:t>
      </w:r>
    </w:p>
    <w:p w:rsidR="008C1FC9" w:rsidRPr="008C1FC9" w:rsidRDefault="008C1FC9" w:rsidP="008C1FC9">
      <w:pPr>
        <w:tabs>
          <w:tab w:val="left" w:pos="2785"/>
        </w:tabs>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b/>
      </w: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HS Computer Student/AV Team</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Never underestimate the capabilities of your high school computer students or AV team!  Solicit their help/input in promoting your camp.  Often times, the instructor will incorporate your request into their lesson plans and allow students to do this type of work as a class assignment.</w:t>
      </w:r>
    </w:p>
    <w:p w:rsidR="008C1FC9" w:rsidRPr="008C1FC9" w:rsidRDefault="008C1FC9" w:rsidP="008C1FC9">
      <w:pPr>
        <w:spacing w:after="0" w:line="340" w:lineRule="atLeast"/>
        <w:ind w:left="108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School Announcements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Provide the customized press release or, better yet, a shortened version, to the school and request that it be read during the morning announcements.  The PSA could also be used for this application. </w:t>
      </w:r>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School Websites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Ask schools to put a link to your camp on their website.</w:t>
      </w:r>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School Emails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Ask schools to directly email students with camp information.</w:t>
      </w:r>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School Reach</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Ask if a notification of your camp can go out on “School Reach”, a telephone notification system for parents.  Each school may have differing protocol regarding the usage of this tool, but it never hurts to ask!</w:t>
      </w: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proofErr w:type="spellStart"/>
      <w:r w:rsidRPr="008C1FC9">
        <w:rPr>
          <w:rFonts w:ascii="Futura Bk BT" w:eastAsia="Times New Roman" w:hAnsi="Futura Bk BT" w:cs="Lucida Sans Unicode"/>
          <w:b/>
          <w:sz w:val="28"/>
          <w:szCs w:val="28"/>
        </w:rPr>
        <w:lastRenderedPageBreak/>
        <w:t>SDMyLife</w:t>
      </w:r>
      <w:proofErr w:type="spellEnd"/>
    </w:p>
    <w:p w:rsidR="00145512" w:rsidRDefault="00145512" w:rsidP="008C1FC9">
      <w:pPr>
        <w:spacing w:after="0" w:line="340" w:lineRule="atLeast"/>
        <w:ind w:left="1440"/>
        <w:rPr>
          <w:rFonts w:ascii="Futura Bk BT" w:eastAsia="Times New Roman" w:hAnsi="Futura Bk BT" w:cs="Lucida Sans Unicode"/>
          <w:sz w:val="24"/>
          <w:szCs w:val="24"/>
        </w:rPr>
      </w:pPr>
      <w:r>
        <w:rPr>
          <w:rFonts w:ascii="Futura Bk BT" w:eastAsia="Times New Roman" w:hAnsi="Futura Bk BT" w:cs="Lucida Sans Unicode"/>
          <w:sz w:val="24"/>
          <w:szCs w:val="24"/>
        </w:rPr>
        <w:t>Megan Tatum</w:t>
      </w:r>
      <w:r w:rsidR="008C1FC9" w:rsidRPr="008C1FC9">
        <w:rPr>
          <w:rFonts w:ascii="Futura Bk BT" w:eastAsia="Times New Roman" w:hAnsi="Futura Bk BT" w:cs="Lucida Sans Unicode"/>
          <w:sz w:val="24"/>
          <w:szCs w:val="24"/>
        </w:rPr>
        <w:t xml:space="preserve"> with the Department of Education has the capability of ‘blasting’ your camp information to students through </w:t>
      </w:r>
      <w:proofErr w:type="spellStart"/>
      <w:r w:rsidR="008C1FC9" w:rsidRPr="008C1FC9">
        <w:rPr>
          <w:rFonts w:ascii="Futura Bk BT" w:eastAsia="Times New Roman" w:hAnsi="Futura Bk BT" w:cs="Lucida Sans Unicode"/>
          <w:sz w:val="24"/>
          <w:szCs w:val="24"/>
        </w:rPr>
        <w:t>SDMyLife</w:t>
      </w:r>
      <w:proofErr w:type="spellEnd"/>
      <w:r w:rsidR="008C1FC9" w:rsidRPr="008C1FC9">
        <w:rPr>
          <w:rFonts w:ascii="Futura Bk BT" w:eastAsia="Times New Roman" w:hAnsi="Futura Bk BT" w:cs="Lucida Sans Unicode"/>
          <w:sz w:val="24"/>
          <w:szCs w:val="24"/>
        </w:rPr>
        <w:t xml:space="preserve">.  You can reach Megan via email at </w:t>
      </w:r>
    </w:p>
    <w:p w:rsidR="008C1FC9" w:rsidRPr="008C1FC9" w:rsidRDefault="00BB2786" w:rsidP="008C1FC9">
      <w:pPr>
        <w:spacing w:after="0" w:line="340" w:lineRule="atLeast"/>
        <w:ind w:left="1440"/>
        <w:rPr>
          <w:rFonts w:ascii="Futura Bk BT" w:eastAsia="Times New Roman" w:hAnsi="Futura Bk BT" w:cs="Lucida Sans Unicode"/>
          <w:sz w:val="24"/>
          <w:szCs w:val="24"/>
        </w:rPr>
      </w:pPr>
      <w:hyperlink r:id="rId109" w:history="1">
        <w:r w:rsidR="00145512" w:rsidRPr="00A1227E">
          <w:rPr>
            <w:rStyle w:val="Hyperlink"/>
            <w:rFonts w:ascii="Futura Bk BT" w:eastAsia="Times New Roman" w:hAnsi="Futura Bk BT" w:cs="Lucida Sans Unicode"/>
            <w:sz w:val="24"/>
            <w:szCs w:val="24"/>
          </w:rPr>
          <w:t>megan.tatum@state.sd.us</w:t>
        </w:r>
      </w:hyperlink>
    </w:p>
    <w:p w:rsidR="008C1FC9" w:rsidRPr="008C1FC9" w:rsidRDefault="008C1FC9"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Parent/Teacher Conferences</w:t>
      </w:r>
    </w:p>
    <w:p w:rsid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Work with the schools to provide your camp information via handouts at the fall parent/teacher conferences.  You may want to consider the 8 ½ x 11 poster as your handout or the save-the-date card.</w:t>
      </w:r>
    </w:p>
    <w:p w:rsidR="00053E61" w:rsidRPr="008C1FC9" w:rsidRDefault="00053E61" w:rsidP="008C1FC9">
      <w:pPr>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Community Calendars</w:t>
      </w:r>
    </w:p>
    <w:p w:rsidR="008C1FC9" w:rsidRPr="008C1FC9" w:rsidRDefault="008C1FC9" w:rsidP="008C1FC9">
      <w:pPr>
        <w:tabs>
          <w:tab w:val="left" w:pos="2785"/>
        </w:tabs>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Most of the major television networks offer community calendars that will display your camp’s information.  They may also place the event on their associated website.</w:t>
      </w:r>
    </w:p>
    <w:p w:rsidR="008C1FC9" w:rsidRPr="008C1FC9" w:rsidRDefault="008C1FC9" w:rsidP="008C1FC9">
      <w:pPr>
        <w:tabs>
          <w:tab w:val="left" w:pos="2785"/>
        </w:tabs>
        <w:spacing w:after="0" w:line="340" w:lineRule="atLeast"/>
        <w:ind w:left="1440"/>
        <w:rPr>
          <w:rFonts w:ascii="Futura Bk BT" w:eastAsia="Times New Roman" w:hAnsi="Futura Bk BT" w:cs="Lucida Sans Unicode"/>
          <w:sz w:val="24"/>
          <w:szCs w:val="24"/>
        </w:rPr>
      </w:pPr>
    </w:p>
    <w:p w:rsidR="008C1FC9" w:rsidRPr="008C1FC9" w:rsidRDefault="008C1FC9" w:rsidP="008C1FC9">
      <w:pPr>
        <w:numPr>
          <w:ilvl w:val="0"/>
          <w:numId w:val="16"/>
        </w:numPr>
        <w:spacing w:after="6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Science Center Newsletters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Check with local science centers to determine if they provide a publication that you may advertise in.  Use the press release or the newspaper ad to promote your specific camp.</w:t>
      </w:r>
    </w:p>
    <w:p w:rsidR="008C1FC9" w:rsidRPr="008C1FC9" w:rsidRDefault="008C1FC9" w:rsidP="008C1FC9">
      <w:pPr>
        <w:keepNext/>
        <w:keepLines/>
        <w:spacing w:before="480" w:after="0" w:line="240" w:lineRule="auto"/>
        <w:outlineLvl w:val="0"/>
        <w:rPr>
          <w:rFonts w:ascii="Futura Bk BT" w:eastAsia="Times New Roman" w:hAnsi="Futura Bk BT" w:cs="Times New Roman"/>
          <w:b/>
          <w:bCs/>
          <w:color w:val="5B912F"/>
          <w:sz w:val="40"/>
          <w:szCs w:val="40"/>
        </w:rPr>
      </w:pPr>
      <w:bookmarkStart w:id="54" w:name="_Toc352577007"/>
      <w:r w:rsidRPr="008C1FC9">
        <w:rPr>
          <w:rFonts w:ascii="Futura Bk BT" w:eastAsia="Times New Roman" w:hAnsi="Futura Bk BT" w:cs="Times New Roman"/>
          <w:b/>
          <w:bCs/>
          <w:color w:val="5B912F"/>
          <w:sz w:val="40"/>
          <w:szCs w:val="40"/>
        </w:rPr>
        <w:t>PROGRAM OFFICE</w:t>
      </w:r>
      <w:bookmarkEnd w:id="54"/>
      <w:r w:rsidRPr="008C1FC9">
        <w:rPr>
          <w:rFonts w:ascii="Futura Bk BT" w:eastAsia="Times New Roman" w:hAnsi="Futura Bk BT" w:cs="Times New Roman"/>
          <w:b/>
          <w:bCs/>
          <w:color w:val="5B912F"/>
          <w:sz w:val="40"/>
          <w:szCs w:val="40"/>
        </w:rPr>
        <w:tab/>
      </w:r>
    </w:p>
    <w:p w:rsidR="008C1FC9" w:rsidRPr="008C1FC9" w:rsidRDefault="00342DE4" w:rsidP="008C1FC9">
      <w:pPr>
        <w:spacing w:after="0" w:line="340" w:lineRule="atLeast"/>
        <w:ind w:left="1440"/>
        <w:rPr>
          <w:rFonts w:ascii="Futura Bk BT" w:eastAsia="Times New Roman" w:hAnsi="Futura Bk BT" w:cs="Lucida Sans Unicode"/>
          <w:sz w:val="28"/>
          <w:szCs w:val="28"/>
        </w:rPr>
      </w:pPr>
      <w:r>
        <w:rPr>
          <w:rFonts w:ascii="Times New Roman" w:eastAsia="Times New Roman" w:hAnsi="Times New Roman" w:cs="Times New Roman"/>
          <w:noProof/>
          <w:sz w:val="24"/>
          <w:szCs w:val="24"/>
        </w:rPr>
        <mc:AlternateContent>
          <mc:Choice Requires="wpg">
            <w:drawing>
              <wp:anchor distT="0" distB="0" distL="114300" distR="114300" simplePos="0" relativeHeight="251809792" behindDoc="0" locked="0" layoutInCell="1" allowOverlap="1">
                <wp:simplePos x="0" y="0"/>
                <wp:positionH relativeFrom="column">
                  <wp:posOffset>4445</wp:posOffset>
                </wp:positionH>
                <wp:positionV relativeFrom="paragraph">
                  <wp:posOffset>64135</wp:posOffset>
                </wp:positionV>
                <wp:extent cx="821055" cy="818515"/>
                <wp:effectExtent l="0" t="0" r="0" b="635"/>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 cy="818515"/>
                          <a:chOff x="3217" y="4676"/>
                          <a:chExt cx="1293" cy="1289"/>
                        </a:xfrm>
                      </wpg:grpSpPr>
                      <wpg:grpSp>
                        <wpg:cNvPr id="213" name="Group 35"/>
                        <wpg:cNvGrpSpPr>
                          <a:grpSpLocks/>
                        </wpg:cNvGrpSpPr>
                        <wpg:grpSpPr bwMode="auto">
                          <a:xfrm>
                            <a:off x="3217" y="4681"/>
                            <a:ext cx="1293" cy="1284"/>
                            <a:chOff x="0" y="0"/>
                            <a:chExt cx="884712" cy="878774"/>
                          </a:xfrm>
                        </wpg:grpSpPr>
                        <pic:pic xmlns:pic="http://schemas.openxmlformats.org/drawingml/2006/picture">
                          <pic:nvPicPr>
                            <pic:cNvPr id="214" name="Picture 3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457200" y="0"/>
                              <a:ext cx="427512" cy="42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38"/>
                            <pic:cNvPicPr>
                              <a:picLocks/>
                            </pic:cNvPicPr>
                          </pic:nvPicPr>
                          <pic:blipFill>
                            <a:blip r:embed="rId23">
                              <a:extLst>
                                <a:ext uri="{28A0092B-C50C-407E-A947-70E740481C1C}">
                                  <a14:useLocalDpi xmlns:a14="http://schemas.microsoft.com/office/drawing/2010/main" val="0"/>
                                </a:ext>
                              </a:extLst>
                            </a:blip>
                            <a:srcRect l="9232" t="3600" r="7307" b="50999"/>
                            <a:stretch>
                              <a:fillRect/>
                            </a:stretch>
                          </pic:blipFill>
                          <pic:spPr bwMode="auto">
                            <a:xfrm>
                              <a:off x="457200" y="451263"/>
                              <a:ext cx="427512" cy="42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8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451263"/>
                              <a:ext cx="427512" cy="42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17" name="Picture 1" descr="http://garytray.files.wordpress.com/2011/07/leader.jpg"/>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l="22905" t="25200" r="18765"/>
                          <a:stretch>
                            <a:fillRect/>
                          </a:stretch>
                        </pic:blipFill>
                        <pic:spPr bwMode="auto">
                          <a:xfrm>
                            <a:off x="3227" y="4676"/>
                            <a:ext cx="619"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35pt;margin-top:5.05pt;width:64.65pt;height:64.45pt;z-index:251809792" coordorigin="3217,4676" coordsize="1293,1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">
                <v:group id="Group 35" o:spid="_x0000_s1027" style="position:absolute;left:3217;top:4681;width:1293;height:1284" coordsize="8847,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Picture 36" o:spid="_x0000_s1028" type="#_x0000_t75" style="position:absolute;left:4572;width:4275;height:42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eGH3FAAAA3AAAAA8AAABkcnMvZG93bnJldi54bWxEj1uLwjAUhN8X/A/hCL5p6hWpRvGCq4Is&#10;rCuLj4fm2Babk9Jktf57Iwj7OMzMN8x0XptC3KhyuWUF3U4EgjixOudUweln0x6DcB5ZY2GZFDzI&#10;wXzW+JhirO2dv+l29KkIEHYxKsi8L2MpXZKRQdexJXHwLrYy6IOsUqkrvAe4KWQvikbSYM5hIcOS&#10;Vhkl1+OfUTDon1fj34Neuu02PbmvZP9Yfw6VajXrxQSEp9r/h9/tnVbQ6w7gdSYc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nhh9xQAAANwAAAAPAAAAAAAAAAAAAAAA&#10;AJ8CAABkcnMvZG93bnJldi54bWxQSwUGAAAAAAQABAD3AAAAkQMAAAAA&#10;">
                    <v:imagedata r:id="rId25" o:title=""/>
                    <v:path arrowok="t"/>
                    <o:lock v:ext="edit" aspectratio="f"/>
                  </v:shape>
                  <v:shape id="Picture 38" o:spid="_x0000_s1029" type="#_x0000_t75" style="position:absolute;left:4572;top:4512;width:4275;height: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B3BHFAAAA3AAAAA8AAABkcnMvZG93bnJldi54bWxEj0FrwkAUhO9C/8PyCr1I3URQJHUNrcXq&#10;wYtJf8Aj+5qEZN+G3a2m/fWuIHgcZuYbZp2Pphdncr61rCCdJSCIK6tbrhV8l7vXFQgfkDX2lknB&#10;H3nIN0+TNWbaXvhE5yLUIkLYZ6igCWHIpPRVQwb9zA7E0fuxzmCI0tVSO7xEuOnlPEmW0mDLcaHB&#10;gbYNVV3xaxQU5W5LH+XXUaf77lP+O7tPplapl+fx/Q1EoDE8wvf2QSuYpwu4nY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QdwRxQAAANwAAAAPAAAAAAAAAAAAAAAA&#10;AJ8CAABkcnMvZG93bnJldi54bWxQSwUGAAAAAAQABAD3AAAAkQMAAAAA&#10;">
                    <v:imagedata r:id="rId26" o:title="" croptop="2359f" cropbottom="33423f" cropleft="6050f" cropright="4789f"/>
                    <v:path arrowok="t"/>
                    <o:lock v:ext="edit" aspectratio="f"/>
                  </v:shape>
                  <v:shape id="Picture 87" o:spid="_x0000_s1030" type="#_x0000_t75" style="position:absolute;top:4512;width:4275;height:427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orTEAAAA3AAAAA8AAABkcnMvZG93bnJldi54bWxEj0FrwkAUhO9C/8PyCt7qRrEqqauU0oI9&#10;KBpFPT6yr0k0+zZkVxP/vSsUPA4z3wwznbemFFeqXWFZQb8XgSBOrS44U7Db/rxNQDiPrLG0TApu&#10;5GA+e+lMMda24Q1dE5+JUMIuRgW591UspUtzMuh6tiIO3p+tDfog60zqGptQbko5iKKRNFhwWMix&#10;oq+c0nNyMQoGhFvfrH9TGn+vDrw8Hd+X+6FS3df28wOEp9Y/w//0QgeuP4LHmXAE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MorTEAAAA3AAAAA8AAAAAAAAAAAAAAAAA&#10;nwIAAGRycy9kb3ducmV2LnhtbFBLBQYAAAAABAAEAPcAAACQAwAAAAA=&#10;">
                    <v:imagedata r:id="rId25" o:title=""/>
                    <v:path arrowok="t"/>
                    <o:lock v:ext="edit" aspectratio="f"/>
                  </v:shape>
                </v:group>
                <v:shape id="Picture 1" o:spid="_x0000_s1031" type="#_x0000_t75" alt="http://garytray.files.wordpress.com/2011/07/leader.jpg" style="position:absolute;left:3227;top:4676;width:619;height:61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hn/DDAAAA3AAAAA8AAABkcnMvZG93bnJldi54bWxEj0GLwjAUhO8L/ofwhL0smupBpRqlCoVe&#10;dRfx+GyebbF5KU1au//eCILHYWa+YTa7wdSip9ZVlhXMphEI4tzqigsFf7/pZAXCeWSNtWVS8E8O&#10;dtvR1wZjbR98pP7kCxEg7GJUUHrfxFK6vCSDbmob4uDdbGvQB9kWUrf4CHBTy3kULaTBisNCiQ0d&#10;Ssrvp84oWPwkdbrM9tequ2SX87EvuvSaKPU9HpI1CE+D/4Tf7UwrmM+W8Do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Gf8MMAAADcAAAADwAAAAAAAAAAAAAAAACf&#10;AgAAZHJzL2Rvd25yZXYueG1sUEsFBgAAAAAEAAQA9wAAAI8DAAAAAA==&#10;">
                  <v:imagedata r:id="rId105" o:title="leader" croptop="16515f" cropleft="15011f" cropright="12298f"/>
                  <o:lock v:ext="edit" aspectratio="f"/>
                </v:shape>
              </v:group>
            </w:pict>
          </mc:Fallback>
        </mc:AlternateContent>
      </w:r>
      <w:r w:rsidR="00053E61">
        <w:rPr>
          <w:rFonts w:ascii="Futura Bk BT" w:eastAsia="Times New Roman" w:hAnsi="Futura Bk BT" w:cs="Lucida Sans Unicode"/>
          <w:sz w:val="28"/>
          <w:szCs w:val="28"/>
        </w:rPr>
        <w:t>Yankton Rural AHEC and t</w:t>
      </w:r>
      <w:r w:rsidR="008C1FC9" w:rsidRPr="008C1FC9">
        <w:rPr>
          <w:rFonts w:ascii="Futura Bk BT" w:eastAsia="Times New Roman" w:hAnsi="Futura Bk BT" w:cs="Lucida Sans Unicode"/>
          <w:sz w:val="28"/>
          <w:szCs w:val="28"/>
        </w:rPr>
        <w:t>he Department of Health will coordinate marketing efforts from a global standpoint.  Camps in general will be promoted through these efforts listed below.  Specific camp marketing will be the responsibility of each local site coordinator.</w:t>
      </w:r>
    </w:p>
    <w:p w:rsidR="008C1FC9" w:rsidRPr="008C1FC9" w:rsidRDefault="008C1FC9" w:rsidP="008C1FC9">
      <w:pPr>
        <w:spacing w:after="0" w:line="340" w:lineRule="atLeast"/>
        <w:rPr>
          <w:rFonts w:ascii="Futura Bk BT" w:eastAsia="Times New Roman" w:hAnsi="Futura Bk BT" w:cs="Lucida Sans Unicode"/>
          <w:b/>
          <w:sz w:val="24"/>
          <w:szCs w:val="24"/>
        </w:rPr>
      </w:pPr>
    </w:p>
    <w:p w:rsidR="008C1FC9" w:rsidRPr="008C1FC9" w:rsidRDefault="008C1FC9" w:rsidP="008C1FC9">
      <w:pPr>
        <w:numPr>
          <w:ilvl w:val="0"/>
          <w:numId w:val="16"/>
        </w:numPr>
        <w:tabs>
          <w:tab w:val="num" w:pos="1080"/>
        </w:tabs>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Websites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Information and links will be placed on the following websites.</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Department of Health (DOH)</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Department of Education (DOE)</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South Dakota Association of Healthcare Organizations (SDAHO)</w:t>
      </w:r>
    </w:p>
    <w:p w:rsidR="008C1FC9" w:rsidRDefault="00053E61" w:rsidP="008C1FC9">
      <w:pPr>
        <w:numPr>
          <w:ilvl w:val="2"/>
          <w:numId w:val="17"/>
        </w:numPr>
        <w:spacing w:after="0" w:line="340" w:lineRule="atLeast"/>
        <w:rPr>
          <w:rFonts w:ascii="Futura Bk BT" w:eastAsia="Times New Roman" w:hAnsi="Futura Bk BT" w:cs="Lucida Sans Unicode"/>
          <w:sz w:val="24"/>
          <w:szCs w:val="24"/>
        </w:rPr>
      </w:pPr>
      <w:r>
        <w:rPr>
          <w:rFonts w:ascii="Futura Bk BT" w:eastAsia="Times New Roman" w:hAnsi="Futura Bk BT" w:cs="Lucida Sans Unicode"/>
          <w:sz w:val="24"/>
          <w:szCs w:val="24"/>
        </w:rPr>
        <w:t xml:space="preserve">Yankton Rural AHEC </w:t>
      </w:r>
    </w:p>
    <w:p w:rsidR="00145512" w:rsidRPr="008C1FC9" w:rsidRDefault="00145512" w:rsidP="00145512">
      <w:pPr>
        <w:spacing w:after="0" w:line="340" w:lineRule="atLeast"/>
        <w:ind w:left="2160"/>
        <w:rPr>
          <w:rFonts w:ascii="Futura Bk BT" w:eastAsia="Times New Roman" w:hAnsi="Futura Bk BT" w:cs="Lucida Sans Unicode"/>
          <w:sz w:val="24"/>
          <w:szCs w:val="24"/>
        </w:rPr>
      </w:pPr>
    </w:p>
    <w:p w:rsidR="008C1FC9" w:rsidRPr="008C1FC9" w:rsidRDefault="008C1FC9" w:rsidP="008C1FC9">
      <w:pPr>
        <w:tabs>
          <w:tab w:val="left" w:pos="2785"/>
        </w:tabs>
        <w:spacing w:after="0" w:line="340" w:lineRule="atLeast"/>
        <w:ind w:left="36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b/>
      </w:r>
    </w:p>
    <w:p w:rsidR="008C1FC9" w:rsidRPr="008C1FC9" w:rsidRDefault="008C1FC9" w:rsidP="008C1FC9">
      <w:pPr>
        <w:numPr>
          <w:ilvl w:val="0"/>
          <w:numId w:val="16"/>
        </w:numPr>
        <w:tabs>
          <w:tab w:val="num" w:pos="1080"/>
        </w:tabs>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lastRenderedPageBreak/>
        <w:t>PSAs/Press Releases (overall)</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A public service announcement will be provided and available online. </w:t>
      </w:r>
      <w:r w:rsidR="00053E61">
        <w:rPr>
          <w:rFonts w:ascii="Futura Bk BT" w:eastAsia="Times New Roman" w:hAnsi="Futura Bk BT" w:cs="Lucida Sans Unicode"/>
          <w:sz w:val="24"/>
          <w:szCs w:val="24"/>
        </w:rPr>
        <w:t xml:space="preserve">Yankton Rural AHEC, </w:t>
      </w:r>
      <w:r w:rsidRPr="008C1FC9">
        <w:rPr>
          <w:rFonts w:ascii="Futura Bk BT" w:eastAsia="Times New Roman" w:hAnsi="Futura Bk BT" w:cs="Lucida Sans Unicode"/>
          <w:sz w:val="24"/>
          <w:szCs w:val="24"/>
        </w:rPr>
        <w:t>DOH and DOE will use these tools to promote the camps in general.   Pleas</w:t>
      </w:r>
      <w:r w:rsidR="003757B4">
        <w:rPr>
          <w:rFonts w:ascii="Futura Bk BT" w:eastAsia="Times New Roman" w:hAnsi="Futura Bk BT" w:cs="Lucida Sans Unicode"/>
          <w:sz w:val="24"/>
          <w:szCs w:val="24"/>
        </w:rPr>
        <w:t>e refer to page 49</w:t>
      </w:r>
      <w:r w:rsidRPr="008C1FC9">
        <w:rPr>
          <w:rFonts w:ascii="Futura Bk BT" w:eastAsia="Times New Roman" w:hAnsi="Futura Bk BT" w:cs="Lucida Sans Unicode"/>
          <w:sz w:val="24"/>
          <w:szCs w:val="24"/>
        </w:rPr>
        <w:t xml:space="preserve"> of this document to determine how to most effectively utilize PSAs/Press Releases to promote your specific camp.  </w:t>
      </w:r>
    </w:p>
    <w:p w:rsidR="008C1FC9" w:rsidRPr="008C1FC9" w:rsidRDefault="008C1FC9" w:rsidP="008C1FC9">
      <w:pPr>
        <w:spacing w:after="0" w:line="340" w:lineRule="atLeast"/>
        <w:ind w:left="1080"/>
        <w:rPr>
          <w:rFonts w:ascii="Futura Bk BT" w:eastAsia="Times New Roman" w:hAnsi="Futura Bk BT" w:cs="Lucida Sans Unicode"/>
          <w:sz w:val="24"/>
          <w:szCs w:val="24"/>
        </w:rPr>
      </w:pPr>
    </w:p>
    <w:p w:rsidR="008C1FC9" w:rsidRPr="008C1FC9" w:rsidRDefault="008C1FC9" w:rsidP="008C1FC9">
      <w:pPr>
        <w:numPr>
          <w:ilvl w:val="0"/>
          <w:numId w:val="16"/>
        </w:numPr>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Conferences/Meetings</w:t>
      </w:r>
    </w:p>
    <w:p w:rsidR="008C1FC9" w:rsidRPr="008C1FC9" w:rsidRDefault="00053E61" w:rsidP="008C1FC9">
      <w:pPr>
        <w:spacing w:after="0" w:line="340" w:lineRule="atLeast"/>
        <w:ind w:left="1440"/>
        <w:rPr>
          <w:rFonts w:ascii="Futura Bk BT" w:eastAsia="Times New Roman" w:hAnsi="Futura Bk BT" w:cs="Lucida Sans Unicode"/>
          <w:sz w:val="24"/>
          <w:szCs w:val="24"/>
        </w:rPr>
      </w:pPr>
      <w:r>
        <w:rPr>
          <w:rFonts w:ascii="Futura Bk BT" w:eastAsia="Times New Roman" w:hAnsi="Futura Bk BT" w:cs="Lucida Sans Unicode"/>
          <w:sz w:val="24"/>
          <w:szCs w:val="24"/>
        </w:rPr>
        <w:t xml:space="preserve">Yankton Rural AHEC, </w:t>
      </w:r>
      <w:r w:rsidR="008C1FC9" w:rsidRPr="008C1FC9">
        <w:rPr>
          <w:rFonts w:ascii="Futura Bk BT" w:eastAsia="Times New Roman" w:hAnsi="Futura Bk BT" w:cs="Lucida Sans Unicode"/>
          <w:sz w:val="24"/>
          <w:szCs w:val="24"/>
        </w:rPr>
        <w:t>DOH and DOE will continually promote Scrubs Camps in general at any opportunity that may present itself.  Keep in mind that this effort addresses camps in general.  Feel free to attend local opportunities to promote your camp specifically.</w:t>
      </w:r>
    </w:p>
    <w:p w:rsidR="008C1FC9" w:rsidRPr="008C1FC9" w:rsidRDefault="008C1FC9" w:rsidP="008C1FC9">
      <w:pPr>
        <w:spacing w:after="0" w:line="340" w:lineRule="atLeast"/>
        <w:ind w:left="1080"/>
        <w:rPr>
          <w:rFonts w:ascii="Futura Bk BT" w:eastAsia="Times New Roman" w:hAnsi="Futura Bk BT" w:cs="Lucida Sans Unicode"/>
          <w:b/>
          <w:sz w:val="24"/>
          <w:szCs w:val="24"/>
        </w:rPr>
      </w:pPr>
    </w:p>
    <w:p w:rsidR="008C1FC9" w:rsidRPr="008C1FC9" w:rsidRDefault="008C1FC9" w:rsidP="008C1FC9">
      <w:pPr>
        <w:numPr>
          <w:ilvl w:val="0"/>
          <w:numId w:val="16"/>
        </w:numPr>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Newsletters</w:t>
      </w:r>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Information and links will be incorporated into various state newsletters to include those prepared and distributed by the following:</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Department of Health</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Department of Education</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South Dakota Association of Healthcare Organizations (SDAHO)</w:t>
      </w:r>
    </w:p>
    <w:p w:rsidR="008C1FC9" w:rsidRPr="008C1FC9" w:rsidRDefault="008C1FC9" w:rsidP="008C1FC9">
      <w:pPr>
        <w:numPr>
          <w:ilvl w:val="2"/>
          <w:numId w:val="17"/>
        </w:numPr>
        <w:spacing w:after="0" w:line="340" w:lineRule="atLeast"/>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Area Health Education Center (AHEC)</w:t>
      </w:r>
    </w:p>
    <w:p w:rsidR="008C1FC9" w:rsidRPr="008C1FC9" w:rsidRDefault="008C1FC9" w:rsidP="008C1FC9">
      <w:pPr>
        <w:spacing w:after="0" w:line="340" w:lineRule="atLeast"/>
        <w:rPr>
          <w:rFonts w:ascii="Futura Bk BT" w:eastAsia="Times New Roman" w:hAnsi="Futura Bk BT" w:cs="Lucida Sans Unicode"/>
          <w:sz w:val="24"/>
          <w:szCs w:val="24"/>
        </w:rPr>
      </w:pPr>
    </w:p>
    <w:p w:rsidR="008C1FC9" w:rsidRPr="008C1FC9" w:rsidRDefault="008C1FC9" w:rsidP="008C1FC9">
      <w:pPr>
        <w:numPr>
          <w:ilvl w:val="0"/>
          <w:numId w:val="16"/>
        </w:numPr>
        <w:tabs>
          <w:tab w:val="num" w:pos="1080"/>
        </w:tabs>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Emails</w:t>
      </w:r>
    </w:p>
    <w:p w:rsidR="008C1FC9" w:rsidRPr="008C1FC9" w:rsidRDefault="008C1FC9" w:rsidP="008C1FC9">
      <w:pPr>
        <w:spacing w:after="0" w:line="340" w:lineRule="atLeast"/>
        <w:ind w:left="1080" w:firstLine="36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 xml:space="preserve">DOH and DOE will send statewide emails to appropriate contacts.  </w:t>
      </w:r>
    </w:p>
    <w:p w:rsidR="008C1FC9" w:rsidRPr="008C1FC9" w:rsidRDefault="008C1FC9" w:rsidP="008C1FC9">
      <w:pPr>
        <w:spacing w:after="0" w:line="340" w:lineRule="atLeast"/>
        <w:ind w:left="1080" w:firstLine="360"/>
        <w:rPr>
          <w:rFonts w:ascii="Futura Bk BT" w:eastAsia="Times New Roman" w:hAnsi="Futura Bk BT" w:cs="Lucida Sans Unicode"/>
          <w:sz w:val="24"/>
          <w:szCs w:val="24"/>
        </w:rPr>
      </w:pPr>
    </w:p>
    <w:p w:rsidR="008C1FC9" w:rsidRPr="008C1FC9" w:rsidRDefault="008C1FC9" w:rsidP="008C1FC9">
      <w:pPr>
        <w:numPr>
          <w:ilvl w:val="0"/>
          <w:numId w:val="16"/>
        </w:numPr>
        <w:spacing w:after="0" w:line="340" w:lineRule="atLeast"/>
        <w:ind w:left="1440"/>
        <w:rPr>
          <w:rFonts w:ascii="Futura Bk BT" w:eastAsia="Times New Roman" w:hAnsi="Futura Bk BT" w:cs="Lucida Sans Unicode"/>
          <w:b/>
          <w:sz w:val="28"/>
          <w:szCs w:val="28"/>
        </w:rPr>
      </w:pPr>
      <w:proofErr w:type="spellStart"/>
      <w:r w:rsidRPr="008C1FC9">
        <w:rPr>
          <w:rFonts w:ascii="Futura Bk BT" w:eastAsia="Times New Roman" w:hAnsi="Futura Bk BT" w:cs="Lucida Sans Unicode"/>
          <w:b/>
          <w:sz w:val="28"/>
          <w:szCs w:val="28"/>
        </w:rPr>
        <w:t>Listservs</w:t>
      </w:r>
      <w:proofErr w:type="spellEnd"/>
    </w:p>
    <w:p w:rsidR="008C1FC9" w:rsidRPr="008C1FC9" w:rsidRDefault="008C1FC9" w:rsidP="008C1FC9">
      <w:pPr>
        <w:spacing w:after="0" w:line="340" w:lineRule="atLeast"/>
        <w:ind w:left="1440"/>
        <w:rPr>
          <w:rFonts w:ascii="Futura Bk BT" w:eastAsia="Times New Roman" w:hAnsi="Futura Bk BT" w:cs="Lucida Sans Unicode"/>
          <w:sz w:val="24"/>
          <w:szCs w:val="24"/>
        </w:rPr>
      </w:pPr>
      <w:r w:rsidRPr="008C1FC9">
        <w:rPr>
          <w:rFonts w:ascii="Futura Bk BT" w:eastAsia="Times New Roman" w:hAnsi="Futura Bk BT" w:cs="Lucida Sans Unicode"/>
          <w:sz w:val="24"/>
          <w:szCs w:val="24"/>
        </w:rPr>
        <w:t>DOH and DOE will send general Scrubs information on any appropriate listserv currently maintained by both agencies.</w:t>
      </w:r>
    </w:p>
    <w:p w:rsidR="008C1FC9" w:rsidRPr="008C1FC9" w:rsidRDefault="008C1FC9" w:rsidP="008C1FC9">
      <w:pPr>
        <w:spacing w:after="0" w:line="340" w:lineRule="atLeast"/>
        <w:ind w:left="1080"/>
        <w:rPr>
          <w:rFonts w:ascii="Futura Bk BT" w:eastAsia="Times New Roman" w:hAnsi="Futura Bk BT" w:cs="Lucida Sans Unicode"/>
          <w:b/>
          <w:sz w:val="28"/>
          <w:szCs w:val="28"/>
        </w:rPr>
      </w:pPr>
    </w:p>
    <w:p w:rsidR="008C1FC9" w:rsidRPr="008C1FC9" w:rsidRDefault="008C1FC9" w:rsidP="008C1FC9">
      <w:pPr>
        <w:numPr>
          <w:ilvl w:val="0"/>
          <w:numId w:val="16"/>
        </w:numPr>
        <w:spacing w:after="0" w:line="340" w:lineRule="atLeast"/>
        <w:ind w:left="1440"/>
        <w:rPr>
          <w:rFonts w:ascii="Futura Bk BT" w:eastAsia="Times New Roman" w:hAnsi="Futura Bk BT" w:cs="Lucida Sans Unicode"/>
          <w:b/>
          <w:sz w:val="28"/>
          <w:szCs w:val="28"/>
        </w:rPr>
      </w:pPr>
      <w:r w:rsidRPr="008C1FC9">
        <w:rPr>
          <w:rFonts w:ascii="Futura Bk BT" w:eastAsia="Times New Roman" w:hAnsi="Futura Bk BT" w:cs="Lucida Sans Unicode"/>
          <w:b/>
          <w:sz w:val="28"/>
          <w:szCs w:val="28"/>
        </w:rPr>
        <w:t>Associations</w:t>
      </w:r>
    </w:p>
    <w:p w:rsidR="008C1FC9" w:rsidRPr="008C1FC9" w:rsidRDefault="00053E61" w:rsidP="008C1FC9">
      <w:pPr>
        <w:spacing w:after="0" w:line="340" w:lineRule="atLeast"/>
        <w:ind w:left="1440"/>
        <w:rPr>
          <w:rFonts w:ascii="Futura Bk BT" w:eastAsia="Times New Roman" w:hAnsi="Futura Bk BT" w:cs="Lucida Sans Unicode"/>
          <w:sz w:val="24"/>
          <w:szCs w:val="24"/>
        </w:rPr>
      </w:pPr>
      <w:r>
        <w:rPr>
          <w:rFonts w:ascii="Futura Bk BT" w:eastAsia="Times New Roman" w:hAnsi="Futura Bk BT" w:cs="Lucida Sans Unicode"/>
          <w:sz w:val="24"/>
          <w:szCs w:val="24"/>
        </w:rPr>
        <w:t xml:space="preserve">Yankton Rural AHEC, </w:t>
      </w:r>
      <w:r w:rsidR="008C1FC9" w:rsidRPr="008C1FC9">
        <w:rPr>
          <w:rFonts w:ascii="Futura Bk BT" w:eastAsia="Times New Roman" w:hAnsi="Futura Bk BT" w:cs="Lucida Sans Unicode"/>
          <w:sz w:val="24"/>
          <w:szCs w:val="24"/>
        </w:rPr>
        <w:t>DOH and DOE will promote Scrubs Camps in general to appropriate associations.  Two examples are:</w:t>
      </w:r>
    </w:p>
    <w:p w:rsidR="008C1FC9" w:rsidRPr="008C1FC9" w:rsidRDefault="008C1FC9" w:rsidP="008C1FC9">
      <w:pPr>
        <w:numPr>
          <w:ilvl w:val="2"/>
          <w:numId w:val="17"/>
        </w:numPr>
        <w:spacing w:after="0" w:line="340" w:lineRule="atLeast"/>
        <w:rPr>
          <w:rFonts w:ascii="Futura Bk BT" w:eastAsia="Times New Roman" w:hAnsi="Futura Bk BT" w:cs="Lucida Sans Unicode"/>
          <w:b/>
          <w:sz w:val="28"/>
          <w:szCs w:val="28"/>
        </w:rPr>
      </w:pPr>
      <w:r w:rsidRPr="008C1FC9">
        <w:rPr>
          <w:rFonts w:ascii="Futura Bk BT" w:eastAsia="Times New Roman" w:hAnsi="Futura Bk BT" w:cs="Lucida Sans Unicode"/>
          <w:sz w:val="24"/>
          <w:szCs w:val="24"/>
        </w:rPr>
        <w:t>SDEA</w:t>
      </w:r>
    </w:p>
    <w:p w:rsidR="008C1FC9" w:rsidRPr="008C1FC9" w:rsidRDefault="008C1FC9" w:rsidP="008C1FC9">
      <w:pPr>
        <w:numPr>
          <w:ilvl w:val="2"/>
          <w:numId w:val="17"/>
        </w:numPr>
        <w:spacing w:after="0" w:line="340" w:lineRule="atLeast"/>
        <w:rPr>
          <w:rFonts w:ascii="Futura Bk BT" w:eastAsia="Times New Roman" w:hAnsi="Futura Bk BT" w:cs="Lucida Sans Unicode"/>
          <w:b/>
          <w:sz w:val="28"/>
          <w:szCs w:val="28"/>
        </w:rPr>
      </w:pPr>
      <w:r w:rsidRPr="008C1FC9">
        <w:rPr>
          <w:rFonts w:ascii="Futura Bk BT" w:eastAsia="Times New Roman" w:hAnsi="Futura Bk BT" w:cs="Lucida Sans Unicode"/>
          <w:sz w:val="24"/>
          <w:szCs w:val="24"/>
        </w:rPr>
        <w:t>Associated School Boards</w:t>
      </w:r>
    </w:p>
    <w:p w:rsidR="008C1FC9" w:rsidRPr="008C1FC9" w:rsidRDefault="008C1FC9" w:rsidP="008C1FC9">
      <w:pPr>
        <w:spacing w:after="0" w:line="340" w:lineRule="atLeast"/>
        <w:ind w:left="360"/>
        <w:rPr>
          <w:rFonts w:ascii="Futura Bk BT" w:eastAsia="Times New Roman" w:hAnsi="Futura Bk BT" w:cs="Lucida Sans Unicode"/>
          <w:sz w:val="24"/>
          <w:szCs w:val="24"/>
        </w:rPr>
      </w:pPr>
    </w:p>
    <w:p w:rsidR="008C1FC9" w:rsidRPr="008C1FC9" w:rsidRDefault="008C1FC9" w:rsidP="008C1FC9">
      <w:pPr>
        <w:spacing w:after="0" w:line="340" w:lineRule="atLeast"/>
        <w:ind w:left="360"/>
        <w:rPr>
          <w:rFonts w:ascii="Futura Bk BT" w:eastAsia="Times New Roman" w:hAnsi="Futura Bk BT" w:cs="Lucida Sans Unicode"/>
          <w:sz w:val="24"/>
          <w:szCs w:val="24"/>
        </w:rPr>
      </w:pPr>
    </w:p>
    <w:p w:rsidR="008C1FC9" w:rsidRPr="008C1FC9" w:rsidRDefault="008C1FC9" w:rsidP="008C1FC9">
      <w:pPr>
        <w:spacing w:after="0" w:line="340" w:lineRule="atLeast"/>
        <w:ind w:left="360"/>
        <w:jc w:val="center"/>
        <w:rPr>
          <w:rFonts w:ascii="Futura Bk BT" w:eastAsia="Times New Roman" w:hAnsi="Futura Bk BT" w:cs="Lucida Sans Unicode"/>
          <w:b/>
          <w:sz w:val="24"/>
          <w:szCs w:val="24"/>
        </w:rPr>
      </w:pPr>
      <w:r w:rsidRPr="008C1FC9">
        <w:rPr>
          <w:rFonts w:ascii="Futura Bk BT" w:eastAsia="Times New Roman" w:hAnsi="Futura Bk BT" w:cs="Lucida Sans Unicode"/>
          <w:b/>
          <w:sz w:val="24"/>
          <w:szCs w:val="24"/>
        </w:rPr>
        <w:t xml:space="preserve">For more information, contact the </w:t>
      </w:r>
      <w:r w:rsidR="001B6C21">
        <w:rPr>
          <w:rFonts w:ascii="Futura Bk BT" w:eastAsia="Times New Roman" w:hAnsi="Futura Bk BT" w:cs="Lucida Sans Unicode"/>
          <w:b/>
          <w:sz w:val="24"/>
          <w:szCs w:val="24"/>
        </w:rPr>
        <w:t xml:space="preserve">Yankton Rural Area Health Education Center at 605.655.1400 </w:t>
      </w:r>
    </w:p>
    <w:p w:rsidR="008C1FC9" w:rsidRPr="008C1FC9" w:rsidRDefault="008C1FC9" w:rsidP="008C1FC9">
      <w:pPr>
        <w:autoSpaceDE w:val="0"/>
        <w:autoSpaceDN w:val="0"/>
        <w:adjustRightInd w:val="0"/>
        <w:spacing w:after="0" w:line="240" w:lineRule="auto"/>
        <w:jc w:val="center"/>
        <w:rPr>
          <w:rFonts w:ascii="Arial" w:eastAsia="Times New Roman" w:hAnsi="Arial" w:cs="Arial"/>
          <w:color w:val="000000"/>
          <w:sz w:val="24"/>
          <w:szCs w:val="24"/>
        </w:rPr>
      </w:pPr>
      <w:r w:rsidRPr="008C1FC9">
        <w:rPr>
          <w:rFonts w:ascii="Futura Bk BT" w:eastAsia="Times New Roman" w:hAnsi="Futura Bk BT" w:cs="Lucida Sans Unicode"/>
          <w:sz w:val="24"/>
          <w:szCs w:val="24"/>
        </w:rPr>
        <w:br w:type="page"/>
      </w:r>
      <w:r>
        <w:rPr>
          <w:rFonts w:ascii="Arial" w:eastAsia="Times New Roman" w:hAnsi="Arial" w:cs="Arial"/>
          <w:noProof/>
          <w:color w:val="000000"/>
          <w:sz w:val="24"/>
          <w:szCs w:val="24"/>
        </w:rPr>
        <w:lastRenderedPageBreak/>
        <w:drawing>
          <wp:inline distT="0" distB="0" distL="0" distR="0">
            <wp:extent cx="1616710" cy="1645920"/>
            <wp:effectExtent l="0" t="0" r="2540" b="0"/>
            <wp:docPr id="190" name="Picture 190" descr="ScrubsCamp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crubsCamp_FINAL"/>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16710" cy="1645920"/>
                    </a:xfrm>
                    <a:prstGeom prst="rect">
                      <a:avLst/>
                    </a:prstGeom>
                    <a:noFill/>
                    <a:ln>
                      <a:noFill/>
                    </a:ln>
                  </pic:spPr>
                </pic:pic>
              </a:graphicData>
            </a:graphic>
          </wp:inline>
        </w:drawing>
      </w:r>
    </w:p>
    <w:p w:rsidR="008C1FC9" w:rsidRPr="008C1FC9" w:rsidRDefault="008C1FC9" w:rsidP="008C1FC9">
      <w:pPr>
        <w:autoSpaceDE w:val="0"/>
        <w:autoSpaceDN w:val="0"/>
        <w:adjustRightInd w:val="0"/>
        <w:spacing w:after="0" w:line="240" w:lineRule="auto"/>
        <w:rPr>
          <w:rFonts w:ascii="Arial" w:eastAsia="Times New Roman" w:hAnsi="Arial" w:cs="Arial"/>
          <w:color w:val="000000"/>
          <w:sz w:val="48"/>
          <w:szCs w:val="48"/>
        </w:rPr>
      </w:pPr>
      <w:r w:rsidRPr="008C1FC9">
        <w:rPr>
          <w:rFonts w:ascii="Arial" w:eastAsia="Times New Roman" w:hAnsi="Arial" w:cs="Arial"/>
          <w:color w:val="000000"/>
          <w:sz w:val="48"/>
          <w:szCs w:val="48"/>
        </w:rPr>
        <w:t>PSA</w:t>
      </w:r>
    </w:p>
    <w:p w:rsidR="008C1FC9" w:rsidRPr="008C1FC9" w:rsidRDefault="008C1FC9" w:rsidP="008C1FC9">
      <w:pPr>
        <w:autoSpaceDE w:val="0"/>
        <w:autoSpaceDN w:val="0"/>
        <w:adjustRightInd w:val="0"/>
        <w:spacing w:after="0" w:line="240" w:lineRule="auto"/>
        <w:rPr>
          <w:rFonts w:ascii="Arial" w:eastAsia="Times New Roman" w:hAnsi="Arial" w:cs="Arial"/>
          <w:color w:val="000000"/>
          <w:sz w:val="48"/>
          <w:szCs w:val="48"/>
        </w:rPr>
      </w:pPr>
    </w:p>
    <w:p w:rsidR="008C1FC9" w:rsidRPr="008C1FC9" w:rsidRDefault="008C1FC9" w:rsidP="008C1FC9">
      <w:pPr>
        <w:autoSpaceDE w:val="0"/>
        <w:autoSpaceDN w:val="0"/>
        <w:adjustRightInd w:val="0"/>
        <w:spacing w:after="0"/>
        <w:rPr>
          <w:rFonts w:ascii="Arial" w:eastAsia="Times New Roman" w:hAnsi="Arial" w:cs="Arial"/>
          <w:color w:val="000000"/>
          <w:sz w:val="23"/>
          <w:szCs w:val="23"/>
        </w:rPr>
      </w:pPr>
      <w:r w:rsidRPr="008C1FC9">
        <w:rPr>
          <w:rFonts w:ascii="Arial" w:eastAsia="Times New Roman" w:hAnsi="Arial" w:cs="Arial"/>
          <w:color w:val="000000"/>
          <w:sz w:val="23"/>
          <w:szCs w:val="23"/>
        </w:rPr>
        <w:t xml:space="preserve">Area high school students will have an opportunity to explore a variety of health career options during Scrubs Camp sponsored by </w:t>
      </w:r>
      <w:r w:rsidRPr="008C1FC9">
        <w:rPr>
          <w:rFonts w:ascii="Arial" w:eastAsia="Times New Roman" w:hAnsi="Arial" w:cs="Arial"/>
          <w:i/>
          <w:color w:val="000000"/>
          <w:sz w:val="23"/>
          <w:szCs w:val="23"/>
        </w:rPr>
        <w:t>(insert hosting facility)</w:t>
      </w:r>
      <w:r w:rsidRPr="008C1FC9">
        <w:rPr>
          <w:rFonts w:ascii="Arial" w:eastAsia="Times New Roman" w:hAnsi="Arial" w:cs="Arial"/>
          <w:color w:val="000000"/>
          <w:sz w:val="23"/>
          <w:szCs w:val="23"/>
        </w:rPr>
        <w:t xml:space="preserve"> on </w:t>
      </w:r>
      <w:r w:rsidRPr="008C1FC9">
        <w:rPr>
          <w:rFonts w:ascii="Arial" w:eastAsia="Times New Roman" w:hAnsi="Arial" w:cs="Arial"/>
          <w:i/>
          <w:color w:val="000000"/>
          <w:sz w:val="23"/>
          <w:szCs w:val="23"/>
        </w:rPr>
        <w:t>(insert date)</w:t>
      </w:r>
      <w:r w:rsidRPr="008C1FC9">
        <w:rPr>
          <w:rFonts w:ascii="Arial" w:eastAsia="Times New Roman" w:hAnsi="Arial" w:cs="Arial"/>
          <w:color w:val="000000"/>
          <w:sz w:val="23"/>
          <w:szCs w:val="23"/>
        </w:rPr>
        <w:t xml:space="preserve"> at </w:t>
      </w:r>
      <w:r w:rsidRPr="008C1FC9">
        <w:rPr>
          <w:rFonts w:ascii="Arial" w:eastAsia="Times New Roman" w:hAnsi="Arial" w:cs="Arial"/>
          <w:i/>
          <w:color w:val="000000"/>
          <w:sz w:val="23"/>
          <w:szCs w:val="23"/>
        </w:rPr>
        <w:t>(insert location)</w:t>
      </w:r>
      <w:r w:rsidRPr="008C1FC9">
        <w:rPr>
          <w:rFonts w:ascii="Arial" w:eastAsia="Times New Roman" w:hAnsi="Arial" w:cs="Arial"/>
          <w:color w:val="000000"/>
          <w:sz w:val="23"/>
          <w:szCs w:val="23"/>
        </w:rPr>
        <w:t xml:space="preserve">. Scrubs Camps are one-day learning experiences conducted at </w:t>
      </w:r>
      <w:r w:rsidR="004C6E5E">
        <w:rPr>
          <w:rFonts w:ascii="Arial" w:eastAsia="Times New Roman" w:hAnsi="Arial" w:cs="Arial"/>
          <w:color w:val="000000"/>
          <w:sz w:val="23"/>
          <w:szCs w:val="23"/>
        </w:rPr>
        <w:t>16</w:t>
      </w:r>
      <w:r w:rsidRPr="008C1FC9">
        <w:rPr>
          <w:rFonts w:ascii="Arial" w:eastAsia="Times New Roman" w:hAnsi="Arial" w:cs="Arial"/>
          <w:color w:val="000000"/>
          <w:sz w:val="23"/>
          <w:szCs w:val="23"/>
        </w:rPr>
        <w:t xml:space="preserve"> locations throughout the state. Campers will hear from healthcare professionals who will discuss their career. They will also be able to participate in exciting hands-on activities and receive personalized career guidance. </w:t>
      </w:r>
    </w:p>
    <w:p w:rsidR="008C1FC9" w:rsidRPr="008C1FC9" w:rsidRDefault="008C1FC9" w:rsidP="008C1FC9">
      <w:pPr>
        <w:autoSpaceDE w:val="0"/>
        <w:autoSpaceDN w:val="0"/>
        <w:adjustRightInd w:val="0"/>
        <w:spacing w:after="0"/>
        <w:rPr>
          <w:rFonts w:ascii="Arial" w:eastAsia="Times New Roman" w:hAnsi="Arial" w:cs="Arial"/>
          <w:color w:val="000000"/>
          <w:sz w:val="23"/>
          <w:szCs w:val="23"/>
        </w:rPr>
      </w:pPr>
    </w:p>
    <w:p w:rsidR="008C1FC9" w:rsidRPr="008C1FC9" w:rsidRDefault="008C1FC9" w:rsidP="008C1FC9">
      <w:pPr>
        <w:autoSpaceDE w:val="0"/>
        <w:autoSpaceDN w:val="0"/>
        <w:adjustRightInd w:val="0"/>
        <w:spacing w:after="0"/>
        <w:rPr>
          <w:rFonts w:ascii="Arial" w:eastAsia="Times New Roman" w:hAnsi="Arial" w:cs="Times New Roman"/>
          <w:sz w:val="24"/>
          <w:szCs w:val="24"/>
        </w:rPr>
      </w:pPr>
      <w:r w:rsidRPr="008C1FC9">
        <w:rPr>
          <w:rFonts w:ascii="Arial" w:eastAsia="Times New Roman" w:hAnsi="Arial" w:cs="Arial"/>
          <w:color w:val="000000"/>
          <w:sz w:val="23"/>
          <w:szCs w:val="23"/>
        </w:rPr>
        <w:t>Scrubs Camps are designed for 9</w:t>
      </w:r>
      <w:r w:rsidRPr="008C1FC9">
        <w:rPr>
          <w:rFonts w:ascii="Arial" w:eastAsia="Times New Roman" w:hAnsi="Arial" w:cs="Arial"/>
          <w:color w:val="000000"/>
          <w:sz w:val="16"/>
          <w:szCs w:val="16"/>
        </w:rPr>
        <w:t xml:space="preserve">th </w:t>
      </w:r>
      <w:r w:rsidRPr="008C1FC9">
        <w:rPr>
          <w:rFonts w:ascii="Arial" w:eastAsia="Times New Roman" w:hAnsi="Arial" w:cs="Arial"/>
          <w:color w:val="000000"/>
          <w:sz w:val="23"/>
          <w:szCs w:val="23"/>
        </w:rPr>
        <w:t>through 12</w:t>
      </w:r>
      <w:r w:rsidRPr="008C1FC9">
        <w:rPr>
          <w:rFonts w:ascii="Arial" w:eastAsia="Times New Roman" w:hAnsi="Arial" w:cs="Arial"/>
          <w:color w:val="000000"/>
          <w:sz w:val="16"/>
          <w:szCs w:val="16"/>
        </w:rPr>
        <w:t xml:space="preserve">th </w:t>
      </w:r>
      <w:r w:rsidRPr="008C1FC9">
        <w:rPr>
          <w:rFonts w:ascii="Arial" w:eastAsia="Times New Roman" w:hAnsi="Arial" w:cs="Arial"/>
          <w:color w:val="000000"/>
          <w:sz w:val="23"/>
          <w:szCs w:val="23"/>
        </w:rPr>
        <w:t xml:space="preserve">grade high school students with an interest in the healthcare field. There is no charge to attend, lunch is provided at the camp and students will also receive a free </w:t>
      </w:r>
      <w:r w:rsidR="00E54AA3">
        <w:rPr>
          <w:rFonts w:ascii="Arial" w:eastAsia="Times New Roman" w:hAnsi="Arial" w:cs="Arial"/>
          <w:color w:val="000000"/>
          <w:sz w:val="23"/>
          <w:szCs w:val="23"/>
        </w:rPr>
        <w:t xml:space="preserve">complimentary gift. </w:t>
      </w:r>
      <w:r w:rsidRPr="008C1FC9">
        <w:rPr>
          <w:rFonts w:ascii="Arial" w:eastAsia="Times New Roman" w:hAnsi="Arial" w:cs="Arial"/>
          <w:color w:val="000000"/>
          <w:sz w:val="23"/>
          <w:szCs w:val="23"/>
        </w:rPr>
        <w:t>Parents are also welcome to attend the camp with their participating student. Pre-registration for the camp is necessary.  To register for the camp, visit www.scrubscamps.sd.gov.</w:t>
      </w:r>
    </w:p>
    <w:p w:rsidR="008C1FC9" w:rsidRPr="008C1FC9" w:rsidRDefault="008C1FC9" w:rsidP="008C1FC9">
      <w:pPr>
        <w:autoSpaceDE w:val="0"/>
        <w:autoSpaceDN w:val="0"/>
        <w:adjustRightInd w:val="0"/>
        <w:spacing w:after="0"/>
        <w:rPr>
          <w:rFonts w:ascii="Arial" w:eastAsia="Times New Roman" w:hAnsi="Arial" w:cs="Times New Roman"/>
          <w:sz w:val="23"/>
          <w:szCs w:val="23"/>
        </w:rPr>
      </w:pPr>
      <w:r w:rsidRPr="008C1FC9">
        <w:rPr>
          <w:rFonts w:ascii="Arial" w:eastAsia="Times New Roman" w:hAnsi="Arial" w:cs="Times New Roman"/>
          <w:sz w:val="24"/>
          <w:szCs w:val="24"/>
        </w:rPr>
        <w:t xml:space="preserve"> </w:t>
      </w:r>
    </w:p>
    <w:p w:rsidR="008C1FC9" w:rsidRPr="008C1FC9" w:rsidRDefault="008C1FC9" w:rsidP="008C1FC9">
      <w:pPr>
        <w:autoSpaceDE w:val="0"/>
        <w:autoSpaceDN w:val="0"/>
        <w:adjustRightInd w:val="0"/>
        <w:spacing w:after="0"/>
        <w:rPr>
          <w:rFonts w:ascii="Times New Roman" w:eastAsia="Times New Roman" w:hAnsi="Times New Roman" w:cs="Times New Roman"/>
          <w:sz w:val="24"/>
          <w:szCs w:val="24"/>
        </w:rPr>
      </w:pPr>
      <w:r w:rsidRPr="008C1FC9">
        <w:rPr>
          <w:rFonts w:ascii="Arial" w:eastAsia="Times New Roman" w:hAnsi="Arial" w:cs="Times New Roman"/>
          <w:sz w:val="23"/>
          <w:szCs w:val="23"/>
        </w:rPr>
        <w:t>For more information contact (</w:t>
      </w:r>
      <w:r w:rsidRPr="008C1FC9">
        <w:rPr>
          <w:rFonts w:ascii="Arial" w:eastAsia="Times New Roman" w:hAnsi="Arial" w:cs="Times New Roman"/>
          <w:i/>
          <w:sz w:val="23"/>
          <w:szCs w:val="23"/>
        </w:rPr>
        <w:t>insert local contact name and phone number).</w:t>
      </w:r>
    </w:p>
    <w:p w:rsidR="008C1FC9" w:rsidRPr="008C1FC9" w:rsidRDefault="008C1FC9" w:rsidP="008C1FC9">
      <w:pPr>
        <w:tabs>
          <w:tab w:val="left" w:pos="2785"/>
        </w:tabs>
        <w:spacing w:after="0" w:line="340" w:lineRule="atLeast"/>
        <w:rPr>
          <w:rFonts w:ascii="Arial" w:eastAsia="Times New Roman" w:hAnsi="Arial" w:cs="Arial"/>
          <w:color w:val="000000"/>
          <w:sz w:val="24"/>
          <w:szCs w:val="24"/>
        </w:rPr>
      </w:pPr>
      <w:r w:rsidRPr="008C1FC9">
        <w:rPr>
          <w:rFonts w:ascii="Futura Bk BT" w:eastAsia="Times New Roman" w:hAnsi="Futura Bk BT" w:cs="Lucida Sans Unicode"/>
          <w:sz w:val="24"/>
          <w:szCs w:val="24"/>
        </w:rPr>
        <w:br w:type="page"/>
      </w:r>
      <w:r>
        <w:rPr>
          <w:rFonts w:ascii="Arial" w:eastAsia="Times New Roman" w:hAnsi="Arial" w:cs="Arial"/>
          <w:noProof/>
          <w:color w:val="000000"/>
          <w:sz w:val="24"/>
          <w:szCs w:val="24"/>
        </w:rPr>
        <w:lastRenderedPageBreak/>
        <w:drawing>
          <wp:inline distT="0" distB="0" distL="0" distR="0">
            <wp:extent cx="1777365" cy="1814195"/>
            <wp:effectExtent l="0" t="0" r="0" b="0"/>
            <wp:docPr id="185" name="Picture 185" descr="ScrubsCamp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crubsCamp_FI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77365" cy="1814195"/>
                    </a:xfrm>
                    <a:prstGeom prst="rect">
                      <a:avLst/>
                    </a:prstGeom>
                    <a:noFill/>
                    <a:ln>
                      <a:noFill/>
                    </a:ln>
                  </pic:spPr>
                </pic:pic>
              </a:graphicData>
            </a:graphic>
          </wp:inline>
        </w:drawing>
      </w:r>
    </w:p>
    <w:p w:rsidR="008C1FC9" w:rsidRPr="008C1FC9" w:rsidRDefault="008C1FC9" w:rsidP="008C1FC9">
      <w:pPr>
        <w:autoSpaceDE w:val="0"/>
        <w:autoSpaceDN w:val="0"/>
        <w:adjustRightInd w:val="0"/>
        <w:spacing w:after="0" w:line="240" w:lineRule="auto"/>
        <w:rPr>
          <w:rFonts w:ascii="Arial" w:eastAsia="Times New Roman" w:hAnsi="Arial" w:cs="Arial"/>
          <w:color w:val="000000"/>
          <w:sz w:val="48"/>
          <w:szCs w:val="48"/>
        </w:rPr>
      </w:pPr>
      <w:r w:rsidRPr="008C1FC9">
        <w:rPr>
          <w:rFonts w:ascii="Arial" w:eastAsia="Times New Roman" w:hAnsi="Arial" w:cs="Arial"/>
          <w:color w:val="000000"/>
          <w:sz w:val="48"/>
          <w:szCs w:val="48"/>
        </w:rPr>
        <w:t xml:space="preserve">News Release </w:t>
      </w:r>
    </w:p>
    <w:p w:rsidR="008C1FC9" w:rsidRPr="008C1FC9" w:rsidRDefault="008C1FC9" w:rsidP="008C1FC9">
      <w:pPr>
        <w:autoSpaceDE w:val="0"/>
        <w:autoSpaceDN w:val="0"/>
        <w:adjustRightInd w:val="0"/>
        <w:spacing w:after="0" w:line="240" w:lineRule="auto"/>
        <w:rPr>
          <w:rFonts w:ascii="Arial" w:eastAsia="Times New Roman" w:hAnsi="Arial" w:cs="Arial"/>
          <w:color w:val="000000"/>
          <w:sz w:val="48"/>
          <w:szCs w:val="48"/>
        </w:rPr>
      </w:pPr>
    </w:p>
    <w:p w:rsidR="008C1FC9" w:rsidRPr="008C1FC9" w:rsidRDefault="008C1FC9" w:rsidP="008C1FC9">
      <w:pPr>
        <w:autoSpaceDE w:val="0"/>
        <w:autoSpaceDN w:val="0"/>
        <w:adjustRightInd w:val="0"/>
        <w:spacing w:after="0"/>
        <w:rPr>
          <w:rFonts w:ascii="Arial" w:eastAsia="Times New Roman" w:hAnsi="Arial" w:cs="Arial"/>
          <w:i/>
          <w:color w:val="000000"/>
          <w:sz w:val="23"/>
          <w:szCs w:val="23"/>
        </w:rPr>
      </w:pPr>
      <w:r w:rsidRPr="008C1FC9">
        <w:rPr>
          <w:rFonts w:ascii="Arial" w:eastAsia="Times New Roman" w:hAnsi="Arial" w:cs="Arial"/>
          <w:color w:val="000000"/>
          <w:sz w:val="23"/>
          <w:szCs w:val="23"/>
        </w:rPr>
        <w:t xml:space="preserve">Contact: </w:t>
      </w:r>
      <w:r w:rsidRPr="008C1FC9">
        <w:rPr>
          <w:rFonts w:ascii="Arial" w:eastAsia="Times New Roman" w:hAnsi="Arial" w:cs="Arial"/>
          <w:color w:val="000000"/>
          <w:sz w:val="23"/>
          <w:szCs w:val="23"/>
          <w:u w:val="single"/>
        </w:rPr>
        <w:tab/>
      </w:r>
      <w:r w:rsidRPr="008C1FC9">
        <w:rPr>
          <w:rFonts w:ascii="Arial" w:eastAsia="Times New Roman" w:hAnsi="Arial" w:cs="Arial"/>
          <w:i/>
          <w:color w:val="000000"/>
          <w:sz w:val="23"/>
          <w:szCs w:val="23"/>
          <w:u w:val="single"/>
        </w:rPr>
        <w:t>(Insert local contact name, phone number and email address)</w:t>
      </w:r>
      <w:r w:rsidRPr="008C1FC9">
        <w:rPr>
          <w:rFonts w:ascii="Arial" w:eastAsia="Times New Roman" w:hAnsi="Arial" w:cs="Arial"/>
          <w:i/>
          <w:color w:val="000000"/>
          <w:sz w:val="23"/>
          <w:szCs w:val="23"/>
          <w:u w:val="single"/>
        </w:rPr>
        <w:tab/>
      </w:r>
    </w:p>
    <w:p w:rsidR="008C1FC9" w:rsidRPr="008C1FC9" w:rsidRDefault="008C1FC9" w:rsidP="008C1FC9">
      <w:pPr>
        <w:autoSpaceDE w:val="0"/>
        <w:autoSpaceDN w:val="0"/>
        <w:adjustRightInd w:val="0"/>
        <w:spacing w:after="0"/>
        <w:rPr>
          <w:rFonts w:ascii="Arial" w:eastAsia="Times New Roman" w:hAnsi="Arial" w:cs="Arial"/>
          <w:color w:val="000000"/>
          <w:sz w:val="23"/>
          <w:szCs w:val="23"/>
        </w:rPr>
      </w:pPr>
    </w:p>
    <w:p w:rsidR="008C1FC9" w:rsidRPr="008C1FC9" w:rsidRDefault="008C1FC9" w:rsidP="008C1FC9">
      <w:pPr>
        <w:autoSpaceDE w:val="0"/>
        <w:autoSpaceDN w:val="0"/>
        <w:adjustRightInd w:val="0"/>
        <w:spacing w:after="0"/>
        <w:rPr>
          <w:rFonts w:ascii="Arial" w:eastAsia="Times New Roman" w:hAnsi="Arial" w:cs="Arial"/>
          <w:b/>
          <w:bCs/>
          <w:color w:val="000000"/>
          <w:sz w:val="23"/>
          <w:szCs w:val="23"/>
        </w:rPr>
      </w:pPr>
      <w:r w:rsidRPr="008C1FC9">
        <w:rPr>
          <w:rFonts w:ascii="Arial" w:eastAsia="Times New Roman" w:hAnsi="Arial" w:cs="Arial"/>
          <w:b/>
          <w:bCs/>
          <w:color w:val="000000"/>
          <w:sz w:val="23"/>
          <w:szCs w:val="23"/>
        </w:rPr>
        <w:t xml:space="preserve">FOR IMMEDIATE RELEASE </w:t>
      </w:r>
    </w:p>
    <w:p w:rsidR="008C1FC9" w:rsidRPr="008C1FC9" w:rsidRDefault="008C1FC9" w:rsidP="008C1FC9">
      <w:pPr>
        <w:autoSpaceDE w:val="0"/>
        <w:autoSpaceDN w:val="0"/>
        <w:adjustRightInd w:val="0"/>
        <w:spacing w:after="0"/>
        <w:rPr>
          <w:rFonts w:ascii="Arial" w:eastAsia="Times New Roman" w:hAnsi="Arial" w:cs="Arial"/>
          <w:color w:val="000000"/>
          <w:sz w:val="23"/>
          <w:szCs w:val="23"/>
        </w:rPr>
      </w:pPr>
    </w:p>
    <w:p w:rsidR="008C1FC9" w:rsidRPr="008C1FC9" w:rsidRDefault="008C1FC9" w:rsidP="008C1FC9">
      <w:pPr>
        <w:autoSpaceDE w:val="0"/>
        <w:autoSpaceDN w:val="0"/>
        <w:adjustRightInd w:val="0"/>
        <w:spacing w:after="0"/>
        <w:rPr>
          <w:rFonts w:ascii="Arial" w:eastAsia="Times New Roman" w:hAnsi="Arial" w:cs="Arial"/>
          <w:b/>
          <w:bCs/>
          <w:color w:val="000000"/>
          <w:sz w:val="28"/>
          <w:szCs w:val="28"/>
        </w:rPr>
      </w:pPr>
      <w:r w:rsidRPr="008C1FC9">
        <w:rPr>
          <w:rFonts w:ascii="Arial" w:eastAsia="Times New Roman" w:hAnsi="Arial" w:cs="Arial"/>
          <w:b/>
          <w:bCs/>
          <w:color w:val="000000"/>
          <w:sz w:val="28"/>
          <w:szCs w:val="28"/>
        </w:rPr>
        <w:t>_</w:t>
      </w:r>
      <w:proofErr w:type="gramStart"/>
      <w:r w:rsidRPr="008C1FC9">
        <w:rPr>
          <w:rFonts w:ascii="Arial" w:eastAsia="Times New Roman" w:hAnsi="Arial" w:cs="Arial"/>
          <w:b/>
          <w:bCs/>
          <w:color w:val="000000"/>
          <w:sz w:val="28"/>
          <w:szCs w:val="28"/>
        </w:rPr>
        <w:t>_</w:t>
      </w:r>
      <w:r w:rsidRPr="008C1FC9">
        <w:rPr>
          <w:rFonts w:ascii="Arial" w:eastAsia="Times New Roman" w:hAnsi="Arial" w:cs="Arial"/>
          <w:b/>
          <w:bCs/>
          <w:i/>
          <w:color w:val="000000"/>
          <w:sz w:val="28"/>
          <w:szCs w:val="28"/>
          <w:u w:val="single"/>
        </w:rPr>
        <w:t>(</w:t>
      </w:r>
      <w:proofErr w:type="gramEnd"/>
      <w:r w:rsidRPr="008C1FC9">
        <w:rPr>
          <w:rFonts w:ascii="Arial" w:eastAsia="Times New Roman" w:hAnsi="Arial" w:cs="Arial"/>
          <w:b/>
          <w:bCs/>
          <w:i/>
          <w:color w:val="000000"/>
          <w:sz w:val="28"/>
          <w:szCs w:val="28"/>
          <w:u w:val="single"/>
        </w:rPr>
        <w:t>insert host name)</w:t>
      </w:r>
      <w:r w:rsidRPr="008C1FC9">
        <w:rPr>
          <w:rFonts w:ascii="Arial" w:eastAsia="Times New Roman" w:hAnsi="Arial" w:cs="Arial"/>
          <w:b/>
          <w:bCs/>
          <w:color w:val="000000"/>
          <w:sz w:val="28"/>
          <w:szCs w:val="28"/>
        </w:rPr>
        <w:t>__ to host Scrubs Camp on __</w:t>
      </w:r>
      <w:r w:rsidRPr="008C1FC9">
        <w:rPr>
          <w:rFonts w:ascii="Arial" w:eastAsia="Times New Roman" w:hAnsi="Arial" w:cs="Arial"/>
          <w:b/>
          <w:bCs/>
          <w:i/>
          <w:color w:val="000000"/>
          <w:sz w:val="28"/>
          <w:szCs w:val="28"/>
          <w:u w:val="single"/>
        </w:rPr>
        <w:t>(insert date)</w:t>
      </w:r>
      <w:r w:rsidRPr="008C1FC9">
        <w:rPr>
          <w:rFonts w:ascii="Arial" w:eastAsia="Times New Roman" w:hAnsi="Arial" w:cs="Arial"/>
          <w:b/>
          <w:bCs/>
          <w:color w:val="000000"/>
          <w:sz w:val="28"/>
          <w:szCs w:val="28"/>
        </w:rPr>
        <w:t xml:space="preserve">__ </w:t>
      </w:r>
    </w:p>
    <w:p w:rsidR="008C1FC9" w:rsidRPr="008C1FC9" w:rsidRDefault="008C1FC9" w:rsidP="008C1FC9">
      <w:pPr>
        <w:autoSpaceDE w:val="0"/>
        <w:autoSpaceDN w:val="0"/>
        <w:adjustRightInd w:val="0"/>
        <w:spacing w:after="0"/>
        <w:jc w:val="center"/>
        <w:rPr>
          <w:rFonts w:ascii="Arial" w:eastAsia="Times New Roman" w:hAnsi="Arial" w:cs="Arial"/>
          <w:color w:val="000000"/>
          <w:sz w:val="28"/>
          <w:szCs w:val="28"/>
        </w:rPr>
      </w:pPr>
    </w:p>
    <w:p w:rsidR="008C1FC9" w:rsidRPr="008C1FC9" w:rsidRDefault="008C1FC9" w:rsidP="008C1FC9">
      <w:pPr>
        <w:autoSpaceDE w:val="0"/>
        <w:autoSpaceDN w:val="0"/>
        <w:adjustRightInd w:val="0"/>
        <w:spacing w:after="0"/>
        <w:rPr>
          <w:rFonts w:ascii="Arial" w:eastAsia="Times New Roman" w:hAnsi="Arial" w:cs="Arial"/>
          <w:color w:val="000000"/>
          <w:sz w:val="23"/>
          <w:szCs w:val="23"/>
        </w:rPr>
      </w:pPr>
      <w:r w:rsidRPr="008C1FC9">
        <w:rPr>
          <w:rFonts w:ascii="Arial" w:eastAsia="Times New Roman" w:hAnsi="Arial" w:cs="Arial"/>
          <w:b/>
          <w:bCs/>
          <w:i/>
          <w:color w:val="000000"/>
          <w:sz w:val="23"/>
          <w:szCs w:val="23"/>
        </w:rPr>
        <w:t>(</w:t>
      </w:r>
      <w:proofErr w:type="gramStart"/>
      <w:r w:rsidRPr="008C1FC9">
        <w:rPr>
          <w:rFonts w:ascii="Arial" w:eastAsia="Times New Roman" w:hAnsi="Arial" w:cs="Arial"/>
          <w:b/>
          <w:bCs/>
          <w:i/>
          <w:color w:val="000000"/>
          <w:sz w:val="23"/>
          <w:szCs w:val="23"/>
        </w:rPr>
        <w:t>insert</w:t>
      </w:r>
      <w:proofErr w:type="gramEnd"/>
      <w:r w:rsidRPr="008C1FC9">
        <w:rPr>
          <w:rFonts w:ascii="Arial" w:eastAsia="Times New Roman" w:hAnsi="Arial" w:cs="Arial"/>
          <w:b/>
          <w:bCs/>
          <w:i/>
          <w:color w:val="000000"/>
          <w:sz w:val="23"/>
          <w:szCs w:val="23"/>
        </w:rPr>
        <w:t xml:space="preserve"> community)</w:t>
      </w:r>
      <w:r w:rsidRPr="008C1FC9">
        <w:rPr>
          <w:rFonts w:ascii="Arial" w:eastAsia="Times New Roman" w:hAnsi="Arial" w:cs="Arial"/>
          <w:b/>
          <w:bCs/>
          <w:color w:val="000000"/>
          <w:sz w:val="23"/>
          <w:szCs w:val="23"/>
        </w:rPr>
        <w:t xml:space="preserve">, SD </w:t>
      </w:r>
      <w:r w:rsidRPr="008C1FC9">
        <w:rPr>
          <w:rFonts w:ascii="Arial" w:eastAsia="Times New Roman" w:hAnsi="Arial" w:cs="Arial"/>
          <w:b/>
          <w:bCs/>
          <w:i/>
          <w:color w:val="000000"/>
          <w:sz w:val="23"/>
          <w:szCs w:val="23"/>
        </w:rPr>
        <w:t>(insert date</w:t>
      </w:r>
      <w:r w:rsidRPr="008C1FC9">
        <w:rPr>
          <w:rFonts w:ascii="Arial" w:eastAsia="Times New Roman" w:hAnsi="Arial" w:cs="Arial"/>
          <w:b/>
          <w:bCs/>
          <w:color w:val="000000"/>
          <w:sz w:val="23"/>
          <w:szCs w:val="23"/>
        </w:rPr>
        <w:t xml:space="preserve">) — </w:t>
      </w:r>
      <w:r w:rsidRPr="008C1FC9">
        <w:rPr>
          <w:rFonts w:ascii="Arial" w:eastAsia="Times New Roman" w:hAnsi="Arial" w:cs="Arial"/>
          <w:color w:val="000000"/>
          <w:sz w:val="23"/>
          <w:szCs w:val="23"/>
        </w:rPr>
        <w:t xml:space="preserve">Area high school students will have an opportunity to explore a variety of health career options during Scrubs Camp. Scrubs Camps are one-day learning experiences conducted at </w:t>
      </w:r>
      <w:r w:rsidR="004C6E5E">
        <w:rPr>
          <w:rFonts w:ascii="Arial" w:eastAsia="Times New Roman" w:hAnsi="Arial" w:cs="Arial"/>
          <w:color w:val="000000"/>
          <w:sz w:val="23"/>
          <w:szCs w:val="23"/>
        </w:rPr>
        <w:t>16</w:t>
      </w:r>
      <w:r w:rsidRPr="008C1FC9">
        <w:rPr>
          <w:rFonts w:ascii="Arial" w:eastAsia="Times New Roman" w:hAnsi="Arial" w:cs="Arial"/>
          <w:color w:val="000000"/>
          <w:sz w:val="23"/>
          <w:szCs w:val="23"/>
        </w:rPr>
        <w:t xml:space="preserve"> locations throughout the state. Campers will hear from healthcare professionals who will discuss what they do and how they got into their chosen career field. They will also be able to participate in exciting hands-on activities and receive personalized career guidance plans. </w:t>
      </w:r>
    </w:p>
    <w:p w:rsidR="008C1FC9" w:rsidRPr="008C1FC9" w:rsidRDefault="008C1FC9" w:rsidP="008C1FC9">
      <w:pPr>
        <w:autoSpaceDE w:val="0"/>
        <w:autoSpaceDN w:val="0"/>
        <w:adjustRightInd w:val="0"/>
        <w:spacing w:after="0"/>
        <w:rPr>
          <w:rFonts w:ascii="Arial" w:eastAsia="Times New Roman" w:hAnsi="Arial" w:cs="Arial"/>
          <w:color w:val="000000"/>
          <w:sz w:val="23"/>
          <w:szCs w:val="23"/>
        </w:rPr>
      </w:pPr>
    </w:p>
    <w:p w:rsidR="008C1FC9" w:rsidRPr="008C1FC9" w:rsidRDefault="008C1FC9" w:rsidP="008C1FC9">
      <w:pPr>
        <w:autoSpaceDE w:val="0"/>
        <w:autoSpaceDN w:val="0"/>
        <w:adjustRightInd w:val="0"/>
        <w:spacing w:after="0"/>
        <w:rPr>
          <w:rFonts w:ascii="Arial" w:eastAsia="Times New Roman" w:hAnsi="Arial" w:cs="Times New Roman"/>
          <w:sz w:val="24"/>
          <w:szCs w:val="24"/>
        </w:rPr>
      </w:pPr>
      <w:r w:rsidRPr="008C1FC9">
        <w:rPr>
          <w:rFonts w:ascii="Arial" w:eastAsia="Times New Roman" w:hAnsi="Arial" w:cs="Arial"/>
          <w:color w:val="000000"/>
          <w:sz w:val="23"/>
          <w:szCs w:val="23"/>
        </w:rPr>
        <w:t>Scrubs Camps are designed for 9</w:t>
      </w:r>
      <w:r w:rsidRPr="008C1FC9">
        <w:rPr>
          <w:rFonts w:ascii="Arial" w:eastAsia="Times New Roman" w:hAnsi="Arial" w:cs="Arial"/>
          <w:color w:val="000000"/>
          <w:sz w:val="16"/>
          <w:szCs w:val="16"/>
        </w:rPr>
        <w:t xml:space="preserve">th </w:t>
      </w:r>
      <w:r w:rsidRPr="008C1FC9">
        <w:rPr>
          <w:rFonts w:ascii="Arial" w:eastAsia="Times New Roman" w:hAnsi="Arial" w:cs="Arial"/>
          <w:color w:val="000000"/>
          <w:sz w:val="23"/>
          <w:szCs w:val="23"/>
        </w:rPr>
        <w:t>through 12</w:t>
      </w:r>
      <w:r w:rsidRPr="008C1FC9">
        <w:rPr>
          <w:rFonts w:ascii="Arial" w:eastAsia="Times New Roman" w:hAnsi="Arial" w:cs="Arial"/>
          <w:color w:val="000000"/>
          <w:sz w:val="16"/>
          <w:szCs w:val="16"/>
        </w:rPr>
        <w:t xml:space="preserve">th </w:t>
      </w:r>
      <w:r w:rsidRPr="008C1FC9">
        <w:rPr>
          <w:rFonts w:ascii="Arial" w:eastAsia="Times New Roman" w:hAnsi="Arial" w:cs="Arial"/>
          <w:color w:val="000000"/>
          <w:sz w:val="23"/>
          <w:szCs w:val="23"/>
        </w:rPr>
        <w:t xml:space="preserve">grade high school students with an interest in the healthcare field. There is no charge to attend, lunch is provided at the camp and students will also receive a free </w:t>
      </w:r>
      <w:r w:rsidR="001A1065">
        <w:rPr>
          <w:rFonts w:ascii="Arial" w:eastAsia="Times New Roman" w:hAnsi="Arial" w:cs="Arial"/>
          <w:color w:val="000000"/>
          <w:sz w:val="23"/>
          <w:szCs w:val="23"/>
        </w:rPr>
        <w:t>complimentary gift</w:t>
      </w:r>
      <w:r w:rsidRPr="008C1FC9">
        <w:rPr>
          <w:rFonts w:ascii="Arial" w:eastAsia="Times New Roman" w:hAnsi="Arial" w:cs="Arial"/>
          <w:color w:val="000000"/>
          <w:sz w:val="23"/>
          <w:szCs w:val="23"/>
        </w:rPr>
        <w:t xml:space="preserve">. Parents are also welcome to attend the camp with their participating student. </w:t>
      </w:r>
      <w:proofErr w:type="gramStart"/>
      <w:r w:rsidRPr="008C1FC9">
        <w:rPr>
          <w:rFonts w:ascii="Arial" w:eastAsia="Times New Roman" w:hAnsi="Arial" w:cs="Arial"/>
          <w:color w:val="000000"/>
          <w:sz w:val="23"/>
          <w:szCs w:val="23"/>
        </w:rPr>
        <w:t>Scrubs Camp will be held on (</w:t>
      </w:r>
      <w:r w:rsidRPr="008C1FC9">
        <w:rPr>
          <w:rFonts w:ascii="Arial" w:eastAsia="Times New Roman" w:hAnsi="Arial" w:cs="Arial"/>
          <w:i/>
          <w:color w:val="000000"/>
          <w:sz w:val="23"/>
          <w:szCs w:val="23"/>
        </w:rPr>
        <w:t xml:space="preserve">insert date) </w:t>
      </w:r>
      <w:r w:rsidRPr="008C1FC9">
        <w:rPr>
          <w:rFonts w:ascii="Arial" w:eastAsia="Times New Roman" w:hAnsi="Arial" w:cs="Arial"/>
          <w:color w:val="000000"/>
          <w:sz w:val="23"/>
          <w:szCs w:val="23"/>
        </w:rPr>
        <w:t>at (</w:t>
      </w:r>
      <w:r w:rsidRPr="008C1FC9">
        <w:rPr>
          <w:rFonts w:ascii="Arial" w:eastAsia="Times New Roman" w:hAnsi="Arial" w:cs="Arial"/>
          <w:i/>
          <w:color w:val="000000"/>
          <w:sz w:val="23"/>
          <w:szCs w:val="23"/>
        </w:rPr>
        <w:t>insert location).</w:t>
      </w:r>
      <w:proofErr w:type="gramEnd"/>
      <w:r w:rsidRPr="008C1FC9">
        <w:rPr>
          <w:rFonts w:ascii="Arial" w:eastAsia="Times New Roman" w:hAnsi="Arial" w:cs="Arial"/>
          <w:i/>
          <w:color w:val="000000"/>
          <w:sz w:val="23"/>
          <w:szCs w:val="23"/>
        </w:rPr>
        <w:t xml:space="preserve">  </w:t>
      </w:r>
      <w:r w:rsidRPr="008C1FC9">
        <w:rPr>
          <w:rFonts w:ascii="Arial" w:eastAsia="Times New Roman" w:hAnsi="Arial" w:cs="Arial"/>
          <w:color w:val="000000"/>
          <w:sz w:val="23"/>
          <w:szCs w:val="23"/>
        </w:rPr>
        <w:t>Pre-registration for the camp is necessary.  To register for the camp, visit the link below.</w:t>
      </w:r>
    </w:p>
    <w:p w:rsidR="008C1FC9" w:rsidRPr="008C1FC9" w:rsidRDefault="008C1FC9" w:rsidP="008C1FC9">
      <w:pPr>
        <w:autoSpaceDE w:val="0"/>
        <w:autoSpaceDN w:val="0"/>
        <w:adjustRightInd w:val="0"/>
        <w:spacing w:after="0"/>
        <w:rPr>
          <w:rFonts w:ascii="Arial" w:eastAsia="Times New Roman" w:hAnsi="Arial" w:cs="Times New Roman"/>
          <w:sz w:val="24"/>
          <w:szCs w:val="24"/>
        </w:rPr>
      </w:pPr>
      <w:r w:rsidRPr="008C1FC9">
        <w:rPr>
          <w:rFonts w:ascii="Arial" w:eastAsia="Times New Roman" w:hAnsi="Arial" w:cs="Times New Roman"/>
          <w:sz w:val="24"/>
          <w:szCs w:val="24"/>
        </w:rPr>
        <w:t xml:space="preserve"> </w:t>
      </w:r>
    </w:p>
    <w:p w:rsidR="008C1FC9" w:rsidRPr="008C1FC9" w:rsidRDefault="008C1FC9" w:rsidP="008C1FC9">
      <w:pPr>
        <w:autoSpaceDE w:val="0"/>
        <w:autoSpaceDN w:val="0"/>
        <w:adjustRightInd w:val="0"/>
        <w:spacing w:after="0"/>
        <w:rPr>
          <w:rFonts w:ascii="Arial" w:eastAsia="Times New Roman" w:hAnsi="Arial" w:cs="Times New Roman"/>
          <w:sz w:val="23"/>
          <w:szCs w:val="23"/>
        </w:rPr>
      </w:pPr>
      <w:r w:rsidRPr="008C1FC9">
        <w:rPr>
          <w:rFonts w:ascii="Arial" w:eastAsia="Times New Roman" w:hAnsi="Arial" w:cs="Times New Roman"/>
          <w:sz w:val="23"/>
          <w:szCs w:val="23"/>
        </w:rPr>
        <w:t>One of the most pressing issues facing the healthcare industry today is the critical need for healthcare providers. This is especially true for South Dakota. In the coming years, thousands of additional healthcare workers will be needed in South Dakota.  Scrubs Camps were designed to encourage students in South Dakota to consider pursuing a career in healthcare.</w:t>
      </w:r>
    </w:p>
    <w:p w:rsidR="008C1FC9" w:rsidRPr="008C1FC9" w:rsidRDefault="008C1FC9" w:rsidP="008C1FC9">
      <w:pPr>
        <w:autoSpaceDE w:val="0"/>
        <w:autoSpaceDN w:val="0"/>
        <w:adjustRightInd w:val="0"/>
        <w:spacing w:after="0"/>
        <w:rPr>
          <w:rFonts w:ascii="Arial" w:eastAsia="Times New Roman" w:hAnsi="Arial" w:cs="Times New Roman"/>
          <w:sz w:val="23"/>
          <w:szCs w:val="23"/>
        </w:rPr>
      </w:pPr>
    </w:p>
    <w:p w:rsidR="008C1FC9" w:rsidRPr="008C1FC9" w:rsidRDefault="008C1FC9" w:rsidP="008C1FC9">
      <w:pPr>
        <w:autoSpaceDE w:val="0"/>
        <w:autoSpaceDN w:val="0"/>
        <w:adjustRightInd w:val="0"/>
        <w:spacing w:after="0"/>
        <w:rPr>
          <w:rFonts w:ascii="Times New Roman" w:eastAsia="Times New Roman" w:hAnsi="Times New Roman" w:cs="Times New Roman"/>
          <w:sz w:val="24"/>
          <w:szCs w:val="24"/>
        </w:rPr>
      </w:pPr>
      <w:r w:rsidRPr="008C1FC9">
        <w:rPr>
          <w:rFonts w:ascii="Arial" w:eastAsia="Times New Roman" w:hAnsi="Arial" w:cs="Times New Roman"/>
          <w:sz w:val="23"/>
          <w:szCs w:val="23"/>
        </w:rPr>
        <w:t xml:space="preserve">The Scrubs Camps are made possible through the collaborative effort of the South Dakota Department of Education Office of Curriculum, Career and Technical Education and South Dakota Department of Health Office of Rural Health. For more information visit </w:t>
      </w:r>
      <w:hyperlink r:id="rId112" w:history="1">
        <w:r w:rsidRPr="008C1FC9">
          <w:rPr>
            <w:rFonts w:ascii="Arial" w:eastAsia="Times New Roman" w:hAnsi="Arial" w:cs="Times New Roman"/>
            <w:color w:val="0000FF"/>
            <w:sz w:val="23"/>
            <w:szCs w:val="23"/>
            <w:u w:val="single"/>
          </w:rPr>
          <w:t>www.scrubscamps.sd.gov</w:t>
        </w:r>
      </w:hyperlink>
      <w:r w:rsidRPr="008C1FC9">
        <w:rPr>
          <w:rFonts w:ascii="Arial" w:eastAsia="Times New Roman" w:hAnsi="Arial" w:cs="Times New Roman"/>
          <w:color w:val="0000FF"/>
          <w:sz w:val="23"/>
          <w:szCs w:val="23"/>
          <w:u w:val="single"/>
        </w:rPr>
        <w:t xml:space="preserve"> </w:t>
      </w:r>
      <w:r w:rsidRPr="008C1FC9">
        <w:rPr>
          <w:rFonts w:ascii="Arial" w:eastAsia="Times New Roman" w:hAnsi="Arial" w:cs="Times New Roman"/>
          <w:sz w:val="23"/>
          <w:szCs w:val="23"/>
        </w:rPr>
        <w:t>or contact the Department of Health at 605.773.3361.</w:t>
      </w:r>
    </w:p>
    <w:p w:rsidR="008C1FC9" w:rsidRPr="008C1FC9" w:rsidRDefault="008C1FC9" w:rsidP="008C1FC9">
      <w:pPr>
        <w:autoSpaceDE w:val="0"/>
        <w:autoSpaceDN w:val="0"/>
        <w:adjustRightInd w:val="0"/>
        <w:spacing w:after="0" w:line="240" w:lineRule="auto"/>
        <w:jc w:val="center"/>
        <w:rPr>
          <w:rFonts w:ascii="Times New Roman" w:eastAsia="Times New Roman" w:hAnsi="Times New Roman" w:cs="Times New Roman"/>
          <w:sz w:val="24"/>
          <w:szCs w:val="24"/>
        </w:rPr>
      </w:pPr>
      <w:r w:rsidRPr="008C1FC9">
        <w:rPr>
          <w:rFonts w:ascii="Futura Bk BT" w:eastAsia="Times New Roman" w:hAnsi="Futura Bk BT" w:cs="Lucida Sans Unicode"/>
          <w:sz w:val="24"/>
          <w:szCs w:val="24"/>
        </w:rPr>
        <w:br w:type="page"/>
      </w:r>
    </w:p>
    <w:p w:rsidR="008C1FC9" w:rsidRPr="008C1FC9" w:rsidRDefault="008C1FC9" w:rsidP="008C1FC9">
      <w:pPr>
        <w:tabs>
          <w:tab w:val="left" w:pos="2785"/>
        </w:tabs>
        <w:spacing w:after="0" w:line="340" w:lineRule="atLeast"/>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811840" behindDoc="0" locked="0" layoutInCell="1" allowOverlap="1">
            <wp:simplePos x="0" y="0"/>
            <wp:positionH relativeFrom="column">
              <wp:posOffset>520700</wp:posOffset>
            </wp:positionH>
            <wp:positionV relativeFrom="paragraph">
              <wp:posOffset>1643380</wp:posOffset>
            </wp:positionV>
            <wp:extent cx="4890770" cy="3838575"/>
            <wp:effectExtent l="0" t="0" r="508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90770" cy="3838575"/>
                    </a:xfrm>
                    <a:prstGeom prst="rect">
                      <a:avLst/>
                    </a:prstGeom>
                    <a:noFill/>
                    <a:ln>
                      <a:noFill/>
                    </a:ln>
                  </pic:spPr>
                </pic:pic>
              </a:graphicData>
            </a:graphic>
          </wp:anchor>
        </w:drawing>
      </w:r>
      <w:r w:rsidRPr="008C1FC9">
        <w:rPr>
          <w:rFonts w:ascii="Times New Roman" w:eastAsia="Times New Roman" w:hAnsi="Times New Roman" w:cs="Times New Roman"/>
          <w:noProof/>
          <w:sz w:val="24"/>
          <w:szCs w:val="24"/>
        </w:rPr>
        <w:br w:type="page"/>
      </w:r>
    </w:p>
    <w:p w:rsidR="008C1FC9" w:rsidRPr="008C1FC9" w:rsidRDefault="008C1FC9" w:rsidP="008C1FC9">
      <w:pPr>
        <w:tabs>
          <w:tab w:val="left" w:pos="2785"/>
        </w:tabs>
        <w:spacing w:after="0" w:line="340" w:lineRule="atLeast"/>
        <w:rPr>
          <w:rFonts w:ascii="Futura Bk BT" w:eastAsia="Times New Roman" w:hAnsi="Futura Bk BT" w:cs="Lucida Sans Unicode"/>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812864" behindDoc="0" locked="0" layoutInCell="1" allowOverlap="1">
            <wp:simplePos x="0" y="0"/>
            <wp:positionH relativeFrom="column">
              <wp:posOffset>259715</wp:posOffset>
            </wp:positionH>
            <wp:positionV relativeFrom="paragraph">
              <wp:posOffset>-9525</wp:posOffset>
            </wp:positionV>
            <wp:extent cx="5527040" cy="835215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t="3200"/>
                    <a:stretch>
                      <a:fillRect/>
                    </a:stretch>
                  </pic:blipFill>
                  <pic:spPr bwMode="auto">
                    <a:xfrm>
                      <a:off x="0" y="0"/>
                      <a:ext cx="5527040" cy="8352155"/>
                    </a:xfrm>
                    <a:prstGeom prst="rect">
                      <a:avLst/>
                    </a:prstGeom>
                    <a:noFill/>
                    <a:ln>
                      <a:noFill/>
                    </a:ln>
                  </pic:spPr>
                </pic:pic>
              </a:graphicData>
            </a:graphic>
          </wp:anchor>
        </w:drawing>
      </w:r>
      <w:r w:rsidRPr="008C1FC9">
        <w:rPr>
          <w:rFonts w:ascii="Times New Roman" w:eastAsia="Times New Roman" w:hAnsi="Times New Roman" w:cs="Times New Roman"/>
          <w:noProof/>
          <w:sz w:val="24"/>
          <w:szCs w:val="24"/>
        </w:rPr>
        <w:br w:type="page"/>
      </w:r>
      <w:r>
        <w:rPr>
          <w:rFonts w:ascii="Times New Roman" w:eastAsia="Times New Roman" w:hAnsi="Times New Roman" w:cs="Times New Roman"/>
          <w:noProof/>
          <w:sz w:val="24"/>
          <w:szCs w:val="24"/>
        </w:rPr>
        <w:lastRenderedPageBreak/>
        <w:drawing>
          <wp:anchor distT="0" distB="0" distL="114300" distR="114300" simplePos="0" relativeHeight="251813888" behindDoc="0" locked="0" layoutInCell="1" allowOverlap="1">
            <wp:simplePos x="0" y="0"/>
            <wp:positionH relativeFrom="column">
              <wp:posOffset>314325</wp:posOffset>
            </wp:positionH>
            <wp:positionV relativeFrom="paragraph">
              <wp:posOffset>193040</wp:posOffset>
            </wp:positionV>
            <wp:extent cx="5363845" cy="8229600"/>
            <wp:effectExtent l="0" t="0" r="825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63845" cy="8229600"/>
                    </a:xfrm>
                    <a:prstGeom prst="rect">
                      <a:avLst/>
                    </a:prstGeom>
                    <a:noFill/>
                    <a:ln>
                      <a:noFill/>
                    </a:ln>
                  </pic:spPr>
                </pic:pic>
              </a:graphicData>
            </a:graphic>
          </wp:anchor>
        </w:drawing>
      </w:r>
      <w:r w:rsidRPr="008C1FC9">
        <w:rPr>
          <w:rFonts w:ascii="Times New Roman" w:eastAsia="Times New Roman" w:hAnsi="Times New Roman" w:cs="Times New Roman"/>
          <w:noProof/>
          <w:sz w:val="24"/>
          <w:szCs w:val="24"/>
        </w:rPr>
        <w:br w:type="page"/>
      </w:r>
      <w:r>
        <w:rPr>
          <w:rFonts w:ascii="Futura Bk BT" w:eastAsia="Times New Roman" w:hAnsi="Futura Bk BT" w:cs="Lucida Sans Unicode"/>
          <w:noProof/>
          <w:sz w:val="24"/>
          <w:szCs w:val="24"/>
        </w:rPr>
        <w:lastRenderedPageBreak/>
        <w:drawing>
          <wp:anchor distT="0" distB="0" distL="114300" distR="114300" simplePos="0" relativeHeight="251810816" behindDoc="0" locked="0" layoutInCell="1" allowOverlap="1">
            <wp:simplePos x="0" y="0"/>
            <wp:positionH relativeFrom="column">
              <wp:posOffset>123190</wp:posOffset>
            </wp:positionH>
            <wp:positionV relativeFrom="paragraph">
              <wp:posOffset>2707640</wp:posOffset>
            </wp:positionV>
            <wp:extent cx="5636260" cy="3261995"/>
            <wp:effectExtent l="19050" t="19050" r="21590" b="1460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36260" cy="3261995"/>
                    </a:xfrm>
                    <a:prstGeom prst="rect">
                      <a:avLst/>
                    </a:prstGeom>
                    <a:noFill/>
                    <a:ln w="6350">
                      <a:solidFill>
                        <a:srgbClr val="000000"/>
                      </a:solidFill>
                      <a:miter lim="800000"/>
                      <a:headEnd/>
                      <a:tailEnd/>
                    </a:ln>
                    <a:effectLst/>
                  </pic:spPr>
                </pic:pic>
              </a:graphicData>
            </a:graphic>
          </wp:anchor>
        </w:drawing>
      </w:r>
      <w:r w:rsidRPr="008C1FC9">
        <w:rPr>
          <w:rFonts w:ascii="Times New Roman" w:eastAsia="Times New Roman" w:hAnsi="Times New Roman" w:cs="Times New Roman"/>
          <w:noProof/>
          <w:sz w:val="24"/>
          <w:szCs w:val="24"/>
        </w:rPr>
        <w:t xml:space="preserve"> </w:t>
      </w:r>
    </w:p>
    <w:p w:rsidR="008C1FC9" w:rsidRDefault="008C1FC9" w:rsidP="008C1FC9">
      <w:pPr>
        <w:spacing w:after="0"/>
        <w:rPr>
          <w:rFonts w:ascii="Futura Bk BT" w:hAnsi="Futura Bk BT" w:cs="FuturaBT-Book"/>
          <w:sz w:val="24"/>
          <w:szCs w:val="24"/>
          <w:u w:val="single"/>
        </w:rPr>
      </w:pPr>
    </w:p>
    <w:p w:rsidR="008C1FC9" w:rsidRDefault="008C1FC9" w:rsidP="008C1FC9">
      <w:pPr>
        <w:spacing w:after="0"/>
        <w:rPr>
          <w:rFonts w:ascii="Futura Bk BT" w:hAnsi="Futura Bk BT" w:cs="FuturaBT-Book"/>
          <w:sz w:val="24"/>
          <w:szCs w:val="24"/>
          <w:u w:val="single"/>
        </w:rPr>
      </w:pPr>
    </w:p>
    <w:p w:rsidR="008C1FC9" w:rsidRDefault="008C1FC9">
      <w:pPr>
        <w:rPr>
          <w:rFonts w:ascii="Futura Bk BT" w:hAnsi="Futura Bk BT" w:cs="FuturaBT-Book"/>
          <w:sz w:val="24"/>
          <w:szCs w:val="24"/>
          <w:u w:val="single"/>
        </w:rPr>
        <w:sectPr w:rsidR="008C1FC9" w:rsidSect="000554AE">
          <w:pgSz w:w="12240" w:h="15840" w:code="1"/>
          <w:pgMar w:top="1267" w:right="1440" w:bottom="994" w:left="1440" w:header="720" w:footer="432" w:gutter="0"/>
          <w:cols w:space="720"/>
          <w:docGrid w:linePitch="360"/>
        </w:sectPr>
      </w:pPr>
    </w:p>
    <w:p w:rsidR="000554AE" w:rsidRDefault="000554AE" w:rsidP="000554AE">
      <w:pPr>
        <w:pStyle w:val="ScrubsGuidbook"/>
      </w:pPr>
      <w:bookmarkStart w:id="55" w:name="_Toc352577008"/>
      <w:r>
        <w:lastRenderedPageBreak/>
        <w:t>APPENDIX 7:  Coverage Map</w:t>
      </w:r>
      <w:bookmarkEnd w:id="55"/>
    </w:p>
    <w:p w:rsidR="002F3346" w:rsidRDefault="002F3346" w:rsidP="002F3346">
      <w:pPr>
        <w:rPr>
          <w:rFonts w:ascii="Futura Bk BT" w:hAnsi="Futura Bk BT" w:cs="FuturaBT-Book"/>
          <w:sz w:val="24"/>
          <w:szCs w:val="24"/>
          <w:u w:val="single"/>
        </w:rPr>
      </w:pPr>
    </w:p>
    <w:p w:rsidR="00524766" w:rsidRPr="00342DE4" w:rsidRDefault="00524766" w:rsidP="007C04EF">
      <w:pPr>
        <w:rPr>
          <w:rFonts w:ascii="Futura Bk BT" w:eastAsiaTheme="majorEastAsia" w:hAnsi="Futura Bk BT" w:cstheme="majorBidi"/>
          <w:b/>
          <w:bCs/>
          <w:color w:val="5B912F"/>
          <w:sz w:val="40"/>
          <w:szCs w:val="40"/>
        </w:rPr>
      </w:pPr>
      <w:r>
        <w:rPr>
          <w:noProof/>
        </w:rPr>
        <w:drawing>
          <wp:anchor distT="0" distB="0" distL="114300" distR="114300" simplePos="0" relativeHeight="251799552" behindDoc="0" locked="0" layoutInCell="1" allowOverlap="1">
            <wp:simplePos x="0" y="0"/>
            <wp:positionH relativeFrom="column">
              <wp:posOffset>-889381</wp:posOffset>
            </wp:positionH>
            <wp:positionV relativeFrom="paragraph">
              <wp:posOffset>594512</wp:posOffset>
            </wp:positionV>
            <wp:extent cx="7462445" cy="4849978"/>
            <wp:effectExtent l="0" t="0" r="5715"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462445" cy="4849978"/>
                    </a:xfrm>
                    <a:prstGeom prst="rect">
                      <a:avLst/>
                    </a:prstGeom>
                  </pic:spPr>
                </pic:pic>
              </a:graphicData>
            </a:graphic>
          </wp:anchor>
        </w:drawing>
      </w:r>
    </w:p>
    <w:sectPr w:rsidR="00524766" w:rsidRPr="00342DE4" w:rsidSect="00524766">
      <w:pgSz w:w="12240" w:h="15840" w:code="1"/>
      <w:pgMar w:top="547" w:right="144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B1D" w:rsidRDefault="007E6B1D" w:rsidP="005343C1">
      <w:pPr>
        <w:spacing w:after="0" w:line="240" w:lineRule="auto"/>
      </w:pPr>
      <w:r>
        <w:separator/>
      </w:r>
    </w:p>
  </w:endnote>
  <w:endnote w:type="continuationSeparator" w:id="0">
    <w:p w:rsidR="007E6B1D" w:rsidRDefault="007E6B1D" w:rsidP="00534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00000000" w:usb2="00000000" w:usb3="00000000" w:csb0="0000001B" w:csb1="00000000"/>
  </w:font>
  <w:font w:name="Futura Md BT">
    <w:altName w:val="Lucida Sans Unicode"/>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FuturaBT-Medium">
    <w:panose1 w:val="00000000000000000000"/>
    <w:charset w:val="00"/>
    <w:family w:val="swiss"/>
    <w:notTrueType/>
    <w:pitch w:val="default"/>
    <w:sig w:usb0="00000003" w:usb1="00000000" w:usb2="00000000" w:usb3="00000000" w:csb0="00000001" w:csb1="00000000"/>
  </w:font>
  <w:font w:name="FuturaBT-Book">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12369"/>
      <w:docPartObj>
        <w:docPartGallery w:val="Page Numbers (Bottom of Page)"/>
        <w:docPartUnique/>
      </w:docPartObj>
    </w:sdtPr>
    <w:sdtEndPr>
      <w:rPr>
        <w:rFonts w:ascii="Futura Bk BT" w:hAnsi="Futura Bk BT"/>
        <w:noProof/>
        <w:sz w:val="18"/>
        <w:szCs w:val="18"/>
      </w:rPr>
    </w:sdtEndPr>
    <w:sdtContent>
      <w:p w:rsidR="007E6B1D" w:rsidRPr="00AC782A" w:rsidRDefault="007E6B1D">
        <w:pPr>
          <w:pStyle w:val="Footer"/>
          <w:jc w:val="center"/>
          <w:rPr>
            <w:rFonts w:ascii="Futura Bk BT" w:hAnsi="Futura Bk BT"/>
            <w:sz w:val="18"/>
            <w:szCs w:val="18"/>
          </w:rPr>
        </w:pPr>
        <w:r w:rsidRPr="00AC782A">
          <w:rPr>
            <w:rFonts w:ascii="Futura Bk BT" w:hAnsi="Futura Bk BT"/>
            <w:sz w:val="18"/>
            <w:szCs w:val="18"/>
          </w:rPr>
          <w:fldChar w:fldCharType="begin"/>
        </w:r>
        <w:r w:rsidRPr="00AC782A">
          <w:rPr>
            <w:rFonts w:ascii="Futura Bk BT" w:hAnsi="Futura Bk BT"/>
            <w:sz w:val="18"/>
            <w:szCs w:val="18"/>
          </w:rPr>
          <w:instrText xml:space="preserve"> PAGE   \* MERGEFORMAT </w:instrText>
        </w:r>
        <w:r w:rsidRPr="00AC782A">
          <w:rPr>
            <w:rFonts w:ascii="Futura Bk BT" w:hAnsi="Futura Bk BT"/>
            <w:sz w:val="18"/>
            <w:szCs w:val="18"/>
          </w:rPr>
          <w:fldChar w:fldCharType="separate"/>
        </w:r>
        <w:r w:rsidR="00BB2786">
          <w:rPr>
            <w:rFonts w:ascii="Futura Bk BT" w:hAnsi="Futura Bk BT"/>
            <w:noProof/>
            <w:sz w:val="18"/>
            <w:szCs w:val="18"/>
          </w:rPr>
          <w:t>4</w:t>
        </w:r>
        <w:r w:rsidRPr="00AC782A">
          <w:rPr>
            <w:rFonts w:ascii="Futura Bk BT" w:hAnsi="Futura Bk BT"/>
            <w:noProof/>
            <w:sz w:val="18"/>
            <w:szCs w:val="18"/>
          </w:rPr>
          <w:fldChar w:fldCharType="end"/>
        </w:r>
      </w:p>
    </w:sdtContent>
  </w:sdt>
  <w:p w:rsidR="007E6B1D" w:rsidRDefault="007E6B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41855"/>
      <w:docPartObj>
        <w:docPartGallery w:val="Page Numbers (Bottom of Page)"/>
        <w:docPartUnique/>
      </w:docPartObj>
    </w:sdtPr>
    <w:sdtEndPr>
      <w:rPr>
        <w:rFonts w:ascii="Futura Bk BT" w:hAnsi="Futura Bk BT"/>
        <w:noProof/>
        <w:sz w:val="18"/>
        <w:szCs w:val="18"/>
      </w:rPr>
    </w:sdtEndPr>
    <w:sdtContent>
      <w:p w:rsidR="007E6B1D" w:rsidRPr="00AC782A" w:rsidRDefault="007E6B1D">
        <w:pPr>
          <w:pStyle w:val="Footer"/>
          <w:jc w:val="center"/>
          <w:rPr>
            <w:rFonts w:ascii="Futura Bk BT" w:hAnsi="Futura Bk BT"/>
            <w:sz w:val="18"/>
            <w:szCs w:val="18"/>
          </w:rPr>
        </w:pPr>
        <w:r w:rsidRPr="00AC782A">
          <w:rPr>
            <w:rFonts w:ascii="Futura Bk BT" w:hAnsi="Futura Bk BT"/>
            <w:sz w:val="18"/>
            <w:szCs w:val="18"/>
          </w:rPr>
          <w:fldChar w:fldCharType="begin"/>
        </w:r>
        <w:r w:rsidRPr="00AC782A">
          <w:rPr>
            <w:rFonts w:ascii="Futura Bk BT" w:hAnsi="Futura Bk BT"/>
            <w:sz w:val="18"/>
            <w:szCs w:val="18"/>
          </w:rPr>
          <w:instrText xml:space="preserve"> PAGE   \* MERGEFORMAT </w:instrText>
        </w:r>
        <w:r w:rsidRPr="00AC782A">
          <w:rPr>
            <w:rFonts w:ascii="Futura Bk BT" w:hAnsi="Futura Bk BT"/>
            <w:sz w:val="18"/>
            <w:szCs w:val="18"/>
          </w:rPr>
          <w:fldChar w:fldCharType="separate"/>
        </w:r>
        <w:r w:rsidR="00BB2786">
          <w:rPr>
            <w:rFonts w:ascii="Futura Bk BT" w:hAnsi="Futura Bk BT"/>
            <w:noProof/>
            <w:sz w:val="18"/>
            <w:szCs w:val="18"/>
          </w:rPr>
          <w:t>14</w:t>
        </w:r>
        <w:r w:rsidRPr="00AC782A">
          <w:rPr>
            <w:rFonts w:ascii="Futura Bk BT" w:hAnsi="Futura Bk BT"/>
            <w:noProof/>
            <w:sz w:val="18"/>
            <w:szCs w:val="18"/>
          </w:rPr>
          <w:fldChar w:fldCharType="end"/>
        </w:r>
      </w:p>
    </w:sdtContent>
  </w:sdt>
  <w:p w:rsidR="007E6B1D" w:rsidRDefault="007E6B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B1D" w:rsidRDefault="007E6B1D" w:rsidP="005343C1">
      <w:pPr>
        <w:spacing w:after="0" w:line="240" w:lineRule="auto"/>
      </w:pPr>
      <w:r>
        <w:separator/>
      </w:r>
    </w:p>
  </w:footnote>
  <w:footnote w:type="continuationSeparator" w:id="0">
    <w:p w:rsidR="007E6B1D" w:rsidRDefault="007E6B1D" w:rsidP="00534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B1D" w:rsidRDefault="007E6B1D" w:rsidP="005343C1">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B1D" w:rsidRPr="008C1FC9" w:rsidRDefault="007E6B1D" w:rsidP="008C1F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B6A"/>
    <w:multiLevelType w:val="hybridMultilevel"/>
    <w:tmpl w:val="6D2486F0"/>
    <w:lvl w:ilvl="0" w:tplc="41F00A5E">
      <w:start w:val="1"/>
      <w:numFmt w:val="bullet"/>
      <w:lvlText w:val=""/>
      <w:lvlJc w:val="left"/>
      <w:pPr>
        <w:ind w:left="1800" w:hanging="360"/>
      </w:pPr>
      <w:rPr>
        <w:rFonts w:ascii="Symbol" w:hAnsi="Symbol" w:hint="default"/>
        <w:color w:val="56341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2662E16"/>
    <w:multiLevelType w:val="hybridMultilevel"/>
    <w:tmpl w:val="6CF09C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6CB42E7"/>
    <w:multiLevelType w:val="hybridMultilevel"/>
    <w:tmpl w:val="C0284C0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C42602F"/>
    <w:multiLevelType w:val="hybridMultilevel"/>
    <w:tmpl w:val="5B1E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23AAB"/>
    <w:multiLevelType w:val="hybridMultilevel"/>
    <w:tmpl w:val="EFE6D47C"/>
    <w:lvl w:ilvl="0" w:tplc="41F00A5E">
      <w:start w:val="1"/>
      <w:numFmt w:val="bullet"/>
      <w:lvlText w:val=""/>
      <w:lvlJc w:val="left"/>
      <w:pPr>
        <w:ind w:left="1800" w:hanging="360"/>
      </w:pPr>
      <w:rPr>
        <w:rFonts w:ascii="Symbol" w:hAnsi="Symbol" w:hint="default"/>
        <w:color w:val="56341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FE20A58"/>
    <w:multiLevelType w:val="hybridMultilevel"/>
    <w:tmpl w:val="79A4ED98"/>
    <w:lvl w:ilvl="0" w:tplc="7F067D4E">
      <w:numFmt w:val="bullet"/>
      <w:lvlText w:val=""/>
      <w:lvlJc w:val="left"/>
      <w:pPr>
        <w:ind w:left="720" w:hanging="360"/>
      </w:pPr>
      <w:rPr>
        <w:rFonts w:ascii="Wingdings 2" w:eastAsia="Times New Roman" w:hAnsi="Wingdings 2"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CD1B4A"/>
    <w:multiLevelType w:val="hybridMultilevel"/>
    <w:tmpl w:val="A02077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843A88"/>
    <w:multiLevelType w:val="hybridMultilevel"/>
    <w:tmpl w:val="86B8B59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8C2052"/>
    <w:multiLevelType w:val="hybridMultilevel"/>
    <w:tmpl w:val="494C6FD0"/>
    <w:lvl w:ilvl="0" w:tplc="11BC9FA4">
      <w:start w:val="1"/>
      <w:numFmt w:val="bullet"/>
      <w:lvlText w:val=""/>
      <w:lvlJc w:val="left"/>
      <w:pPr>
        <w:tabs>
          <w:tab w:val="num" w:pos="0"/>
        </w:tabs>
        <w:ind w:left="360" w:hanging="360"/>
      </w:pPr>
      <w:rPr>
        <w:rFonts w:ascii="Symbol" w:hAnsi="Symbol" w:hint="default"/>
        <w:b/>
        <w:color w:val="7CC242"/>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81B699C"/>
    <w:multiLevelType w:val="hybridMultilevel"/>
    <w:tmpl w:val="8C921D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ACC4575"/>
    <w:multiLevelType w:val="hybridMultilevel"/>
    <w:tmpl w:val="04E08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CA2A3A"/>
    <w:multiLevelType w:val="hybridMultilevel"/>
    <w:tmpl w:val="C36A70D4"/>
    <w:lvl w:ilvl="0" w:tplc="95B275FC">
      <w:start w:val="1"/>
      <w:numFmt w:val="bullet"/>
      <w:lvlText w:val=""/>
      <w:lvlJc w:val="left"/>
      <w:pPr>
        <w:tabs>
          <w:tab w:val="num" w:pos="0"/>
        </w:tabs>
        <w:ind w:left="360" w:hanging="360"/>
      </w:pPr>
      <w:rPr>
        <w:rFonts w:ascii="Symbol" w:hAnsi="Symbol" w:hint="default"/>
        <w:b/>
        <w:color w:val="00CCFF"/>
        <w:sz w:val="22"/>
        <w:szCs w:val="22"/>
      </w:rPr>
    </w:lvl>
    <w:lvl w:ilvl="1" w:tplc="F112DDB0">
      <w:start w:val="1"/>
      <w:numFmt w:val="bullet"/>
      <w:lvlText w:val=""/>
      <w:lvlJc w:val="left"/>
      <w:pPr>
        <w:tabs>
          <w:tab w:val="num" w:pos="1440"/>
        </w:tabs>
        <w:ind w:left="1440" w:hanging="360"/>
      </w:pPr>
      <w:rPr>
        <w:rFonts w:ascii="Symbol" w:hAnsi="Symbol" w:hint="default"/>
        <w:b/>
        <w:color w:val="99CC00"/>
        <w:sz w:val="22"/>
        <w:szCs w:val="22"/>
      </w:rPr>
    </w:lvl>
    <w:lvl w:ilvl="2" w:tplc="015226A0">
      <w:start w:val="1"/>
      <w:numFmt w:val="bullet"/>
      <w:lvlText w:val=""/>
      <w:lvlJc w:val="left"/>
      <w:pPr>
        <w:tabs>
          <w:tab w:val="num" w:pos="2160"/>
        </w:tabs>
        <w:ind w:left="2160" w:hanging="360"/>
      </w:pPr>
      <w:rPr>
        <w:rFonts w:ascii="Wingdings" w:hAnsi="Wingdings" w:hint="default"/>
        <w:color w:val="003F5F"/>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F757406"/>
    <w:multiLevelType w:val="multilevel"/>
    <w:tmpl w:val="9312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1130E8"/>
    <w:multiLevelType w:val="hybridMultilevel"/>
    <w:tmpl w:val="03B6A28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A065103"/>
    <w:multiLevelType w:val="hybridMultilevel"/>
    <w:tmpl w:val="566836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62A35FA8"/>
    <w:multiLevelType w:val="hybridMultilevel"/>
    <w:tmpl w:val="F7BED7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5B179C5"/>
    <w:multiLevelType w:val="hybridMultilevel"/>
    <w:tmpl w:val="056AF9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6D25121"/>
    <w:multiLevelType w:val="hybridMultilevel"/>
    <w:tmpl w:val="6CD822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BF94D0D"/>
    <w:multiLevelType w:val="hybridMultilevel"/>
    <w:tmpl w:val="3C283C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4"/>
  </w:num>
  <w:num w:numId="3">
    <w:abstractNumId w:val="3"/>
  </w:num>
  <w:num w:numId="4">
    <w:abstractNumId w:val="15"/>
  </w:num>
  <w:num w:numId="5">
    <w:abstractNumId w:val="9"/>
  </w:num>
  <w:num w:numId="6">
    <w:abstractNumId w:val="17"/>
  </w:num>
  <w:num w:numId="7">
    <w:abstractNumId w:val="14"/>
  </w:num>
  <w:num w:numId="8">
    <w:abstractNumId w:val="10"/>
  </w:num>
  <w:num w:numId="9">
    <w:abstractNumId w:val="5"/>
  </w:num>
  <w:num w:numId="10">
    <w:abstractNumId w:val="6"/>
  </w:num>
  <w:num w:numId="11">
    <w:abstractNumId w:val="7"/>
  </w:num>
  <w:num w:numId="12">
    <w:abstractNumId w:val="1"/>
  </w:num>
  <w:num w:numId="13">
    <w:abstractNumId w:val="18"/>
  </w:num>
  <w:num w:numId="14">
    <w:abstractNumId w:val="13"/>
  </w:num>
  <w:num w:numId="15">
    <w:abstractNumId w:val="16"/>
  </w:num>
  <w:num w:numId="16">
    <w:abstractNumId w:val="8"/>
  </w:num>
  <w:num w:numId="17">
    <w:abstractNumId w:val="11"/>
  </w:num>
  <w:num w:numId="18">
    <w:abstractNumId w:val="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7FD"/>
    <w:rsid w:val="00017D27"/>
    <w:rsid w:val="00020AE9"/>
    <w:rsid w:val="00053E61"/>
    <w:rsid w:val="00054665"/>
    <w:rsid w:val="000554AE"/>
    <w:rsid w:val="0007317E"/>
    <w:rsid w:val="00080993"/>
    <w:rsid w:val="000945F6"/>
    <w:rsid w:val="00097BA3"/>
    <w:rsid w:val="000C101B"/>
    <w:rsid w:val="000C10A3"/>
    <w:rsid w:val="000C39F4"/>
    <w:rsid w:val="000F4652"/>
    <w:rsid w:val="00100C86"/>
    <w:rsid w:val="00101F99"/>
    <w:rsid w:val="00115B3F"/>
    <w:rsid w:val="001221DB"/>
    <w:rsid w:val="00133BEF"/>
    <w:rsid w:val="00145512"/>
    <w:rsid w:val="00193DB1"/>
    <w:rsid w:val="001A1065"/>
    <w:rsid w:val="001A484D"/>
    <w:rsid w:val="001A7ED4"/>
    <w:rsid w:val="001B6C21"/>
    <w:rsid w:val="001F330A"/>
    <w:rsid w:val="001F4BFC"/>
    <w:rsid w:val="001F57E5"/>
    <w:rsid w:val="00224466"/>
    <w:rsid w:val="00255D6C"/>
    <w:rsid w:val="0026349C"/>
    <w:rsid w:val="00263953"/>
    <w:rsid w:val="00290609"/>
    <w:rsid w:val="002A2547"/>
    <w:rsid w:val="002D4ABE"/>
    <w:rsid w:val="002F3346"/>
    <w:rsid w:val="002F3D16"/>
    <w:rsid w:val="002F5E90"/>
    <w:rsid w:val="003013BF"/>
    <w:rsid w:val="0031224C"/>
    <w:rsid w:val="0033780C"/>
    <w:rsid w:val="00342DE4"/>
    <w:rsid w:val="003512A7"/>
    <w:rsid w:val="00374751"/>
    <w:rsid w:val="003757B4"/>
    <w:rsid w:val="00384884"/>
    <w:rsid w:val="003B0907"/>
    <w:rsid w:val="003D0DF1"/>
    <w:rsid w:val="003E1F56"/>
    <w:rsid w:val="003E55EA"/>
    <w:rsid w:val="003F08ED"/>
    <w:rsid w:val="003F658E"/>
    <w:rsid w:val="00407F81"/>
    <w:rsid w:val="00415F43"/>
    <w:rsid w:val="00433176"/>
    <w:rsid w:val="004631CA"/>
    <w:rsid w:val="00472AF8"/>
    <w:rsid w:val="004C6E5E"/>
    <w:rsid w:val="004E2FBF"/>
    <w:rsid w:val="004E79C1"/>
    <w:rsid w:val="004F7E43"/>
    <w:rsid w:val="005176E4"/>
    <w:rsid w:val="00524766"/>
    <w:rsid w:val="005267FD"/>
    <w:rsid w:val="005343C1"/>
    <w:rsid w:val="00535852"/>
    <w:rsid w:val="00541869"/>
    <w:rsid w:val="005511D9"/>
    <w:rsid w:val="005617F4"/>
    <w:rsid w:val="00575C77"/>
    <w:rsid w:val="005930FA"/>
    <w:rsid w:val="005B1FB7"/>
    <w:rsid w:val="005B5588"/>
    <w:rsid w:val="005C0D6B"/>
    <w:rsid w:val="005D4F7F"/>
    <w:rsid w:val="00603A82"/>
    <w:rsid w:val="006153B5"/>
    <w:rsid w:val="0063326A"/>
    <w:rsid w:val="00642B0B"/>
    <w:rsid w:val="00644658"/>
    <w:rsid w:val="00657289"/>
    <w:rsid w:val="00662B81"/>
    <w:rsid w:val="00674CF2"/>
    <w:rsid w:val="0068143C"/>
    <w:rsid w:val="006A270E"/>
    <w:rsid w:val="006A71CA"/>
    <w:rsid w:val="006B5ACD"/>
    <w:rsid w:val="0070482F"/>
    <w:rsid w:val="0073307F"/>
    <w:rsid w:val="00761C1C"/>
    <w:rsid w:val="007654C9"/>
    <w:rsid w:val="007823F0"/>
    <w:rsid w:val="007964F8"/>
    <w:rsid w:val="007B1275"/>
    <w:rsid w:val="007C04EF"/>
    <w:rsid w:val="007C263C"/>
    <w:rsid w:val="007E6B1D"/>
    <w:rsid w:val="007F2C60"/>
    <w:rsid w:val="00824394"/>
    <w:rsid w:val="00854135"/>
    <w:rsid w:val="00863A3E"/>
    <w:rsid w:val="00863CD9"/>
    <w:rsid w:val="00875E53"/>
    <w:rsid w:val="00877464"/>
    <w:rsid w:val="00882C35"/>
    <w:rsid w:val="00882CE1"/>
    <w:rsid w:val="008B16C2"/>
    <w:rsid w:val="008B1818"/>
    <w:rsid w:val="008C1FC9"/>
    <w:rsid w:val="008D214A"/>
    <w:rsid w:val="008E60F7"/>
    <w:rsid w:val="00901B03"/>
    <w:rsid w:val="0092312D"/>
    <w:rsid w:val="00954C8E"/>
    <w:rsid w:val="009778FD"/>
    <w:rsid w:val="009807F3"/>
    <w:rsid w:val="009E188A"/>
    <w:rsid w:val="009F0959"/>
    <w:rsid w:val="009F51BB"/>
    <w:rsid w:val="009F7EB0"/>
    <w:rsid w:val="00A06883"/>
    <w:rsid w:val="00A14D74"/>
    <w:rsid w:val="00A24556"/>
    <w:rsid w:val="00A6265F"/>
    <w:rsid w:val="00A77B87"/>
    <w:rsid w:val="00A84F13"/>
    <w:rsid w:val="00A862CF"/>
    <w:rsid w:val="00AA2EE7"/>
    <w:rsid w:val="00AC2EF3"/>
    <w:rsid w:val="00AC782A"/>
    <w:rsid w:val="00B2734C"/>
    <w:rsid w:val="00B43540"/>
    <w:rsid w:val="00B767FE"/>
    <w:rsid w:val="00BB2786"/>
    <w:rsid w:val="00BC6CED"/>
    <w:rsid w:val="00BC764B"/>
    <w:rsid w:val="00C318DC"/>
    <w:rsid w:val="00C36F82"/>
    <w:rsid w:val="00C461FB"/>
    <w:rsid w:val="00C80508"/>
    <w:rsid w:val="00C80B58"/>
    <w:rsid w:val="00C82431"/>
    <w:rsid w:val="00CB3B42"/>
    <w:rsid w:val="00CE0EE2"/>
    <w:rsid w:val="00CF2D7C"/>
    <w:rsid w:val="00CF6A86"/>
    <w:rsid w:val="00D60B9F"/>
    <w:rsid w:val="00D762E0"/>
    <w:rsid w:val="00D92F1E"/>
    <w:rsid w:val="00DA0265"/>
    <w:rsid w:val="00DA6DB0"/>
    <w:rsid w:val="00DD7F60"/>
    <w:rsid w:val="00DF56C4"/>
    <w:rsid w:val="00DF7692"/>
    <w:rsid w:val="00E10024"/>
    <w:rsid w:val="00E54AA3"/>
    <w:rsid w:val="00E637A3"/>
    <w:rsid w:val="00E85024"/>
    <w:rsid w:val="00EC55E7"/>
    <w:rsid w:val="00ED5A8E"/>
    <w:rsid w:val="00EE112E"/>
    <w:rsid w:val="00EE2B61"/>
    <w:rsid w:val="00EF1440"/>
    <w:rsid w:val="00F050FE"/>
    <w:rsid w:val="00F16BB1"/>
    <w:rsid w:val="00F379A8"/>
    <w:rsid w:val="00F67702"/>
    <w:rsid w:val="00F67A5F"/>
    <w:rsid w:val="00FA4B89"/>
    <w:rsid w:val="00FB75F1"/>
    <w:rsid w:val="00FC50FB"/>
    <w:rsid w:val="00FD2B4F"/>
    <w:rsid w:val="00FD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5E5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7FD"/>
    <w:rPr>
      <w:rFonts w:ascii="Tahoma" w:hAnsi="Tahoma" w:cs="Tahoma"/>
      <w:sz w:val="16"/>
      <w:szCs w:val="16"/>
    </w:rPr>
  </w:style>
  <w:style w:type="paragraph" w:styleId="Caption">
    <w:name w:val="caption"/>
    <w:basedOn w:val="Normal"/>
    <w:next w:val="Normal"/>
    <w:uiPriority w:val="35"/>
    <w:unhideWhenUsed/>
    <w:qFormat/>
    <w:rsid w:val="0026349C"/>
    <w:pPr>
      <w:spacing w:line="240" w:lineRule="auto"/>
    </w:pPr>
    <w:rPr>
      <w:b/>
      <w:bCs/>
      <w:color w:val="4F81BD" w:themeColor="accent1"/>
      <w:sz w:val="18"/>
      <w:szCs w:val="18"/>
    </w:rPr>
  </w:style>
  <w:style w:type="character" w:styleId="Hyperlink">
    <w:name w:val="Hyperlink"/>
    <w:basedOn w:val="DefaultParagraphFont"/>
    <w:uiPriority w:val="99"/>
    <w:unhideWhenUsed/>
    <w:rsid w:val="00535852"/>
    <w:rPr>
      <w:color w:val="0000FF" w:themeColor="hyperlink"/>
      <w:u w:val="single"/>
    </w:rPr>
  </w:style>
  <w:style w:type="paragraph" w:styleId="ListParagraph">
    <w:name w:val="List Paragraph"/>
    <w:basedOn w:val="Normal"/>
    <w:uiPriority w:val="34"/>
    <w:qFormat/>
    <w:rsid w:val="00535852"/>
    <w:pPr>
      <w:ind w:left="720"/>
      <w:contextualSpacing/>
    </w:pPr>
  </w:style>
  <w:style w:type="paragraph" w:styleId="Header">
    <w:name w:val="header"/>
    <w:basedOn w:val="Normal"/>
    <w:link w:val="HeaderChar"/>
    <w:uiPriority w:val="99"/>
    <w:unhideWhenUsed/>
    <w:rsid w:val="00534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C1"/>
  </w:style>
  <w:style w:type="paragraph" w:styleId="Footer">
    <w:name w:val="footer"/>
    <w:basedOn w:val="Normal"/>
    <w:link w:val="FooterChar"/>
    <w:uiPriority w:val="99"/>
    <w:unhideWhenUsed/>
    <w:rsid w:val="00534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3C1"/>
  </w:style>
  <w:style w:type="table" w:styleId="TableGrid">
    <w:name w:val="Table Grid"/>
    <w:basedOn w:val="TableNormal"/>
    <w:uiPriority w:val="59"/>
    <w:rsid w:val="00D9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75E53"/>
    <w:rPr>
      <w:rFonts w:asciiTheme="majorHAnsi" w:eastAsiaTheme="majorEastAsia" w:hAnsiTheme="majorHAnsi" w:cstheme="majorBidi"/>
      <w:b/>
      <w:bCs/>
      <w:color w:val="365F91" w:themeColor="accent1" w:themeShade="BF"/>
      <w:sz w:val="28"/>
      <w:szCs w:val="28"/>
    </w:rPr>
  </w:style>
  <w:style w:type="paragraph" w:customStyle="1" w:styleId="ScrubsGuidbook">
    <w:name w:val="Scrubs Guidbook"/>
    <w:basedOn w:val="Heading1"/>
    <w:link w:val="ScrubsGuidbookChar"/>
    <w:qFormat/>
    <w:rsid w:val="00AC782A"/>
    <w:rPr>
      <w:rFonts w:ascii="Futura Bk BT" w:hAnsi="Futura Bk BT"/>
      <w:color w:val="5B912F"/>
      <w:sz w:val="40"/>
      <w:szCs w:val="40"/>
    </w:rPr>
  </w:style>
  <w:style w:type="paragraph" w:styleId="TOCHeading">
    <w:name w:val="TOC Heading"/>
    <w:basedOn w:val="Heading1"/>
    <w:next w:val="Normal"/>
    <w:uiPriority w:val="39"/>
    <w:semiHidden/>
    <w:unhideWhenUsed/>
    <w:qFormat/>
    <w:rsid w:val="00AC782A"/>
    <w:pPr>
      <w:spacing w:line="276" w:lineRule="auto"/>
      <w:outlineLvl w:val="9"/>
    </w:pPr>
    <w:rPr>
      <w:lang w:eastAsia="ja-JP"/>
    </w:rPr>
  </w:style>
  <w:style w:type="character" w:customStyle="1" w:styleId="ScrubsGuidbookChar">
    <w:name w:val="Scrubs Guidbook Char"/>
    <w:basedOn w:val="Heading1Char"/>
    <w:link w:val="ScrubsGuidbook"/>
    <w:rsid w:val="00AC782A"/>
    <w:rPr>
      <w:rFonts w:ascii="Futura Bk BT" w:eastAsiaTheme="majorEastAsia" w:hAnsi="Futura Bk BT" w:cstheme="majorBidi"/>
      <w:b/>
      <w:bCs/>
      <w:color w:val="5B912F"/>
      <w:sz w:val="40"/>
      <w:szCs w:val="40"/>
    </w:rPr>
  </w:style>
  <w:style w:type="paragraph" w:styleId="TOC1">
    <w:name w:val="toc 1"/>
    <w:basedOn w:val="Normal"/>
    <w:next w:val="Normal"/>
    <w:autoRedefine/>
    <w:uiPriority w:val="39"/>
    <w:unhideWhenUsed/>
    <w:rsid w:val="00080993"/>
    <w:pPr>
      <w:tabs>
        <w:tab w:val="right" w:leader="dot" w:pos="9350"/>
      </w:tabs>
      <w:spacing w:after="100" w:line="360" w:lineRule="auto"/>
    </w:pPr>
  </w:style>
  <w:style w:type="paragraph" w:customStyle="1" w:styleId="Default">
    <w:name w:val="Default"/>
    <w:uiPriority w:val="99"/>
    <w:rsid w:val="008D214A"/>
    <w:pPr>
      <w:widowControl w:val="0"/>
      <w:autoSpaceDE w:val="0"/>
      <w:autoSpaceDN w:val="0"/>
      <w:adjustRightInd w:val="0"/>
      <w:spacing w:after="0" w:line="240" w:lineRule="auto"/>
    </w:pPr>
    <w:rPr>
      <w:rFonts w:ascii="Futura Md BT" w:eastAsia="Times New Roman" w:hAnsi="Futura Md BT" w:cs="Futura Md BT"/>
      <w:color w:val="000000"/>
      <w:sz w:val="24"/>
      <w:szCs w:val="24"/>
    </w:rPr>
  </w:style>
  <w:style w:type="paragraph" w:customStyle="1" w:styleId="CM1">
    <w:name w:val="CM1"/>
    <w:basedOn w:val="Default"/>
    <w:next w:val="Default"/>
    <w:uiPriority w:val="99"/>
    <w:rsid w:val="008D214A"/>
    <w:rPr>
      <w:rFonts w:cs="Times New Roman"/>
      <w:color w:val="auto"/>
    </w:rPr>
  </w:style>
  <w:style w:type="paragraph" w:customStyle="1" w:styleId="CM5">
    <w:name w:val="CM5"/>
    <w:basedOn w:val="Default"/>
    <w:next w:val="Default"/>
    <w:uiPriority w:val="99"/>
    <w:rsid w:val="008D214A"/>
    <w:rPr>
      <w:rFonts w:cs="Times New Roman"/>
      <w:color w:val="auto"/>
    </w:rPr>
  </w:style>
  <w:style w:type="paragraph" w:customStyle="1" w:styleId="CM2">
    <w:name w:val="CM2"/>
    <w:basedOn w:val="Default"/>
    <w:next w:val="Default"/>
    <w:uiPriority w:val="99"/>
    <w:rsid w:val="008D214A"/>
    <w:pPr>
      <w:spacing w:line="180" w:lineRule="atLeast"/>
    </w:pPr>
    <w:rPr>
      <w:rFonts w:cs="Times New Roman"/>
      <w:color w:val="auto"/>
    </w:rPr>
  </w:style>
  <w:style w:type="paragraph" w:customStyle="1" w:styleId="CM3">
    <w:name w:val="CM3"/>
    <w:basedOn w:val="Default"/>
    <w:next w:val="Default"/>
    <w:uiPriority w:val="99"/>
    <w:rsid w:val="008D214A"/>
    <w:pPr>
      <w:spacing w:line="180" w:lineRule="atLeast"/>
    </w:pPr>
    <w:rPr>
      <w:rFonts w:cs="Times New Roman"/>
      <w:color w:val="auto"/>
    </w:rPr>
  </w:style>
  <w:style w:type="paragraph" w:customStyle="1" w:styleId="CM4">
    <w:name w:val="CM4"/>
    <w:basedOn w:val="Default"/>
    <w:next w:val="Default"/>
    <w:uiPriority w:val="99"/>
    <w:rsid w:val="008D214A"/>
    <w:pPr>
      <w:spacing w:line="180" w:lineRule="atLeast"/>
    </w:pPr>
    <w:rPr>
      <w:rFonts w:cs="Times New Roman"/>
      <w:color w:val="auto"/>
    </w:rPr>
  </w:style>
  <w:style w:type="paragraph" w:customStyle="1" w:styleId="style5">
    <w:name w:val="style5"/>
    <w:basedOn w:val="Normal"/>
    <w:rsid w:val="002F3346"/>
    <w:pPr>
      <w:spacing w:before="100" w:beforeAutospacing="1" w:after="100" w:afterAutospacing="1" w:line="240" w:lineRule="auto"/>
    </w:pPr>
    <w:rPr>
      <w:rFonts w:ascii="Times New Roman" w:eastAsia="Times New Roman" w:hAnsi="Times New Roman" w:cs="Times New Roman"/>
      <w:sz w:val="18"/>
      <w:szCs w:val="18"/>
    </w:rPr>
  </w:style>
  <w:style w:type="character" w:customStyle="1" w:styleId="style41">
    <w:name w:val="style41"/>
    <w:basedOn w:val="DefaultParagraphFont"/>
    <w:rsid w:val="002F3346"/>
    <w:rPr>
      <w:b/>
      <w:bCs/>
      <w:sz w:val="24"/>
      <w:szCs w:val="24"/>
    </w:rPr>
  </w:style>
  <w:style w:type="character" w:customStyle="1" w:styleId="style51">
    <w:name w:val="style51"/>
    <w:basedOn w:val="DefaultParagraphFont"/>
    <w:rsid w:val="002F3346"/>
    <w:rPr>
      <w:sz w:val="18"/>
      <w:szCs w:val="18"/>
    </w:rPr>
  </w:style>
  <w:style w:type="character" w:customStyle="1" w:styleId="style71">
    <w:name w:val="style71"/>
    <w:basedOn w:val="DefaultParagraphFont"/>
    <w:rsid w:val="002F3346"/>
    <w:rPr>
      <w:i/>
      <w:iCs/>
      <w:sz w:val="18"/>
      <w:szCs w:val="18"/>
    </w:rPr>
  </w:style>
  <w:style w:type="table" w:customStyle="1" w:styleId="TableGrid1">
    <w:name w:val="Table Grid1"/>
    <w:basedOn w:val="TableNormal"/>
    <w:next w:val="TableGrid"/>
    <w:uiPriority w:val="59"/>
    <w:rsid w:val="008C1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5E5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7FD"/>
    <w:rPr>
      <w:rFonts w:ascii="Tahoma" w:hAnsi="Tahoma" w:cs="Tahoma"/>
      <w:sz w:val="16"/>
      <w:szCs w:val="16"/>
    </w:rPr>
  </w:style>
  <w:style w:type="paragraph" w:styleId="Caption">
    <w:name w:val="caption"/>
    <w:basedOn w:val="Normal"/>
    <w:next w:val="Normal"/>
    <w:uiPriority w:val="35"/>
    <w:unhideWhenUsed/>
    <w:qFormat/>
    <w:rsid w:val="0026349C"/>
    <w:pPr>
      <w:spacing w:line="240" w:lineRule="auto"/>
    </w:pPr>
    <w:rPr>
      <w:b/>
      <w:bCs/>
      <w:color w:val="4F81BD" w:themeColor="accent1"/>
      <w:sz w:val="18"/>
      <w:szCs w:val="18"/>
    </w:rPr>
  </w:style>
  <w:style w:type="character" w:styleId="Hyperlink">
    <w:name w:val="Hyperlink"/>
    <w:basedOn w:val="DefaultParagraphFont"/>
    <w:uiPriority w:val="99"/>
    <w:unhideWhenUsed/>
    <w:rsid w:val="00535852"/>
    <w:rPr>
      <w:color w:val="0000FF" w:themeColor="hyperlink"/>
      <w:u w:val="single"/>
    </w:rPr>
  </w:style>
  <w:style w:type="paragraph" w:styleId="ListParagraph">
    <w:name w:val="List Paragraph"/>
    <w:basedOn w:val="Normal"/>
    <w:uiPriority w:val="34"/>
    <w:qFormat/>
    <w:rsid w:val="00535852"/>
    <w:pPr>
      <w:ind w:left="720"/>
      <w:contextualSpacing/>
    </w:pPr>
  </w:style>
  <w:style w:type="paragraph" w:styleId="Header">
    <w:name w:val="header"/>
    <w:basedOn w:val="Normal"/>
    <w:link w:val="HeaderChar"/>
    <w:uiPriority w:val="99"/>
    <w:unhideWhenUsed/>
    <w:rsid w:val="005343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3C1"/>
  </w:style>
  <w:style w:type="paragraph" w:styleId="Footer">
    <w:name w:val="footer"/>
    <w:basedOn w:val="Normal"/>
    <w:link w:val="FooterChar"/>
    <w:uiPriority w:val="99"/>
    <w:unhideWhenUsed/>
    <w:rsid w:val="005343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3C1"/>
  </w:style>
  <w:style w:type="table" w:styleId="TableGrid">
    <w:name w:val="Table Grid"/>
    <w:basedOn w:val="TableNormal"/>
    <w:uiPriority w:val="59"/>
    <w:rsid w:val="00D92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75E53"/>
    <w:rPr>
      <w:rFonts w:asciiTheme="majorHAnsi" w:eastAsiaTheme="majorEastAsia" w:hAnsiTheme="majorHAnsi" w:cstheme="majorBidi"/>
      <w:b/>
      <w:bCs/>
      <w:color w:val="365F91" w:themeColor="accent1" w:themeShade="BF"/>
      <w:sz w:val="28"/>
      <w:szCs w:val="28"/>
    </w:rPr>
  </w:style>
  <w:style w:type="paragraph" w:customStyle="1" w:styleId="ScrubsGuidbook">
    <w:name w:val="Scrubs Guidbook"/>
    <w:basedOn w:val="Heading1"/>
    <w:link w:val="ScrubsGuidbookChar"/>
    <w:qFormat/>
    <w:rsid w:val="00AC782A"/>
    <w:rPr>
      <w:rFonts w:ascii="Futura Bk BT" w:hAnsi="Futura Bk BT"/>
      <w:color w:val="5B912F"/>
      <w:sz w:val="40"/>
      <w:szCs w:val="40"/>
    </w:rPr>
  </w:style>
  <w:style w:type="paragraph" w:styleId="TOCHeading">
    <w:name w:val="TOC Heading"/>
    <w:basedOn w:val="Heading1"/>
    <w:next w:val="Normal"/>
    <w:uiPriority w:val="39"/>
    <w:semiHidden/>
    <w:unhideWhenUsed/>
    <w:qFormat/>
    <w:rsid w:val="00AC782A"/>
    <w:pPr>
      <w:spacing w:line="276" w:lineRule="auto"/>
      <w:outlineLvl w:val="9"/>
    </w:pPr>
    <w:rPr>
      <w:lang w:eastAsia="ja-JP"/>
    </w:rPr>
  </w:style>
  <w:style w:type="character" w:customStyle="1" w:styleId="ScrubsGuidbookChar">
    <w:name w:val="Scrubs Guidbook Char"/>
    <w:basedOn w:val="Heading1Char"/>
    <w:link w:val="ScrubsGuidbook"/>
    <w:rsid w:val="00AC782A"/>
    <w:rPr>
      <w:rFonts w:ascii="Futura Bk BT" w:eastAsiaTheme="majorEastAsia" w:hAnsi="Futura Bk BT" w:cstheme="majorBidi"/>
      <w:b/>
      <w:bCs/>
      <w:color w:val="5B912F"/>
      <w:sz w:val="40"/>
      <w:szCs w:val="40"/>
    </w:rPr>
  </w:style>
  <w:style w:type="paragraph" w:styleId="TOC1">
    <w:name w:val="toc 1"/>
    <w:basedOn w:val="Normal"/>
    <w:next w:val="Normal"/>
    <w:autoRedefine/>
    <w:uiPriority w:val="39"/>
    <w:unhideWhenUsed/>
    <w:rsid w:val="00080993"/>
    <w:pPr>
      <w:tabs>
        <w:tab w:val="right" w:leader="dot" w:pos="9350"/>
      </w:tabs>
      <w:spacing w:after="100" w:line="360" w:lineRule="auto"/>
    </w:pPr>
  </w:style>
  <w:style w:type="paragraph" w:customStyle="1" w:styleId="Default">
    <w:name w:val="Default"/>
    <w:uiPriority w:val="99"/>
    <w:rsid w:val="008D214A"/>
    <w:pPr>
      <w:widowControl w:val="0"/>
      <w:autoSpaceDE w:val="0"/>
      <w:autoSpaceDN w:val="0"/>
      <w:adjustRightInd w:val="0"/>
      <w:spacing w:after="0" w:line="240" w:lineRule="auto"/>
    </w:pPr>
    <w:rPr>
      <w:rFonts w:ascii="Futura Md BT" w:eastAsia="Times New Roman" w:hAnsi="Futura Md BT" w:cs="Futura Md BT"/>
      <w:color w:val="000000"/>
      <w:sz w:val="24"/>
      <w:szCs w:val="24"/>
    </w:rPr>
  </w:style>
  <w:style w:type="paragraph" w:customStyle="1" w:styleId="CM1">
    <w:name w:val="CM1"/>
    <w:basedOn w:val="Default"/>
    <w:next w:val="Default"/>
    <w:uiPriority w:val="99"/>
    <w:rsid w:val="008D214A"/>
    <w:rPr>
      <w:rFonts w:cs="Times New Roman"/>
      <w:color w:val="auto"/>
    </w:rPr>
  </w:style>
  <w:style w:type="paragraph" w:customStyle="1" w:styleId="CM5">
    <w:name w:val="CM5"/>
    <w:basedOn w:val="Default"/>
    <w:next w:val="Default"/>
    <w:uiPriority w:val="99"/>
    <w:rsid w:val="008D214A"/>
    <w:rPr>
      <w:rFonts w:cs="Times New Roman"/>
      <w:color w:val="auto"/>
    </w:rPr>
  </w:style>
  <w:style w:type="paragraph" w:customStyle="1" w:styleId="CM2">
    <w:name w:val="CM2"/>
    <w:basedOn w:val="Default"/>
    <w:next w:val="Default"/>
    <w:uiPriority w:val="99"/>
    <w:rsid w:val="008D214A"/>
    <w:pPr>
      <w:spacing w:line="180" w:lineRule="atLeast"/>
    </w:pPr>
    <w:rPr>
      <w:rFonts w:cs="Times New Roman"/>
      <w:color w:val="auto"/>
    </w:rPr>
  </w:style>
  <w:style w:type="paragraph" w:customStyle="1" w:styleId="CM3">
    <w:name w:val="CM3"/>
    <w:basedOn w:val="Default"/>
    <w:next w:val="Default"/>
    <w:uiPriority w:val="99"/>
    <w:rsid w:val="008D214A"/>
    <w:pPr>
      <w:spacing w:line="180" w:lineRule="atLeast"/>
    </w:pPr>
    <w:rPr>
      <w:rFonts w:cs="Times New Roman"/>
      <w:color w:val="auto"/>
    </w:rPr>
  </w:style>
  <w:style w:type="paragraph" w:customStyle="1" w:styleId="CM4">
    <w:name w:val="CM4"/>
    <w:basedOn w:val="Default"/>
    <w:next w:val="Default"/>
    <w:uiPriority w:val="99"/>
    <w:rsid w:val="008D214A"/>
    <w:pPr>
      <w:spacing w:line="180" w:lineRule="atLeast"/>
    </w:pPr>
    <w:rPr>
      <w:rFonts w:cs="Times New Roman"/>
      <w:color w:val="auto"/>
    </w:rPr>
  </w:style>
  <w:style w:type="paragraph" w:customStyle="1" w:styleId="style5">
    <w:name w:val="style5"/>
    <w:basedOn w:val="Normal"/>
    <w:rsid w:val="002F3346"/>
    <w:pPr>
      <w:spacing w:before="100" w:beforeAutospacing="1" w:after="100" w:afterAutospacing="1" w:line="240" w:lineRule="auto"/>
    </w:pPr>
    <w:rPr>
      <w:rFonts w:ascii="Times New Roman" w:eastAsia="Times New Roman" w:hAnsi="Times New Roman" w:cs="Times New Roman"/>
      <w:sz w:val="18"/>
      <w:szCs w:val="18"/>
    </w:rPr>
  </w:style>
  <w:style w:type="character" w:customStyle="1" w:styleId="style41">
    <w:name w:val="style41"/>
    <w:basedOn w:val="DefaultParagraphFont"/>
    <w:rsid w:val="002F3346"/>
    <w:rPr>
      <w:b/>
      <w:bCs/>
      <w:sz w:val="24"/>
      <w:szCs w:val="24"/>
    </w:rPr>
  </w:style>
  <w:style w:type="character" w:customStyle="1" w:styleId="style51">
    <w:name w:val="style51"/>
    <w:basedOn w:val="DefaultParagraphFont"/>
    <w:rsid w:val="002F3346"/>
    <w:rPr>
      <w:sz w:val="18"/>
      <w:szCs w:val="18"/>
    </w:rPr>
  </w:style>
  <w:style w:type="character" w:customStyle="1" w:styleId="style71">
    <w:name w:val="style71"/>
    <w:basedOn w:val="DefaultParagraphFont"/>
    <w:rsid w:val="002F3346"/>
    <w:rPr>
      <w:i/>
      <w:iCs/>
      <w:sz w:val="18"/>
      <w:szCs w:val="18"/>
    </w:rPr>
  </w:style>
  <w:style w:type="table" w:customStyle="1" w:styleId="TableGrid1">
    <w:name w:val="Table Grid1"/>
    <w:basedOn w:val="TableNormal"/>
    <w:next w:val="TableGrid"/>
    <w:uiPriority w:val="59"/>
    <w:rsid w:val="008C1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72.png"/><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25.jpeg"/><Relationship Id="rId63" Type="http://schemas.openxmlformats.org/officeDocument/2006/relationships/image" Target="media/image34.png"/><Relationship Id="rId68" Type="http://schemas.openxmlformats.org/officeDocument/2006/relationships/hyperlink" Target="http://www.scrubscamps.sd.gov" TargetMode="External"/><Relationship Id="rId84" Type="http://schemas.openxmlformats.org/officeDocument/2006/relationships/image" Target="media/image54.jpeg"/><Relationship Id="rId89" Type="http://schemas.openxmlformats.org/officeDocument/2006/relationships/image" Target="media/image48.png"/><Relationship Id="rId112" Type="http://schemas.openxmlformats.org/officeDocument/2006/relationships/hyperlink" Target="http://www.scrubscamps.sd.gov" TargetMode="External"/><Relationship Id="rId16" Type="http://schemas.openxmlformats.org/officeDocument/2006/relationships/image" Target="media/image8.jpeg"/><Relationship Id="rId107" Type="http://schemas.openxmlformats.org/officeDocument/2006/relationships/hyperlink" Target="http://www.doe.sd.gov/ofm/edudir.aspx" TargetMode="Externa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yperlink" Target="http://www.scrubscamps.sd.gov" TargetMode="External"/><Relationship Id="rId40" Type="http://schemas.openxmlformats.org/officeDocument/2006/relationships/hyperlink" Target="http://www.scrubscamps.sd.gov" TargetMode="External"/><Relationship Id="rId45" Type="http://schemas.openxmlformats.org/officeDocument/2006/relationships/hyperlink" Target="http://www.scrubscamps.sd.gov" TargetMode="External"/><Relationship Id="rId53" Type="http://schemas.openxmlformats.org/officeDocument/2006/relationships/hyperlink" Target="mailto:megan.tatum@state.sd.us" TargetMode="External"/><Relationship Id="rId58" Type="http://schemas.openxmlformats.org/officeDocument/2006/relationships/image" Target="media/image36.jpeg"/><Relationship Id="rId66" Type="http://schemas.openxmlformats.org/officeDocument/2006/relationships/image" Target="media/image42.jpeg"/><Relationship Id="rId74" Type="http://schemas.openxmlformats.org/officeDocument/2006/relationships/image" Target="media/image38.png"/><Relationship Id="rId79" Type="http://schemas.openxmlformats.org/officeDocument/2006/relationships/image" Target="media/image41.jpeg"/><Relationship Id="rId87" Type="http://schemas.openxmlformats.org/officeDocument/2006/relationships/image" Target="media/image47.jpeg"/><Relationship Id="rId102" Type="http://schemas.openxmlformats.org/officeDocument/2006/relationships/header" Target="header2.xml"/><Relationship Id="rId110" Type="http://schemas.openxmlformats.org/officeDocument/2006/relationships/image" Target="media/image66.png"/><Relationship Id="rId115" Type="http://schemas.openxmlformats.org/officeDocument/2006/relationships/image" Target="media/image70.jpeg"/><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2.jpeg"/><Relationship Id="rId90" Type="http://schemas.openxmlformats.org/officeDocument/2006/relationships/image" Target="media/image49.jpeg"/><Relationship Id="rId95" Type="http://schemas.openxmlformats.org/officeDocument/2006/relationships/image" Target="media/image57.jpeg"/><Relationship Id="rId1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www.scrubscamps.sd.gov"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hyperlink" Target="http://www.scrubscamps.sd.gov" TargetMode="External"/><Relationship Id="rId69" Type="http://schemas.openxmlformats.org/officeDocument/2006/relationships/hyperlink" Target="http://www.scrubscamps.sd.gov" TargetMode="External"/><Relationship Id="rId77" Type="http://schemas.openxmlformats.org/officeDocument/2006/relationships/image" Target="media/image40.jpeg"/><Relationship Id="rId100" Type="http://schemas.openxmlformats.org/officeDocument/2006/relationships/image" Target="media/image62.png"/><Relationship Id="rId105" Type="http://schemas.openxmlformats.org/officeDocument/2006/relationships/image" Target="media/image73.jpeg"/><Relationship Id="rId113" Type="http://schemas.openxmlformats.org/officeDocument/2006/relationships/image" Target="media/image68.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scrubscamps.sd.gov" TargetMode="External"/><Relationship Id="rId72" Type="http://schemas.openxmlformats.org/officeDocument/2006/relationships/hyperlink" Target="http://www.toastmasters.org" TargetMode="External"/><Relationship Id="rId80" Type="http://schemas.openxmlformats.org/officeDocument/2006/relationships/image" Target="media/image50.jpeg"/><Relationship Id="rId85" Type="http://schemas.openxmlformats.org/officeDocument/2006/relationships/image" Target="media/image46.jpeg"/><Relationship Id="rId93" Type="http://schemas.openxmlformats.org/officeDocument/2006/relationships/image" Target="media/image53.jpeg"/><Relationship Id="rId98"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17.jpeg"/><Relationship Id="rId38" Type="http://schemas.openxmlformats.org/officeDocument/2006/relationships/hyperlink" Target="http://www.scrubscamps.sd.gov" TargetMode="External"/><Relationship Id="rId46" Type="http://schemas.openxmlformats.org/officeDocument/2006/relationships/hyperlink" Target="file:///C:\Documents%20and%20Settings\thinseth\Local%20Settings\Temporary%20Internet%20Files\Content.Outlook\8LHSE1W7\www.scrubscamps.sd.gov" TargetMode="External"/><Relationship Id="rId59" Type="http://schemas.openxmlformats.org/officeDocument/2006/relationships/image" Target="media/image32.emf"/><Relationship Id="rId67" Type="http://schemas.openxmlformats.org/officeDocument/2006/relationships/hyperlink" Target="http://www.scrubscamps.sd.gov" TargetMode="External"/><Relationship Id="rId103" Type="http://schemas.openxmlformats.org/officeDocument/2006/relationships/footer" Target="footer2.xml"/><Relationship Id="rId108" Type="http://schemas.openxmlformats.org/officeDocument/2006/relationships/hyperlink" Target="http://www.k12.sd.us/web/schoolwebs.htm" TargetMode="External"/><Relationship Id="rId116" Type="http://schemas.openxmlformats.org/officeDocument/2006/relationships/image" Target="media/image71.png"/><Relationship Id="rId20" Type="http://schemas.openxmlformats.org/officeDocument/2006/relationships/footer" Target="footer1.xml"/><Relationship Id="rId41" Type="http://schemas.openxmlformats.org/officeDocument/2006/relationships/image" Target="media/image21.jpeg"/><Relationship Id="rId54" Type="http://schemas.openxmlformats.org/officeDocument/2006/relationships/hyperlink" Target="http://www.sdaho.org" TargetMode="External"/><Relationship Id="rId62" Type="http://schemas.openxmlformats.org/officeDocument/2006/relationships/image" Target="media/image39.jpeg"/><Relationship Id="rId70" Type="http://schemas.openxmlformats.org/officeDocument/2006/relationships/image" Target="media/image37.jpeg"/><Relationship Id="rId75" Type="http://schemas.openxmlformats.org/officeDocument/2006/relationships/image" Target="media/image46.png"/><Relationship Id="rId83" Type="http://schemas.openxmlformats.org/officeDocument/2006/relationships/image" Target="media/image45.jpeg"/><Relationship Id="rId88" Type="http://schemas.openxmlformats.org/officeDocument/2006/relationships/image" Target="media/image58.jpeg"/><Relationship Id="rId91" Type="http://schemas.openxmlformats.org/officeDocument/2006/relationships/image" Target="media/image50.png"/><Relationship Id="rId96" Type="http://schemas.openxmlformats.org/officeDocument/2006/relationships/image" Target="media/image58.png"/><Relationship Id="rId111"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27.jpeg"/><Relationship Id="rId57" Type="http://schemas.openxmlformats.org/officeDocument/2006/relationships/image" Target="media/image31.jpeg"/><Relationship Id="rId106" Type="http://schemas.openxmlformats.org/officeDocument/2006/relationships/image" Target="media/image65.emf"/><Relationship Id="rId114" Type="http://schemas.openxmlformats.org/officeDocument/2006/relationships/image" Target="media/image69.jpeg"/><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yperlink" Target="http://www.scrubscamps.sd.gov" TargetMode="External"/><Relationship Id="rId60" Type="http://schemas.openxmlformats.org/officeDocument/2006/relationships/hyperlink" Target="mailto:info@yrahec.org" TargetMode="External"/><Relationship Id="rId65" Type="http://schemas.openxmlformats.org/officeDocument/2006/relationships/image" Target="media/image35.jpeg"/><Relationship Id="rId73" Type="http://schemas.openxmlformats.org/officeDocument/2006/relationships/hyperlink" Target="http://healthcareers.sd.gov/documents/South%20Dakota%20Training%20in%20Healthcare.pdf" TargetMode="External"/><Relationship Id="rId78" Type="http://schemas.openxmlformats.org/officeDocument/2006/relationships/image" Target="media/image48.jpeg"/><Relationship Id="rId81" Type="http://schemas.openxmlformats.org/officeDocument/2006/relationships/image" Target="media/image43.jpeg"/><Relationship Id="rId86" Type="http://schemas.openxmlformats.org/officeDocument/2006/relationships/image" Target="media/image56.jpeg"/><Relationship Id="rId94" Type="http://schemas.openxmlformats.org/officeDocument/2006/relationships/image" Target="media/image55.jpeg"/><Relationship Id="rId99" Type="http://schemas.openxmlformats.org/officeDocument/2006/relationships/image" Target="media/image61.gif"/><Relationship Id="rId101"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www.scrubscamps.sd.gov" TargetMode="External"/><Relationship Id="rId109" Type="http://schemas.openxmlformats.org/officeDocument/2006/relationships/hyperlink" Target="mailto:megan.tatum@state.sd.us" TargetMode="External"/><Relationship Id="rId34" Type="http://schemas.openxmlformats.org/officeDocument/2006/relationships/image" Target="media/image22.jpeg"/><Relationship Id="rId50" Type="http://schemas.openxmlformats.org/officeDocument/2006/relationships/image" Target="media/image32.jpeg"/><Relationship Id="rId55" Type="http://schemas.openxmlformats.org/officeDocument/2006/relationships/image" Target="media/image29.jpeg"/><Relationship Id="rId76" Type="http://schemas.openxmlformats.org/officeDocument/2006/relationships/hyperlink" Target="http://www.scrubscamps.sd.gov" TargetMode="External"/><Relationship Id="rId97" Type="http://schemas.openxmlformats.org/officeDocument/2006/relationships/image" Target="media/image59.jpeg"/><Relationship Id="rId104"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yperlink" Target="mailto:dohhealthcareers@state.s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0B722-C6D9-4EA1-99BA-B22C6FBCB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A17064DE.dotm</Template>
  <TotalTime>29</TotalTime>
  <Pages>45</Pages>
  <Words>8151</Words>
  <Characters>46465</Characters>
  <Application>Microsoft Office Word</Application>
  <DocSecurity>4</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54507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Dean</dc:creator>
  <cp:lastModifiedBy>Reuman, Katie</cp:lastModifiedBy>
  <cp:revision>2</cp:revision>
  <cp:lastPrinted>2014-07-14T19:18:00Z</cp:lastPrinted>
  <dcterms:created xsi:type="dcterms:W3CDTF">2017-01-18T16:30:00Z</dcterms:created>
  <dcterms:modified xsi:type="dcterms:W3CDTF">2017-01-18T16:30:00Z</dcterms:modified>
</cp:coreProperties>
</file>